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E2EE5">
        <w:rPr>
          <w:rFonts w:ascii="Arial" w:hAnsi="Arial" w:cs="Arial"/>
          <w:bCs/>
          <w:i w:val="0"/>
          <w:szCs w:val="24"/>
        </w:rPr>
        <w:t>22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94E71" w:rsidRPr="00994E71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994E71" w:rsidRPr="00994E71">
        <w:rPr>
          <w:rFonts w:ascii="Arial" w:hAnsi="Arial" w:cs="Arial"/>
        </w:rPr>
        <w:t>ul</w:t>
      </w:r>
      <w:proofErr w:type="gramEnd"/>
      <w:r w:rsidR="00994E71" w:rsidRPr="00994E71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994E71" w:rsidRPr="00994E71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94E71" w:rsidRPr="00994E71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994E71" w:rsidRPr="00994E71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4E71" w:rsidRPr="0012157F" w:rsidTr="000F6E32">
        <w:tc>
          <w:tcPr>
            <w:tcW w:w="9104" w:type="dxa"/>
            <w:shd w:val="clear" w:color="auto" w:fill="D9D9D9"/>
          </w:tcPr>
          <w:p w:rsidR="00994E71" w:rsidRPr="00D762C5" w:rsidRDefault="00994E71" w:rsidP="000F6E3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994E71" w:rsidRDefault="00994E71" w:rsidP="000F6E3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994E7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94E7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94E7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94E71" w:rsidRPr="00534752" w:rsidRDefault="00994E71" w:rsidP="000F6E32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94E7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94E71">
        <w:rPr>
          <w:rFonts w:ascii="Arial" w:hAnsi="Arial" w:cs="Arial"/>
          <w:b/>
          <w:sz w:val="24"/>
          <w:szCs w:val="24"/>
        </w:rPr>
        <w:t>Roboty remontowe w obiektach Szpitala</w:t>
      </w:r>
    </w:p>
    <w:p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94E71" w:rsidRPr="00994E71">
        <w:rPr>
          <w:rFonts w:ascii="Arial" w:hAnsi="Arial" w:cs="Arial"/>
          <w:b/>
          <w:sz w:val="24"/>
          <w:szCs w:val="24"/>
        </w:rPr>
        <w:t>17/2023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994E71" w:rsidRPr="00994E71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994E71" w:rsidRPr="00992BD8" w:rsidRDefault="00994E71" w:rsidP="00994E7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994E71" w:rsidP="00994E71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994E71" w:rsidRPr="0012157F" w:rsidRDefault="00994E71" w:rsidP="00994E7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94E71" w:rsidRPr="0012157F" w:rsidRDefault="00994E71" w:rsidP="00994E7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994E71" w:rsidRPr="0012157F" w:rsidRDefault="00994E71" w:rsidP="00994E7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12157F">
        <w:rPr>
          <w:rFonts w:ascii="Arial" w:hAnsi="Arial" w:cs="Arial"/>
          <w:sz w:val="24"/>
          <w:szCs w:val="24"/>
        </w:rPr>
        <w:t>chyba że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994E71" w:rsidRPr="00922A11" w:rsidRDefault="00994E71" w:rsidP="00994E7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994E71" w:rsidRPr="0012157F" w:rsidRDefault="00994E71" w:rsidP="00994E7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994E71" w:rsidRPr="0012157F" w:rsidRDefault="00994E71" w:rsidP="00994E71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 do którego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94E71" w:rsidRPr="0012157F" w:rsidTr="000F6E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71" w:rsidRPr="0012157F" w:rsidRDefault="00994E71" w:rsidP="000F6E3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4E7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71" w:rsidRPr="0012157F" w:rsidRDefault="00994E71" w:rsidP="000F6E3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4E7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94E71" w:rsidRPr="000E2EE5" w:rsidRDefault="00994E71" w:rsidP="000F6E32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0E2EE5">
              <w:rPr>
                <w:rFonts w:ascii="Arial" w:hAnsi="Arial" w:cs="Arial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  <w:p w:rsidR="00994E71" w:rsidRPr="0012157F" w:rsidRDefault="00994E71" w:rsidP="000F6E3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2EE5">
              <w:rPr>
                <w:rFonts w:ascii="Arial" w:hAnsi="Arial" w:cs="Arial"/>
                <w:szCs w:val="24"/>
              </w:rPr>
              <w:t xml:space="preserve">Prowadzenie zarejestrowanej działalności </w:t>
            </w:r>
            <w:proofErr w:type="gramStart"/>
            <w:r w:rsidRPr="000E2EE5">
              <w:rPr>
                <w:rFonts w:ascii="Arial" w:hAnsi="Arial" w:cs="Arial"/>
                <w:szCs w:val="24"/>
              </w:rPr>
              <w:t xml:space="preserve">gospodarczej . </w:t>
            </w:r>
            <w:proofErr w:type="gramEnd"/>
            <w:r w:rsidRPr="000E2EE5">
              <w:rPr>
                <w:rFonts w:ascii="Arial" w:hAnsi="Arial" w:cs="Arial"/>
                <w:szCs w:val="24"/>
              </w:rPr>
              <w:t xml:space="preserve">Przedstawienie wpisu do Krajowego Rejestru Sądowego lub </w:t>
            </w:r>
            <w:proofErr w:type="spellStart"/>
            <w:r w:rsidRPr="000E2EE5">
              <w:rPr>
                <w:rFonts w:ascii="Arial" w:hAnsi="Arial" w:cs="Arial"/>
                <w:szCs w:val="24"/>
              </w:rPr>
              <w:t>CEiDG</w:t>
            </w:r>
            <w:proofErr w:type="spellEnd"/>
            <w:r w:rsidRPr="000E2EE5">
              <w:rPr>
                <w:rFonts w:ascii="Arial" w:hAnsi="Arial" w:cs="Arial"/>
                <w:szCs w:val="24"/>
              </w:rPr>
              <w:t xml:space="preserve"> RP.</w:t>
            </w:r>
          </w:p>
        </w:tc>
      </w:tr>
      <w:tr w:rsidR="00994E71" w:rsidRPr="0012157F" w:rsidTr="000F6E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71" w:rsidRPr="0012157F" w:rsidRDefault="00994E71" w:rsidP="000F6E3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4E7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71" w:rsidRPr="0012157F" w:rsidRDefault="00994E71" w:rsidP="000F6E3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4E7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94E71" w:rsidRPr="000E2EE5" w:rsidRDefault="00994E71" w:rsidP="000F6E32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0E2EE5">
              <w:rPr>
                <w:rFonts w:ascii="Arial" w:hAnsi="Arial" w:cs="Arial"/>
                <w:szCs w:val="24"/>
              </w:rPr>
              <w:t xml:space="preserve">O udzielenie zamówienia publicznego mogą ubiegać się wykonawcy, którzy spełniają warunki, dotyczące sytuacji ekonomicznej lub finansowej. Ocena </w:t>
            </w:r>
            <w:r w:rsidRPr="000E2EE5">
              <w:rPr>
                <w:rFonts w:ascii="Arial" w:hAnsi="Arial" w:cs="Arial"/>
                <w:szCs w:val="24"/>
              </w:rPr>
              <w:lastRenderedPageBreak/>
              <w:t xml:space="preserve">spełniania warunków udziału w postępowaniu będzie dokonana na zasadzie spełnia/nie spełnia. </w:t>
            </w:r>
          </w:p>
          <w:p w:rsidR="00994E71" w:rsidRPr="00994E71" w:rsidRDefault="00994E71" w:rsidP="000F6E3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2EE5">
              <w:rPr>
                <w:rFonts w:ascii="Arial" w:hAnsi="Arial" w:cs="Arial"/>
                <w:szCs w:val="24"/>
              </w:rPr>
              <w:t>Potwierdzenie, że wykonawca jest ubezpieczony od odpowiedzialności cywilnej w zakresie prowadzonej działalności związanej z przedmiotem zamówienia na sumę gwarancyjną określoną przez zamawiającego</w:t>
            </w:r>
            <w:r w:rsidRPr="00994E71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994E71" w:rsidRPr="000E2EE5" w:rsidRDefault="00994E71" w:rsidP="000F6E32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0E2EE5">
              <w:rPr>
                <w:rFonts w:ascii="Arial" w:hAnsi="Arial" w:cs="Arial"/>
                <w:szCs w:val="24"/>
              </w:rPr>
              <w:t xml:space="preserve">Przedstawienie polisy lub innego dokumentu ubezpieczenia OC w zakresie robót budowlanych na sumę </w:t>
            </w:r>
            <w:proofErr w:type="gramStart"/>
            <w:r w:rsidRPr="000E2EE5">
              <w:rPr>
                <w:rFonts w:ascii="Arial" w:hAnsi="Arial" w:cs="Arial"/>
                <w:szCs w:val="24"/>
              </w:rPr>
              <w:t>gwarancyjną co</w:t>
            </w:r>
            <w:proofErr w:type="gramEnd"/>
            <w:r w:rsidRPr="000E2EE5">
              <w:rPr>
                <w:rFonts w:ascii="Arial" w:hAnsi="Arial" w:cs="Arial"/>
                <w:szCs w:val="24"/>
              </w:rPr>
              <w:t xml:space="preserve"> najmniej:</w:t>
            </w:r>
          </w:p>
          <w:p w:rsidR="00994E71" w:rsidRPr="000E2EE5" w:rsidRDefault="00994E71" w:rsidP="000F6E32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0E2EE5">
              <w:rPr>
                <w:rFonts w:ascii="Arial" w:hAnsi="Arial" w:cs="Arial"/>
                <w:szCs w:val="24"/>
              </w:rPr>
              <w:t xml:space="preserve">na zadanie 1 - 100 000 PLN, na </w:t>
            </w:r>
            <w:proofErr w:type="gramStart"/>
            <w:r w:rsidRPr="000E2EE5">
              <w:rPr>
                <w:rFonts w:ascii="Arial" w:hAnsi="Arial" w:cs="Arial"/>
                <w:szCs w:val="24"/>
              </w:rPr>
              <w:t>zadanie 2 -  50 000 PLN</w:t>
            </w:r>
            <w:proofErr w:type="gramEnd"/>
            <w:r w:rsidRPr="000E2EE5">
              <w:rPr>
                <w:rFonts w:ascii="Arial" w:hAnsi="Arial" w:cs="Arial"/>
                <w:szCs w:val="24"/>
              </w:rPr>
              <w:t xml:space="preserve">, na zadanie 3  - 100 000PLN. </w:t>
            </w:r>
          </w:p>
          <w:p w:rsidR="00994E71" w:rsidRPr="0012157F" w:rsidRDefault="00994E71" w:rsidP="000F6E3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2EE5">
              <w:rPr>
                <w:rFonts w:ascii="Arial" w:hAnsi="Arial" w:cs="Arial"/>
                <w:szCs w:val="24"/>
              </w:rPr>
              <w:t>W przypadku składania ofert na kilka zadań ubezpieczenie musi obejmować sumę określoną dla tych zadań.</w:t>
            </w:r>
          </w:p>
        </w:tc>
      </w:tr>
      <w:tr w:rsidR="00994E71" w:rsidRPr="0012157F" w:rsidTr="000F6E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71" w:rsidRPr="0012157F" w:rsidRDefault="00994E71" w:rsidP="000F6E3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4E71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E71" w:rsidRPr="0012157F" w:rsidRDefault="00994E71" w:rsidP="000F6E3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4E7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94E71" w:rsidRPr="000E2EE5" w:rsidRDefault="00994E71" w:rsidP="000F6E32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0E2EE5">
              <w:rPr>
                <w:rFonts w:ascii="Arial" w:hAnsi="Arial" w:cs="Arial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0E2EE5">
              <w:rPr>
                <w:rFonts w:ascii="Arial" w:hAnsi="Arial" w:cs="Arial"/>
                <w:szCs w:val="24"/>
              </w:rPr>
              <w:t>dotyczące  zdolności</w:t>
            </w:r>
            <w:proofErr w:type="gramEnd"/>
            <w:r w:rsidRPr="000E2EE5">
              <w:rPr>
                <w:rFonts w:ascii="Arial" w:hAnsi="Arial" w:cs="Arial"/>
                <w:szCs w:val="24"/>
              </w:rPr>
              <w:t xml:space="preserve"> technicznej lub zawodowej. Ocena spełniania warunków udziału w postępowaniu będzie dokonana na zasadzie spełnia/nie spełnia. </w:t>
            </w:r>
          </w:p>
          <w:p w:rsidR="00994E71" w:rsidRPr="0012157F" w:rsidRDefault="00994E71" w:rsidP="000F6E3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2EE5">
              <w:rPr>
                <w:rFonts w:ascii="Arial" w:hAnsi="Arial" w:cs="Arial"/>
                <w:szCs w:val="24"/>
              </w:rPr>
              <w:t xml:space="preserve">Przedstawienie </w:t>
            </w:r>
            <w:proofErr w:type="gramStart"/>
            <w:r w:rsidRPr="000E2EE5">
              <w:rPr>
                <w:rFonts w:ascii="Arial" w:hAnsi="Arial" w:cs="Arial"/>
                <w:szCs w:val="24"/>
              </w:rPr>
              <w:t>zrealizowanych co</w:t>
            </w:r>
            <w:proofErr w:type="gramEnd"/>
            <w:r w:rsidRPr="000E2EE5">
              <w:rPr>
                <w:rFonts w:ascii="Arial" w:hAnsi="Arial" w:cs="Arial"/>
                <w:szCs w:val="24"/>
              </w:rPr>
              <w:t xml:space="preserve"> najmniej po 2 roboty wartości co najmniej: na zadanie 1 - 85 000PLN brutto/każda, na zadanie 2 - 25 000PLN brutto/każda, na zadanie 3 - 50 000PLN brutto/każda; wraz z załączeniem dokumentów potwierdzających ich należyte wykonanie.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524951" w:rsidRPr="000E2EE5" w:rsidRDefault="00E426EB" w:rsidP="000E2EE5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</w:t>
      </w:r>
      <w:bookmarkStart w:id="0" w:name="_GoBack"/>
      <w:bookmarkEnd w:id="0"/>
      <w:r w:rsidR="00524951" w:rsidRPr="00524951">
        <w:rPr>
          <w:rFonts w:ascii="Arial" w:hAnsi="Arial" w:cs="Arial"/>
          <w:i/>
          <w:sz w:val="16"/>
          <w:szCs w:val="16"/>
        </w:rPr>
        <w:t>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570" w:rsidRDefault="00537570" w:rsidP="0038231F">
      <w:pPr>
        <w:spacing w:after="0" w:line="240" w:lineRule="auto"/>
      </w:pPr>
      <w:r>
        <w:separator/>
      </w:r>
    </w:p>
  </w:endnote>
  <w:endnote w:type="continuationSeparator" w:id="0">
    <w:p w:rsidR="00537570" w:rsidRDefault="005375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E71" w:rsidRDefault="00994E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E160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E160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E71" w:rsidRDefault="00994E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570" w:rsidRDefault="00537570" w:rsidP="0038231F">
      <w:pPr>
        <w:spacing w:after="0" w:line="240" w:lineRule="auto"/>
      </w:pPr>
      <w:r>
        <w:separator/>
      </w:r>
    </w:p>
  </w:footnote>
  <w:footnote w:type="continuationSeparator" w:id="0">
    <w:p w:rsidR="00537570" w:rsidRDefault="0053757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E71" w:rsidRDefault="00994E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E71" w:rsidRDefault="00994E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E71" w:rsidRDefault="00994E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7570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2EE5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37570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4E71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160B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A87D1-2F81-49B5-BCA0-2D8F4E791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825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2023-02-01T09:08:00Z</cp:lastPrinted>
  <dcterms:created xsi:type="dcterms:W3CDTF">2023-02-01T09:06:00Z</dcterms:created>
  <dcterms:modified xsi:type="dcterms:W3CDTF">2023-02-01T09:08:00Z</dcterms:modified>
</cp:coreProperties>
</file>