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2B91C5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C24456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519B09A4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tryb </w:t>
      </w:r>
      <w:r w:rsidR="00C24456">
        <w:rPr>
          <w:sz w:val="22"/>
          <w:szCs w:val="22"/>
        </w:rPr>
        <w:t>P</w:t>
      </w:r>
      <w:r w:rsidRPr="00281DC6">
        <w:rPr>
          <w:sz w:val="22"/>
          <w:szCs w:val="22"/>
        </w:rPr>
        <w:t>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24E552C" w14:textId="6A4D85E5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>
        <w:rPr>
          <w:b/>
          <w:sz w:val="22"/>
          <w:szCs w:val="22"/>
        </w:rPr>
        <w:t>Zakup materiałów elektroinstalacyjnych</w:t>
      </w:r>
      <w:r w:rsidRPr="00281DC6">
        <w:rPr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C24456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C24456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C24456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C24456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C24456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C24456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C24456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C24456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C24456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C24456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C24456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F5DC0FC" w14:textId="69C36384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 w:rsidR="00C24456">
        <w:rPr>
          <w:bCs/>
          <w:sz w:val="22"/>
          <w:u w:val="single"/>
        </w:rPr>
        <w:t>1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Materiały elektroinstalacyjne</w:t>
      </w:r>
    </w:p>
    <w:p w14:paraId="0AC15F3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76D6D89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C0FE3F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8A9EB67" w14:textId="07CD9E1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Wyliczona zgodnie z tabelą formularza asortymentowo – cenowego</w:t>
      </w:r>
    </w:p>
    <w:p w14:paraId="38D4636A" w14:textId="1C58A63A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6F69AC5" w14:textId="638EC768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D97C529" w14:textId="77777777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do 48 godzin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B83379B" w14:textId="77777777" w:rsidR="006A29A9" w:rsidRPr="006A29A9" w:rsidRDefault="006A29A9" w:rsidP="006A29A9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6A29A9">
        <w:rPr>
          <w:sz w:val="22"/>
        </w:rPr>
        <w:t>zapoznaliśmy się ze Specyfikacją Warunków Zamówienia i uznajemy się za związanych określonymi w niej zasadami postępowania;</w:t>
      </w:r>
    </w:p>
    <w:p w14:paraId="33F91166" w14:textId="77777777" w:rsidR="006A29A9" w:rsidRPr="006A29A9" w:rsidRDefault="006A29A9" w:rsidP="006A29A9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6A29A9">
        <w:rPr>
          <w:sz w:val="22"/>
        </w:rPr>
        <w:t>uważamy się za związanych niniejszą ofertą na czas wskazany w Specyfikacji Warunków Zamówienia;</w:t>
      </w:r>
    </w:p>
    <w:p w14:paraId="601843A1" w14:textId="77777777" w:rsidR="006A29A9" w:rsidRPr="006A29A9" w:rsidRDefault="006A29A9" w:rsidP="006A29A9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6A29A9">
        <w:rPr>
          <w:sz w:val="22"/>
        </w:rPr>
        <w:t>zamierzamy / nie zamierzamy powierzyć realizację następujących części zamówienia podwykonawcom*:</w:t>
      </w:r>
    </w:p>
    <w:p w14:paraId="1DE74E8F" w14:textId="77777777" w:rsidR="006A29A9" w:rsidRPr="006A29A9" w:rsidRDefault="006A29A9" w:rsidP="006A29A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6A29A9" w:rsidRPr="006A29A9" w14:paraId="108F241B" w14:textId="77777777" w:rsidTr="00D5217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DBD79F9" w14:textId="77777777" w:rsidR="006A29A9" w:rsidRPr="006A29A9" w:rsidRDefault="006A29A9" w:rsidP="006A2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A29A9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8FD1DDF" w14:textId="77777777" w:rsidR="006A29A9" w:rsidRPr="006A29A9" w:rsidRDefault="006A29A9" w:rsidP="006A2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A29A9">
              <w:rPr>
                <w:sz w:val="20"/>
                <w:szCs w:val="20"/>
              </w:rPr>
              <w:t xml:space="preserve">Opis części zamówienia, którą Wykonawca </w:t>
            </w:r>
          </w:p>
          <w:p w14:paraId="216FDABE" w14:textId="77777777" w:rsidR="006A29A9" w:rsidRPr="006A29A9" w:rsidRDefault="006A29A9" w:rsidP="006A2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A29A9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B275FB2" w14:textId="77777777" w:rsidR="006A29A9" w:rsidRPr="006A29A9" w:rsidRDefault="006A29A9" w:rsidP="006A2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A29A9">
              <w:rPr>
                <w:sz w:val="20"/>
                <w:szCs w:val="20"/>
              </w:rPr>
              <w:t>Nazwa Podwykonawcy</w:t>
            </w:r>
          </w:p>
        </w:tc>
      </w:tr>
      <w:tr w:rsidR="006A29A9" w:rsidRPr="006A29A9" w14:paraId="6B98A015" w14:textId="77777777" w:rsidTr="00D5217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8DD9F" w14:textId="77777777" w:rsidR="006A29A9" w:rsidRPr="006A29A9" w:rsidRDefault="006A29A9" w:rsidP="006A29A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B1757" w14:textId="77777777" w:rsidR="006A29A9" w:rsidRPr="006A29A9" w:rsidRDefault="006A29A9" w:rsidP="006A29A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B6B1A" w14:textId="77777777" w:rsidR="006A29A9" w:rsidRPr="006A29A9" w:rsidRDefault="006A29A9" w:rsidP="006A29A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A29A9" w:rsidRPr="006A29A9" w14:paraId="20DDEBEF" w14:textId="77777777" w:rsidTr="00D5217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22516" w14:textId="77777777" w:rsidR="006A29A9" w:rsidRPr="006A29A9" w:rsidRDefault="006A29A9" w:rsidP="006A29A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5A6B7" w14:textId="77777777" w:rsidR="006A29A9" w:rsidRPr="006A29A9" w:rsidRDefault="006A29A9" w:rsidP="006A29A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99FA2" w14:textId="77777777" w:rsidR="006A29A9" w:rsidRPr="006A29A9" w:rsidRDefault="006A29A9" w:rsidP="006A29A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CB100BE" w14:textId="5D2D80B5" w:rsidR="006A29A9" w:rsidRPr="006A29A9" w:rsidRDefault="006A29A9" w:rsidP="006A29A9">
      <w:pPr>
        <w:pStyle w:val="Akapitzlist"/>
        <w:numPr>
          <w:ilvl w:val="0"/>
          <w:numId w:val="36"/>
        </w:numPr>
        <w:spacing w:line="276" w:lineRule="auto"/>
        <w:ind w:left="641" w:hanging="357"/>
        <w:jc w:val="both"/>
      </w:pPr>
      <w:r w:rsidRPr="006A29A9">
        <w:rPr>
          <w:sz w:val="22"/>
        </w:rPr>
        <w:t>wypełniliśmy obowiązki informacyjne przewidziane w art. 13 lub art. 14 RODO</w:t>
      </w:r>
      <w:r w:rsidRPr="006A29A9">
        <w:rPr>
          <w:vertAlign w:val="superscript"/>
        </w:rPr>
        <w:footnoteReference w:id="2"/>
      </w:r>
      <w:r w:rsidRPr="006A29A9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6A29A9">
        <w:rPr>
          <w:vertAlign w:val="superscript"/>
        </w:rPr>
        <w:footnoteReference w:id="3"/>
      </w:r>
      <w:r w:rsidRPr="006A29A9">
        <w:rPr>
          <w:sz w:val="22"/>
        </w:rPr>
        <w:t>.</w:t>
      </w:r>
    </w:p>
    <w:p w14:paraId="2D767FD2" w14:textId="77777777" w:rsidR="006A29A9" w:rsidRPr="006A29A9" w:rsidRDefault="006A29A9" w:rsidP="006A29A9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</w:pPr>
      <w:r w:rsidRPr="006A29A9">
        <w:t>oświadczam, że nie podlegam wykluczeniu z postępowania na podstawie art.108 ust 1 pkt 1-6 ustawy Pzp.</w:t>
      </w:r>
    </w:p>
    <w:p w14:paraId="36126C70" w14:textId="77777777" w:rsidR="006A29A9" w:rsidRPr="006A29A9" w:rsidRDefault="006A29A9" w:rsidP="006A29A9">
      <w:pPr>
        <w:numPr>
          <w:ilvl w:val="0"/>
          <w:numId w:val="36"/>
        </w:numPr>
      </w:pPr>
      <w:r w:rsidRPr="006A29A9">
        <w:t>oświadczam, że nie podlegam wykluczeniu z postępowania na podstawie art. 109 ust. 1 pkt 4 ustawy Pzp</w:t>
      </w:r>
    </w:p>
    <w:p w14:paraId="7BD6D3A9" w14:textId="77777777" w:rsidR="006A29A9" w:rsidRPr="006A29A9" w:rsidRDefault="006A29A9" w:rsidP="006A29A9">
      <w:pPr>
        <w:numPr>
          <w:ilvl w:val="0"/>
          <w:numId w:val="36"/>
        </w:numPr>
        <w:jc w:val="both"/>
      </w:pPr>
      <w:r w:rsidRPr="006A29A9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B82E577" w14:textId="77777777" w:rsidR="006A29A9" w:rsidRPr="006A29A9" w:rsidRDefault="006A29A9" w:rsidP="006A29A9">
      <w:pPr>
        <w:numPr>
          <w:ilvl w:val="0"/>
          <w:numId w:val="36"/>
        </w:numPr>
        <w:jc w:val="both"/>
      </w:pPr>
      <w:r w:rsidRPr="006A29A9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42C835F" w14:textId="31FA71D5" w:rsidR="00CA7C6C" w:rsidRDefault="00281DC6" w:rsidP="006A29A9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7A9F5CC" w14:textId="77777777" w:rsidR="006A29A9" w:rsidRDefault="006A29A9" w:rsidP="006A29A9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7E477EC7" w14:textId="77777777" w:rsidR="006A29A9" w:rsidRPr="00173016" w:rsidRDefault="006A29A9" w:rsidP="006A29A9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7D7992C" w14:textId="77777777" w:rsidR="006A29A9" w:rsidRPr="00173016" w:rsidRDefault="006A29A9" w:rsidP="006A29A9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031C3250" w:rsidR="00D74BC1" w:rsidRDefault="00281DC6">
    <w:pPr>
      <w:pStyle w:val="Nagwek"/>
    </w:pPr>
    <w:r>
      <w:t>Znak sprawy: SZW/DZP/7/202</w:t>
    </w:r>
    <w:r w:rsidR="00C24456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13530262">
    <w:abstractNumId w:val="9"/>
  </w:num>
  <w:num w:numId="2" w16cid:durableId="1344357391">
    <w:abstractNumId w:val="20"/>
  </w:num>
  <w:num w:numId="3" w16cid:durableId="203760132">
    <w:abstractNumId w:val="22"/>
  </w:num>
  <w:num w:numId="4" w16cid:durableId="1171065311">
    <w:abstractNumId w:val="5"/>
  </w:num>
  <w:num w:numId="5" w16cid:durableId="333922404">
    <w:abstractNumId w:val="26"/>
  </w:num>
  <w:num w:numId="6" w16cid:durableId="214238539">
    <w:abstractNumId w:val="6"/>
  </w:num>
  <w:num w:numId="7" w16cid:durableId="1287159019">
    <w:abstractNumId w:val="7"/>
  </w:num>
  <w:num w:numId="8" w16cid:durableId="1308243972">
    <w:abstractNumId w:val="30"/>
  </w:num>
  <w:num w:numId="9" w16cid:durableId="967005528">
    <w:abstractNumId w:val="4"/>
  </w:num>
  <w:num w:numId="10" w16cid:durableId="514459896">
    <w:abstractNumId w:val="29"/>
  </w:num>
  <w:num w:numId="11" w16cid:durableId="319162266">
    <w:abstractNumId w:val="24"/>
  </w:num>
  <w:num w:numId="12" w16cid:durableId="1119109366">
    <w:abstractNumId w:val="11"/>
  </w:num>
  <w:num w:numId="13" w16cid:durableId="1163622077">
    <w:abstractNumId w:val="23"/>
  </w:num>
  <w:num w:numId="14" w16cid:durableId="269120211">
    <w:abstractNumId w:val="36"/>
  </w:num>
  <w:num w:numId="15" w16cid:durableId="1268464247">
    <w:abstractNumId w:val="21"/>
  </w:num>
  <w:num w:numId="16" w16cid:durableId="1327125494">
    <w:abstractNumId w:val="35"/>
  </w:num>
  <w:num w:numId="17" w16cid:durableId="337736785">
    <w:abstractNumId w:val="10"/>
  </w:num>
  <w:num w:numId="18" w16cid:durableId="1297638677">
    <w:abstractNumId w:val="15"/>
  </w:num>
  <w:num w:numId="19" w16cid:durableId="680667528">
    <w:abstractNumId w:val="33"/>
  </w:num>
  <w:num w:numId="20" w16cid:durableId="1293171792">
    <w:abstractNumId w:val="1"/>
  </w:num>
  <w:num w:numId="21" w16cid:durableId="285703360">
    <w:abstractNumId w:val="27"/>
  </w:num>
  <w:num w:numId="22" w16cid:durableId="1103306807">
    <w:abstractNumId w:val="2"/>
  </w:num>
  <w:num w:numId="23" w16cid:durableId="191382786">
    <w:abstractNumId w:val="12"/>
  </w:num>
  <w:num w:numId="24" w16cid:durableId="1031884831">
    <w:abstractNumId w:val="31"/>
  </w:num>
  <w:num w:numId="25" w16cid:durableId="1338848071">
    <w:abstractNumId w:val="8"/>
  </w:num>
  <w:num w:numId="26" w16cid:durableId="1792480140">
    <w:abstractNumId w:val="14"/>
  </w:num>
  <w:num w:numId="27" w16cid:durableId="2145849984">
    <w:abstractNumId w:val="18"/>
  </w:num>
  <w:num w:numId="28" w16cid:durableId="163009550">
    <w:abstractNumId w:val="16"/>
  </w:num>
  <w:num w:numId="29" w16cid:durableId="1292132460">
    <w:abstractNumId w:val="3"/>
  </w:num>
  <w:num w:numId="30" w16cid:durableId="932517295">
    <w:abstractNumId w:val="17"/>
  </w:num>
  <w:num w:numId="31" w16cid:durableId="55398075">
    <w:abstractNumId w:val="0"/>
  </w:num>
  <w:num w:numId="32" w16cid:durableId="960305120">
    <w:abstractNumId w:val="25"/>
  </w:num>
  <w:num w:numId="33" w16cid:durableId="1827090488">
    <w:abstractNumId w:val="19"/>
  </w:num>
  <w:num w:numId="34" w16cid:durableId="2014992048">
    <w:abstractNumId w:val="28"/>
  </w:num>
  <w:num w:numId="35" w16cid:durableId="683629226">
    <w:abstractNumId w:val="34"/>
  </w:num>
  <w:num w:numId="36" w16cid:durableId="2122720268">
    <w:abstractNumId w:val="32"/>
  </w:num>
  <w:num w:numId="37" w16cid:durableId="1262370642">
    <w:abstractNumId w:val="13"/>
  </w:num>
  <w:num w:numId="38" w16cid:durableId="181733232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18410E"/>
    <w:rsid w:val="00281DC6"/>
    <w:rsid w:val="0030391A"/>
    <w:rsid w:val="003A652F"/>
    <w:rsid w:val="00443C09"/>
    <w:rsid w:val="004A2566"/>
    <w:rsid w:val="00535E57"/>
    <w:rsid w:val="005A70C7"/>
    <w:rsid w:val="00613B65"/>
    <w:rsid w:val="006A29A9"/>
    <w:rsid w:val="00740C0B"/>
    <w:rsid w:val="007717C3"/>
    <w:rsid w:val="00C24456"/>
    <w:rsid w:val="00CA0475"/>
    <w:rsid w:val="00CA7C6C"/>
    <w:rsid w:val="00D74BC1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6A29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636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5</cp:revision>
  <cp:lastPrinted>2007-10-05T06:59:00Z</cp:lastPrinted>
  <dcterms:created xsi:type="dcterms:W3CDTF">2021-03-05T08:11:00Z</dcterms:created>
  <dcterms:modified xsi:type="dcterms:W3CDTF">2023-02-02T09:05:00Z</dcterms:modified>
</cp:coreProperties>
</file>