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F0321" w:rsidRDefault="00745076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F0321">
        <w:rPr>
          <w:sz w:val="24"/>
          <w:szCs w:val="24"/>
        </w:rPr>
        <w:t>Kraków</w:t>
      </w:r>
      <w:r w:rsidR="00D665F5" w:rsidRPr="003F0321">
        <w:rPr>
          <w:sz w:val="24"/>
          <w:szCs w:val="24"/>
        </w:rPr>
        <w:t xml:space="preserve"> dnia: </w:t>
      </w:r>
      <w:r w:rsidRPr="003F0321">
        <w:rPr>
          <w:sz w:val="24"/>
          <w:szCs w:val="24"/>
        </w:rPr>
        <w:t>2023-02-03</w:t>
      </w:r>
    </w:p>
    <w:p w:rsidR="00745076" w:rsidRPr="003F0321" w:rsidRDefault="00745076" w:rsidP="00577BC6">
      <w:pPr>
        <w:spacing w:after="40"/>
        <w:rPr>
          <w:b/>
          <w:bCs/>
          <w:sz w:val="24"/>
          <w:szCs w:val="24"/>
        </w:rPr>
      </w:pPr>
      <w:r w:rsidRPr="003F0321">
        <w:rPr>
          <w:b/>
          <w:bCs/>
          <w:sz w:val="24"/>
          <w:szCs w:val="24"/>
        </w:rPr>
        <w:t>Szpital Miejski Specjalistyczny</w:t>
      </w:r>
    </w:p>
    <w:p w:rsidR="00745076" w:rsidRPr="003F0321" w:rsidRDefault="00745076" w:rsidP="00577BC6">
      <w:pPr>
        <w:spacing w:after="40"/>
        <w:rPr>
          <w:b/>
          <w:bCs/>
          <w:sz w:val="24"/>
          <w:szCs w:val="24"/>
        </w:rPr>
      </w:pPr>
      <w:r w:rsidRPr="003F0321">
        <w:rPr>
          <w:b/>
          <w:bCs/>
          <w:sz w:val="24"/>
          <w:szCs w:val="24"/>
        </w:rPr>
        <w:t>im. Gabriela Narutowicza w Krakowie</w:t>
      </w:r>
    </w:p>
    <w:p w:rsidR="00D665F5" w:rsidRPr="003F0321" w:rsidRDefault="00745076" w:rsidP="00D665F5">
      <w:pPr>
        <w:rPr>
          <w:sz w:val="24"/>
          <w:szCs w:val="24"/>
        </w:rPr>
      </w:pPr>
      <w:r w:rsidRPr="003F0321">
        <w:rPr>
          <w:sz w:val="24"/>
          <w:szCs w:val="24"/>
        </w:rPr>
        <w:t>ul. Prądnicka</w:t>
      </w:r>
      <w:r w:rsidR="00D665F5" w:rsidRPr="003F0321">
        <w:rPr>
          <w:sz w:val="24"/>
          <w:szCs w:val="24"/>
        </w:rPr>
        <w:t xml:space="preserve"> </w:t>
      </w:r>
      <w:r w:rsidRPr="003F0321">
        <w:rPr>
          <w:sz w:val="24"/>
          <w:szCs w:val="24"/>
        </w:rPr>
        <w:t>35-37</w:t>
      </w:r>
    </w:p>
    <w:p w:rsidR="00D665F5" w:rsidRPr="003F0321" w:rsidRDefault="00745076" w:rsidP="00D665F5">
      <w:pPr>
        <w:rPr>
          <w:sz w:val="24"/>
          <w:szCs w:val="24"/>
        </w:rPr>
      </w:pPr>
      <w:r w:rsidRPr="003F0321">
        <w:rPr>
          <w:sz w:val="24"/>
          <w:szCs w:val="24"/>
        </w:rPr>
        <w:t>31-202</w:t>
      </w:r>
      <w:r w:rsidR="00D665F5" w:rsidRPr="003F0321">
        <w:rPr>
          <w:sz w:val="24"/>
          <w:szCs w:val="24"/>
        </w:rPr>
        <w:t xml:space="preserve"> </w:t>
      </w:r>
      <w:r w:rsidRPr="003F0321">
        <w:rPr>
          <w:sz w:val="24"/>
          <w:szCs w:val="24"/>
        </w:rPr>
        <w:t>Kraków</w:t>
      </w:r>
    </w:p>
    <w:p w:rsidR="00D665F5" w:rsidRPr="003F0321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3F032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F0321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F0321">
        <w:rPr>
          <w:sz w:val="24"/>
          <w:szCs w:val="24"/>
        </w:rPr>
        <w:t>Znak sprawy:</w:t>
      </w:r>
      <w:r w:rsidRPr="003F0321">
        <w:rPr>
          <w:b/>
          <w:sz w:val="24"/>
          <w:szCs w:val="24"/>
        </w:rPr>
        <w:t xml:space="preserve"> </w:t>
      </w:r>
      <w:r w:rsidR="00745076" w:rsidRPr="003F0321">
        <w:rPr>
          <w:b/>
          <w:sz w:val="24"/>
          <w:szCs w:val="24"/>
        </w:rPr>
        <w:t>ZP/53/2022</w:t>
      </w:r>
      <w:r w:rsidR="00A80738" w:rsidRPr="003F0321">
        <w:rPr>
          <w:sz w:val="24"/>
          <w:szCs w:val="24"/>
        </w:rPr>
        <w:tab/>
        <w:t xml:space="preserve"> </w:t>
      </w:r>
    </w:p>
    <w:p w:rsidR="00A80738" w:rsidRPr="003F03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F03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F032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F03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F0321">
        <w:rPr>
          <w:b/>
          <w:spacing w:val="20"/>
          <w:sz w:val="28"/>
        </w:rPr>
        <w:t>INFORMACJA Z OTWARCIA OFERT</w:t>
      </w:r>
    </w:p>
    <w:p w:rsidR="00A80738" w:rsidRPr="003F032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3F032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F0321">
        <w:rPr>
          <w:bCs/>
          <w:sz w:val="24"/>
          <w:szCs w:val="24"/>
        </w:rPr>
        <w:t xml:space="preserve">Dotyczy </w:t>
      </w:r>
      <w:r w:rsidRPr="003F0321">
        <w:rPr>
          <w:sz w:val="24"/>
          <w:szCs w:val="24"/>
        </w:rPr>
        <w:t xml:space="preserve">postępowania o udzielenie zamówienia publicznego prowadzonego w trybie </w:t>
      </w:r>
      <w:r w:rsidR="00745076" w:rsidRPr="003F0321">
        <w:rPr>
          <w:sz w:val="24"/>
          <w:szCs w:val="24"/>
        </w:rPr>
        <w:t>przetarg</w:t>
      </w:r>
      <w:r w:rsidR="003F0321">
        <w:rPr>
          <w:sz w:val="24"/>
          <w:szCs w:val="24"/>
        </w:rPr>
        <w:t>u</w:t>
      </w:r>
      <w:r w:rsidR="00745076" w:rsidRPr="003F0321">
        <w:rPr>
          <w:sz w:val="24"/>
          <w:szCs w:val="24"/>
        </w:rPr>
        <w:t xml:space="preserve"> nieograniczon</w:t>
      </w:r>
      <w:r w:rsidR="003F0321">
        <w:rPr>
          <w:sz w:val="24"/>
          <w:szCs w:val="24"/>
        </w:rPr>
        <w:t>ego</w:t>
      </w:r>
      <w:r w:rsidRPr="003F0321">
        <w:rPr>
          <w:sz w:val="24"/>
          <w:szCs w:val="24"/>
        </w:rPr>
        <w:t xml:space="preserve"> na:</w:t>
      </w:r>
    </w:p>
    <w:p w:rsidR="00A80738" w:rsidRPr="003F0321" w:rsidRDefault="00745076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F0321">
        <w:rPr>
          <w:b/>
          <w:szCs w:val="24"/>
        </w:rPr>
        <w:t>Zakup i dostawa wyrobów medycznych III</w:t>
      </w:r>
    </w:p>
    <w:p w:rsidR="00D665F5" w:rsidRPr="003F032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F0321">
        <w:rPr>
          <w:sz w:val="24"/>
          <w:szCs w:val="24"/>
        </w:rPr>
        <w:t>Zamawiający, działając na podstawie art. 22</w:t>
      </w:r>
      <w:r w:rsidR="00FC7F5E" w:rsidRPr="003F0321">
        <w:rPr>
          <w:sz w:val="24"/>
          <w:szCs w:val="24"/>
        </w:rPr>
        <w:t>2</w:t>
      </w:r>
      <w:r w:rsidRPr="003F0321">
        <w:rPr>
          <w:sz w:val="24"/>
          <w:szCs w:val="24"/>
        </w:rPr>
        <w:t xml:space="preserve"> ust. 5 </w:t>
      </w:r>
      <w:r w:rsidRPr="003F0321">
        <w:rPr>
          <w:bCs/>
          <w:sz w:val="24"/>
          <w:szCs w:val="24"/>
        </w:rPr>
        <w:t>ustawy z dnia 11 września 2019 r. Prawo zamówień publicznych</w:t>
      </w:r>
      <w:r w:rsidRPr="003F0321">
        <w:rPr>
          <w:sz w:val="24"/>
          <w:szCs w:val="24"/>
        </w:rPr>
        <w:t xml:space="preserve"> udostępnia</w:t>
      </w:r>
      <w:r w:rsidR="00F95C33" w:rsidRPr="003F0321">
        <w:rPr>
          <w:sz w:val="24"/>
          <w:szCs w:val="24"/>
        </w:rPr>
        <w:t xml:space="preserve"> </w:t>
      </w:r>
      <w:r w:rsidR="004C7E9B" w:rsidRPr="003F0321">
        <w:rPr>
          <w:sz w:val="24"/>
          <w:szCs w:val="24"/>
        </w:rPr>
        <w:t>informacj</w:t>
      </w:r>
      <w:r w:rsidR="00577BC6" w:rsidRPr="003F0321">
        <w:rPr>
          <w:sz w:val="24"/>
          <w:szCs w:val="24"/>
        </w:rPr>
        <w:t>ę</w:t>
      </w:r>
      <w:r w:rsidR="00035488" w:rsidRPr="003F0321">
        <w:rPr>
          <w:sz w:val="24"/>
          <w:szCs w:val="24"/>
        </w:rPr>
        <w:t xml:space="preserve"> z otwarcia ofert</w:t>
      </w:r>
      <w:r w:rsidR="00577BC6" w:rsidRPr="003F0321">
        <w:rPr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F0321">
        <w:rPr>
          <w:sz w:val="24"/>
          <w:szCs w:val="24"/>
        </w:rPr>
        <w:t>Podczas otwarcia ofert, mającego miejsce</w:t>
      </w:r>
      <w:r w:rsidR="00FF4AB1" w:rsidRPr="003F0321">
        <w:rPr>
          <w:sz w:val="24"/>
          <w:szCs w:val="24"/>
        </w:rPr>
        <w:t xml:space="preserve"> w dniu </w:t>
      </w:r>
      <w:r w:rsidR="00745076" w:rsidRPr="003F0321">
        <w:rPr>
          <w:b/>
          <w:bCs/>
          <w:sz w:val="24"/>
          <w:szCs w:val="24"/>
        </w:rPr>
        <w:t>03/02/2023</w:t>
      </w:r>
      <w:r w:rsidR="003F0321" w:rsidRPr="003F0321">
        <w:rPr>
          <w:b/>
          <w:bCs/>
          <w:sz w:val="24"/>
          <w:szCs w:val="24"/>
        </w:rPr>
        <w:t xml:space="preserve"> r.</w:t>
      </w:r>
      <w:r w:rsidR="00FF4AB1" w:rsidRPr="003F0321">
        <w:rPr>
          <w:sz w:val="24"/>
          <w:szCs w:val="24"/>
        </w:rPr>
        <w:t xml:space="preserve"> o godz. </w:t>
      </w:r>
      <w:r w:rsidR="00745076" w:rsidRPr="003F0321">
        <w:rPr>
          <w:b/>
          <w:bCs/>
          <w:sz w:val="24"/>
          <w:szCs w:val="24"/>
        </w:rPr>
        <w:t>12:00</w:t>
      </w:r>
      <w:r w:rsidRPr="003F0321">
        <w:rPr>
          <w:sz w:val="24"/>
          <w:szCs w:val="24"/>
        </w:rPr>
        <w:t>, otwarte zostały oferty następujących wykonawców:</w:t>
      </w:r>
    </w:p>
    <w:p w:rsidR="003F0321" w:rsidRPr="003F0321" w:rsidRDefault="003F0321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F0321" w:rsidTr="00C82837">
        <w:tc>
          <w:tcPr>
            <w:tcW w:w="993" w:type="dxa"/>
            <w:shd w:val="clear" w:color="auto" w:fill="auto"/>
            <w:vAlign w:val="center"/>
          </w:tcPr>
          <w:p w:rsidR="006B27ED" w:rsidRPr="003F0321" w:rsidRDefault="006B27ED" w:rsidP="00C82837">
            <w:pPr>
              <w:spacing w:before="120" w:after="120"/>
              <w:jc w:val="center"/>
            </w:pPr>
            <w:r w:rsidRPr="003F0321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3F0321" w:rsidRDefault="006B27ED" w:rsidP="00C82837">
            <w:pPr>
              <w:spacing w:before="120" w:after="120"/>
              <w:jc w:val="center"/>
            </w:pPr>
            <w:r w:rsidRPr="003F0321">
              <w:t>Nr</w:t>
            </w:r>
            <w:r w:rsidR="00C82837" w:rsidRPr="003F0321">
              <w:t xml:space="preserve"> </w:t>
            </w:r>
            <w:r w:rsidRPr="003F0321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3F0321" w:rsidRDefault="006B27ED" w:rsidP="00BB547B">
            <w:pPr>
              <w:spacing w:before="120" w:after="120"/>
              <w:jc w:val="center"/>
            </w:pPr>
            <w:r w:rsidRPr="003F0321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3F0321" w:rsidRDefault="006B27ED" w:rsidP="00C82837">
            <w:pPr>
              <w:spacing w:before="120" w:after="120"/>
              <w:jc w:val="center"/>
            </w:pPr>
            <w:r w:rsidRPr="003F0321">
              <w:t>Cena oferty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6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proofErr w:type="spellStart"/>
            <w:r w:rsidRPr="003F0321">
              <w:t>Biameditek</w:t>
            </w:r>
            <w:proofErr w:type="spellEnd"/>
            <w:r w:rsidRPr="003F0321">
              <w:t xml:space="preserve"> Sp. z o.o.</w:t>
            </w:r>
          </w:p>
          <w:p w:rsidR="00745076" w:rsidRPr="003F0321" w:rsidRDefault="00745076" w:rsidP="00612A8F">
            <w:r w:rsidRPr="003F0321">
              <w:t xml:space="preserve">ul. </w:t>
            </w:r>
            <w:proofErr w:type="spellStart"/>
            <w:r w:rsidRPr="003F0321">
              <w:t>Elewatorska</w:t>
            </w:r>
            <w:proofErr w:type="spellEnd"/>
            <w:r w:rsidRPr="003F0321">
              <w:t xml:space="preserve"> </w:t>
            </w:r>
            <w:r w:rsidRPr="003F0321">
              <w:t>58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15-620</w:t>
            </w:r>
            <w:r w:rsidRPr="003F0321">
              <w:t xml:space="preserve"> </w:t>
            </w:r>
            <w:r w:rsidRPr="003F0321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11 041.92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5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PROMED S.A.</w:t>
            </w:r>
          </w:p>
          <w:p w:rsidR="00745076" w:rsidRPr="003F0321" w:rsidRDefault="00745076" w:rsidP="00612A8F">
            <w:r w:rsidRPr="003F0321">
              <w:t>ul. Działkowa</w:t>
            </w:r>
            <w:r w:rsidRPr="003F0321">
              <w:t xml:space="preserve"> </w:t>
            </w:r>
            <w:r w:rsidRPr="003F0321">
              <w:t>56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02-234</w:t>
            </w:r>
            <w:r w:rsidRPr="003F0321">
              <w:t xml:space="preserve"> </w:t>
            </w:r>
            <w:r w:rsidRPr="003F032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8 640.00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7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PROMED S.A.</w:t>
            </w:r>
          </w:p>
          <w:p w:rsidR="00745076" w:rsidRPr="003F0321" w:rsidRDefault="00745076" w:rsidP="00612A8F">
            <w:r w:rsidRPr="003F0321">
              <w:t>ul. Działkowa</w:t>
            </w:r>
            <w:r w:rsidRPr="003F0321">
              <w:t xml:space="preserve"> </w:t>
            </w:r>
            <w:r w:rsidRPr="003F0321">
              <w:t>56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02-234</w:t>
            </w:r>
            <w:r w:rsidRPr="003F0321">
              <w:t xml:space="preserve"> </w:t>
            </w:r>
            <w:r w:rsidRPr="003F032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13 824.00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9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PROMED S.A.</w:t>
            </w:r>
          </w:p>
          <w:p w:rsidR="00745076" w:rsidRPr="003F0321" w:rsidRDefault="00745076" w:rsidP="00612A8F">
            <w:r w:rsidRPr="003F0321">
              <w:t>ul. Działkowa</w:t>
            </w:r>
            <w:r w:rsidRPr="003F0321">
              <w:t xml:space="preserve"> </w:t>
            </w:r>
            <w:r w:rsidRPr="003F0321">
              <w:t>56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02-234</w:t>
            </w:r>
            <w:r w:rsidRPr="003F0321">
              <w:t xml:space="preserve"> </w:t>
            </w:r>
            <w:r w:rsidRPr="003F032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9 871.20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8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proofErr w:type="spellStart"/>
            <w:r w:rsidRPr="003F0321">
              <w:t>Medtronic</w:t>
            </w:r>
            <w:proofErr w:type="spellEnd"/>
            <w:r w:rsidRPr="003F0321">
              <w:t xml:space="preserve"> Poland </w:t>
            </w:r>
            <w:r w:rsidR="003F0321">
              <w:t>S</w:t>
            </w:r>
            <w:r w:rsidRPr="003F0321">
              <w:t>p. z o.o.</w:t>
            </w:r>
          </w:p>
          <w:p w:rsidR="00745076" w:rsidRPr="003F0321" w:rsidRDefault="00745076" w:rsidP="00612A8F">
            <w:r w:rsidRPr="003F0321">
              <w:t>ul. Polna</w:t>
            </w:r>
            <w:r w:rsidRPr="003F0321">
              <w:t xml:space="preserve"> </w:t>
            </w:r>
            <w:r w:rsidRPr="003F0321">
              <w:t>11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00-633</w:t>
            </w:r>
            <w:r w:rsidRPr="003F0321">
              <w:t xml:space="preserve"> </w:t>
            </w:r>
            <w:r w:rsidRPr="003F032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23 468.40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10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proofErr w:type="spellStart"/>
            <w:r w:rsidRPr="003F0321">
              <w:t>Radiometer</w:t>
            </w:r>
            <w:proofErr w:type="spellEnd"/>
            <w:r w:rsidRPr="003F0321">
              <w:t xml:space="preserve"> Sp. z o.o.</w:t>
            </w:r>
          </w:p>
          <w:p w:rsidR="00745076" w:rsidRPr="003F0321" w:rsidRDefault="00745076" w:rsidP="00612A8F">
            <w:r w:rsidRPr="003F0321">
              <w:t>Al. Jerozolimskie</w:t>
            </w:r>
            <w:r w:rsidRPr="003F0321">
              <w:t xml:space="preserve"> </w:t>
            </w:r>
            <w:r w:rsidRPr="003F0321">
              <w:t>181a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02-222</w:t>
            </w:r>
            <w:r w:rsidRPr="003F0321">
              <w:t xml:space="preserve"> </w:t>
            </w:r>
            <w:r w:rsidRPr="003F032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23 760.00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Empireum Piotr Dopieralski</w:t>
            </w:r>
          </w:p>
          <w:p w:rsidR="00745076" w:rsidRPr="003F0321" w:rsidRDefault="00745076" w:rsidP="00612A8F">
            <w:r w:rsidRPr="003F0321">
              <w:t>ul. Chotomowska</w:t>
            </w:r>
            <w:r w:rsidRPr="003F0321">
              <w:t xml:space="preserve"> </w:t>
            </w:r>
            <w:r w:rsidRPr="003F0321">
              <w:t>30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05-110</w:t>
            </w:r>
            <w:r w:rsidRPr="003F0321">
              <w:t xml:space="preserve"> </w:t>
            </w:r>
            <w:r w:rsidRPr="003F0321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3 811.54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Empireum Piotr Dopieralski</w:t>
            </w:r>
          </w:p>
          <w:p w:rsidR="00745076" w:rsidRPr="003F0321" w:rsidRDefault="00745076" w:rsidP="00612A8F">
            <w:r w:rsidRPr="003F0321">
              <w:t>ul. Chotomowska</w:t>
            </w:r>
            <w:r w:rsidRPr="003F0321">
              <w:t xml:space="preserve"> </w:t>
            </w:r>
            <w:r w:rsidRPr="003F0321">
              <w:t>30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05-110</w:t>
            </w:r>
            <w:r w:rsidRPr="003F0321">
              <w:t xml:space="preserve"> </w:t>
            </w:r>
            <w:r w:rsidRPr="003F0321">
              <w:t>Jabłonna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4 795.20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11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 xml:space="preserve">Karl </w:t>
            </w:r>
            <w:proofErr w:type="spellStart"/>
            <w:r w:rsidRPr="003F0321">
              <w:t>Storz</w:t>
            </w:r>
            <w:proofErr w:type="spellEnd"/>
            <w:r w:rsidRPr="003F0321">
              <w:t xml:space="preserve"> Polska Sp. z o.o.</w:t>
            </w:r>
          </w:p>
          <w:p w:rsidR="00745076" w:rsidRPr="003F0321" w:rsidRDefault="00745076" w:rsidP="00612A8F">
            <w:r w:rsidRPr="003F0321">
              <w:t xml:space="preserve">ul. </w:t>
            </w:r>
            <w:proofErr w:type="spellStart"/>
            <w:r w:rsidRPr="003F0321">
              <w:t>Hołubcowa</w:t>
            </w:r>
            <w:proofErr w:type="spellEnd"/>
            <w:r w:rsidRPr="003F0321">
              <w:t xml:space="preserve"> </w:t>
            </w:r>
            <w:r w:rsidRPr="003F0321">
              <w:t>123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02-854</w:t>
            </w:r>
            <w:r w:rsidRPr="003F0321">
              <w:t xml:space="preserve"> </w:t>
            </w:r>
            <w:r w:rsidRPr="003F032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9 803.59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EXTRAMED Zaopatrzenie Medyczne Dorota Wrona</w:t>
            </w:r>
          </w:p>
          <w:p w:rsidR="00745076" w:rsidRPr="003F0321" w:rsidRDefault="00745076" w:rsidP="00612A8F">
            <w:r w:rsidRPr="003F0321">
              <w:t>Radowo Małe</w:t>
            </w:r>
            <w:r w:rsidRPr="003F0321">
              <w:t xml:space="preserve"> </w:t>
            </w:r>
            <w:r w:rsidRPr="003F0321">
              <w:t>80/5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72-314</w:t>
            </w:r>
            <w:r w:rsidRPr="003F0321">
              <w:t xml:space="preserve"> </w:t>
            </w:r>
            <w:r w:rsidRPr="003F0321">
              <w:t>Radowo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4 322.16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3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EXTRAMED Zaopatrzenie Medyczne Dorota Wrona</w:t>
            </w:r>
          </w:p>
          <w:p w:rsidR="00745076" w:rsidRPr="003F0321" w:rsidRDefault="00745076" w:rsidP="00612A8F">
            <w:r w:rsidRPr="003F0321">
              <w:t>Radowo Małe</w:t>
            </w:r>
            <w:r w:rsidRPr="003F0321">
              <w:t xml:space="preserve"> </w:t>
            </w:r>
            <w:r w:rsidRPr="003F0321">
              <w:t>80/5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72-314</w:t>
            </w:r>
            <w:r w:rsidRPr="003F0321">
              <w:t xml:space="preserve"> </w:t>
            </w:r>
            <w:r w:rsidRPr="003F0321">
              <w:t>Radowo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1 028.16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4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EXTRAMED Zaopatrzenie Medyczne Dorota Wrona</w:t>
            </w:r>
          </w:p>
          <w:p w:rsidR="00745076" w:rsidRPr="003F0321" w:rsidRDefault="00745076" w:rsidP="00612A8F">
            <w:r w:rsidRPr="003F0321">
              <w:t>Radowo Małe</w:t>
            </w:r>
            <w:r w:rsidRPr="003F0321">
              <w:t xml:space="preserve"> </w:t>
            </w:r>
            <w:r w:rsidRPr="003F0321">
              <w:t>80/5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72-314</w:t>
            </w:r>
            <w:r w:rsidRPr="003F0321">
              <w:t xml:space="preserve"> </w:t>
            </w:r>
            <w:r w:rsidRPr="003F0321">
              <w:t>Radowo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2 574.72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5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EXTRAMED Zaopatrzenie Medyczne Dorota Wrona</w:t>
            </w:r>
          </w:p>
          <w:p w:rsidR="00745076" w:rsidRPr="003F0321" w:rsidRDefault="00745076" w:rsidP="00612A8F">
            <w:r w:rsidRPr="003F0321">
              <w:t>Radowo Małe</w:t>
            </w:r>
            <w:r w:rsidRPr="003F0321">
              <w:t xml:space="preserve"> </w:t>
            </w:r>
            <w:r w:rsidRPr="003F0321">
              <w:t>80/5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72-314</w:t>
            </w:r>
            <w:r w:rsidRPr="003F0321">
              <w:t xml:space="preserve"> </w:t>
            </w:r>
            <w:r w:rsidRPr="003F0321">
              <w:t>Radowo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2 149.20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6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>EXTRAMED Zaopatrzenie Medyczne Dorota Wrona</w:t>
            </w:r>
          </w:p>
          <w:p w:rsidR="00745076" w:rsidRPr="003F0321" w:rsidRDefault="00745076" w:rsidP="00612A8F">
            <w:r w:rsidRPr="003F0321">
              <w:t>Radowo Małe</w:t>
            </w:r>
            <w:r w:rsidRPr="003F0321">
              <w:t xml:space="preserve"> </w:t>
            </w:r>
            <w:r w:rsidRPr="003F0321">
              <w:t>80/5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72-314</w:t>
            </w:r>
            <w:r w:rsidRPr="003F0321">
              <w:t xml:space="preserve"> </w:t>
            </w:r>
            <w:r w:rsidRPr="003F0321">
              <w:t>Radowo Małe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3 801.60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 xml:space="preserve">ANMEDIQ S.C. Eryk Goś Paweł </w:t>
            </w:r>
            <w:proofErr w:type="spellStart"/>
            <w:r w:rsidRPr="003F0321">
              <w:t>Pyrzalski</w:t>
            </w:r>
            <w:proofErr w:type="spellEnd"/>
          </w:p>
          <w:p w:rsidR="00745076" w:rsidRPr="003F0321" w:rsidRDefault="00745076" w:rsidP="00612A8F">
            <w:r w:rsidRPr="003F0321">
              <w:t>ul. Zachodnia</w:t>
            </w:r>
            <w:r w:rsidRPr="003F0321">
              <w:t xml:space="preserve"> </w:t>
            </w:r>
            <w:r w:rsidRPr="003F0321">
              <w:t>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05-552</w:t>
            </w:r>
            <w:r w:rsidRPr="003F0321">
              <w:t xml:space="preserve"> </w:t>
            </w:r>
            <w:r w:rsidRPr="003F0321">
              <w:t>Wola Mrokowska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3 110.40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3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 xml:space="preserve">ANMEDIQ S.C. Eryk Goś Paweł </w:t>
            </w:r>
            <w:proofErr w:type="spellStart"/>
            <w:r w:rsidRPr="003F0321">
              <w:t>Pyrzalski</w:t>
            </w:r>
            <w:proofErr w:type="spellEnd"/>
          </w:p>
          <w:p w:rsidR="00745076" w:rsidRPr="003F0321" w:rsidRDefault="00745076" w:rsidP="00612A8F">
            <w:r w:rsidRPr="003F0321">
              <w:t>ul. Zachodnia</w:t>
            </w:r>
            <w:r w:rsidRPr="003F0321">
              <w:t xml:space="preserve"> </w:t>
            </w:r>
            <w:r w:rsidRPr="003F0321">
              <w:t>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05-552</w:t>
            </w:r>
            <w:r w:rsidRPr="003F0321">
              <w:t xml:space="preserve"> </w:t>
            </w:r>
            <w:r w:rsidRPr="003F0321">
              <w:t>Wola Mrokowska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1 296.00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5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 xml:space="preserve">ANMEDIQ S.C. Eryk Goś Paweł </w:t>
            </w:r>
            <w:proofErr w:type="spellStart"/>
            <w:r w:rsidRPr="003F0321">
              <w:t>Pyrzalski</w:t>
            </w:r>
            <w:proofErr w:type="spellEnd"/>
          </w:p>
          <w:p w:rsidR="00745076" w:rsidRPr="003F0321" w:rsidRDefault="00745076" w:rsidP="00612A8F">
            <w:r w:rsidRPr="003F0321">
              <w:t>ul. Zachodnia</w:t>
            </w:r>
            <w:r w:rsidRPr="003F0321">
              <w:t xml:space="preserve"> </w:t>
            </w:r>
            <w:r w:rsidRPr="003F0321">
              <w:t>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05-552</w:t>
            </w:r>
            <w:r w:rsidRPr="003F0321">
              <w:t xml:space="preserve"> </w:t>
            </w:r>
            <w:r w:rsidRPr="003F0321">
              <w:t>Wola Mrokowska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1 620.00 zł</w:t>
            </w:r>
          </w:p>
        </w:tc>
      </w:tr>
      <w:tr w:rsidR="00745076" w:rsidRPr="003F0321" w:rsidTr="00612A8F">
        <w:tc>
          <w:tcPr>
            <w:tcW w:w="993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7</w:t>
            </w:r>
          </w:p>
        </w:tc>
        <w:tc>
          <w:tcPr>
            <w:tcW w:w="4110" w:type="dxa"/>
            <w:shd w:val="clear" w:color="auto" w:fill="auto"/>
          </w:tcPr>
          <w:p w:rsidR="00745076" w:rsidRPr="003F0321" w:rsidRDefault="00745076" w:rsidP="00612A8F">
            <w:pPr>
              <w:spacing w:before="80"/>
            </w:pPr>
            <w:r w:rsidRPr="003F0321">
              <w:t xml:space="preserve">ANMEDIQ S.C. Eryk Goś Paweł </w:t>
            </w:r>
            <w:proofErr w:type="spellStart"/>
            <w:r w:rsidRPr="003F0321">
              <w:t>Pyrzalski</w:t>
            </w:r>
            <w:proofErr w:type="spellEnd"/>
          </w:p>
          <w:p w:rsidR="00745076" w:rsidRPr="003F0321" w:rsidRDefault="00745076" w:rsidP="00612A8F">
            <w:r w:rsidRPr="003F0321">
              <w:t>ul. Zachodnia</w:t>
            </w:r>
            <w:r w:rsidRPr="003F0321">
              <w:t xml:space="preserve"> </w:t>
            </w:r>
            <w:r w:rsidRPr="003F0321">
              <w:t>5</w:t>
            </w:r>
            <w:r w:rsidRPr="003F0321">
              <w:t xml:space="preserve"> </w:t>
            </w:r>
          </w:p>
          <w:p w:rsidR="00745076" w:rsidRPr="003F0321" w:rsidRDefault="00745076" w:rsidP="00612A8F">
            <w:pPr>
              <w:spacing w:after="80"/>
              <w:jc w:val="both"/>
            </w:pPr>
            <w:r w:rsidRPr="003F0321">
              <w:t>05-552</w:t>
            </w:r>
            <w:r w:rsidRPr="003F0321">
              <w:t xml:space="preserve"> </w:t>
            </w:r>
            <w:r w:rsidRPr="003F0321">
              <w:t>Wola Mrokowska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5076" w:rsidRPr="003F0321" w:rsidRDefault="00745076" w:rsidP="00612A8F">
            <w:pPr>
              <w:spacing w:before="80" w:after="80"/>
              <w:jc w:val="center"/>
            </w:pPr>
            <w:r w:rsidRPr="003F0321">
              <w:t>13 824.00 zł</w:t>
            </w:r>
          </w:p>
        </w:tc>
      </w:tr>
    </w:tbl>
    <w:p w:rsidR="00C236D3" w:rsidRPr="003F0321" w:rsidRDefault="00C236D3" w:rsidP="003F0321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3F0321" w:rsidSect="003F03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2780" w:rsidRDefault="003D2780">
      <w:r>
        <w:separator/>
      </w:r>
    </w:p>
  </w:endnote>
  <w:endnote w:type="continuationSeparator" w:id="0">
    <w:p w:rsidR="003D2780" w:rsidRDefault="003D2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2780" w:rsidRDefault="003D2780">
      <w:r>
        <w:separator/>
      </w:r>
    </w:p>
  </w:footnote>
  <w:footnote w:type="continuationSeparator" w:id="0">
    <w:p w:rsidR="003D2780" w:rsidRDefault="003D2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076" w:rsidRDefault="007450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076" w:rsidRDefault="007450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076" w:rsidRDefault="007450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2780"/>
    <w:rsid w:val="00007727"/>
    <w:rsid w:val="00017720"/>
    <w:rsid w:val="00035488"/>
    <w:rsid w:val="000D7F25"/>
    <w:rsid w:val="000E00E5"/>
    <w:rsid w:val="00173B20"/>
    <w:rsid w:val="001C69FF"/>
    <w:rsid w:val="0023318D"/>
    <w:rsid w:val="003D2780"/>
    <w:rsid w:val="003D72FD"/>
    <w:rsid w:val="003F0321"/>
    <w:rsid w:val="00423179"/>
    <w:rsid w:val="00490DC0"/>
    <w:rsid w:val="00493F8C"/>
    <w:rsid w:val="004C7E9B"/>
    <w:rsid w:val="005614F2"/>
    <w:rsid w:val="00577BC6"/>
    <w:rsid w:val="0069085C"/>
    <w:rsid w:val="006B27ED"/>
    <w:rsid w:val="00745076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892A46"/>
  <w15:chartTrackingRefBased/>
  <w15:docId w15:val="{167FB2C0-8B39-4E3E-95EF-E7AB5FBE5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360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2023-02-03T11:35:00Z</dcterms:created>
  <dcterms:modified xsi:type="dcterms:W3CDTF">2023-02-03T11:38:00Z</dcterms:modified>
</cp:coreProperties>
</file>