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5FAED" w14:textId="77777777" w:rsidR="00A02E94" w:rsidRPr="002E2D22" w:rsidRDefault="007B0FB4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2E2D22">
        <w:rPr>
          <w:sz w:val="22"/>
          <w:szCs w:val="22"/>
        </w:rPr>
        <w:t>Poznań</w:t>
      </w:r>
      <w:r w:rsidR="00A02E94" w:rsidRPr="002E2D22">
        <w:rPr>
          <w:sz w:val="22"/>
          <w:szCs w:val="22"/>
        </w:rPr>
        <w:t xml:space="preserve"> dnia: </w:t>
      </w:r>
      <w:r w:rsidRPr="002E2D22">
        <w:rPr>
          <w:sz w:val="22"/>
          <w:szCs w:val="22"/>
        </w:rPr>
        <w:t>2023-02-03</w:t>
      </w:r>
    </w:p>
    <w:p w14:paraId="70ADD9FA" w14:textId="77777777" w:rsidR="007B0FB4" w:rsidRPr="002E2D22" w:rsidRDefault="007B0FB4" w:rsidP="00A02E94">
      <w:pPr>
        <w:spacing w:after="40"/>
        <w:rPr>
          <w:b/>
          <w:bCs/>
          <w:sz w:val="22"/>
          <w:szCs w:val="22"/>
        </w:rPr>
      </w:pPr>
      <w:r w:rsidRPr="002E2D22">
        <w:rPr>
          <w:b/>
          <w:bCs/>
          <w:sz w:val="22"/>
          <w:szCs w:val="22"/>
        </w:rPr>
        <w:t>Szpital Wojewódzki w Poznaniu</w:t>
      </w:r>
    </w:p>
    <w:p w14:paraId="5890347E" w14:textId="77777777" w:rsidR="00A02E94" w:rsidRPr="002E2D22" w:rsidRDefault="007B0FB4" w:rsidP="00A02E94">
      <w:pPr>
        <w:spacing w:after="40"/>
        <w:rPr>
          <w:b/>
          <w:bCs/>
          <w:sz w:val="22"/>
          <w:szCs w:val="22"/>
        </w:rPr>
      </w:pPr>
      <w:r w:rsidRPr="002E2D22">
        <w:rPr>
          <w:b/>
          <w:bCs/>
          <w:sz w:val="22"/>
          <w:szCs w:val="22"/>
        </w:rPr>
        <w:t>Dział Zamówień Publicznych</w:t>
      </w:r>
    </w:p>
    <w:p w14:paraId="2F3ABC89" w14:textId="6DEF7614" w:rsidR="00A02E94" w:rsidRPr="002E2D22" w:rsidRDefault="002E2D22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B0FB4" w:rsidRPr="002E2D22">
        <w:rPr>
          <w:sz w:val="22"/>
          <w:szCs w:val="22"/>
        </w:rPr>
        <w:t>Juraszów</w:t>
      </w:r>
      <w:r w:rsidR="00A02E94" w:rsidRPr="002E2D22">
        <w:rPr>
          <w:sz w:val="22"/>
          <w:szCs w:val="22"/>
        </w:rPr>
        <w:t xml:space="preserve"> </w:t>
      </w:r>
      <w:r w:rsidR="007B0FB4" w:rsidRPr="002E2D22">
        <w:rPr>
          <w:sz w:val="22"/>
          <w:szCs w:val="22"/>
        </w:rPr>
        <w:t>7/19</w:t>
      </w:r>
    </w:p>
    <w:p w14:paraId="7B5FA9C9" w14:textId="77777777" w:rsidR="00A02E94" w:rsidRPr="002E2D22" w:rsidRDefault="007B0FB4" w:rsidP="00A02E94">
      <w:pPr>
        <w:rPr>
          <w:sz w:val="22"/>
          <w:szCs w:val="22"/>
        </w:rPr>
      </w:pPr>
      <w:r w:rsidRPr="002E2D22">
        <w:rPr>
          <w:sz w:val="22"/>
          <w:szCs w:val="22"/>
        </w:rPr>
        <w:t>60-479</w:t>
      </w:r>
      <w:r w:rsidR="00A02E94" w:rsidRPr="002E2D22">
        <w:rPr>
          <w:sz w:val="22"/>
          <w:szCs w:val="22"/>
        </w:rPr>
        <w:t xml:space="preserve"> </w:t>
      </w:r>
      <w:r w:rsidRPr="002E2D22">
        <w:rPr>
          <w:sz w:val="22"/>
          <w:szCs w:val="22"/>
        </w:rPr>
        <w:t>Poznań</w:t>
      </w:r>
    </w:p>
    <w:p w14:paraId="3E10652D" w14:textId="77777777" w:rsidR="00A02E94" w:rsidRPr="002E2D22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2E2D22">
        <w:rPr>
          <w:b/>
          <w:sz w:val="22"/>
          <w:szCs w:val="22"/>
        </w:rPr>
        <w:t>WYKONAWCY</w:t>
      </w:r>
    </w:p>
    <w:p w14:paraId="16065148" w14:textId="77777777" w:rsidR="00A02E94" w:rsidRPr="002E2D22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2E2D22">
        <w:rPr>
          <w:sz w:val="22"/>
          <w:szCs w:val="22"/>
        </w:rPr>
        <w:t>ubiegający się o zamówienie</w:t>
      </w:r>
    </w:p>
    <w:p w14:paraId="0B68FA25" w14:textId="77777777" w:rsidR="00A02E94" w:rsidRPr="002E2D22" w:rsidRDefault="00A02E94" w:rsidP="00A02E94">
      <w:pPr>
        <w:pStyle w:val="Nagwek1"/>
        <w:spacing w:before="600"/>
        <w:rPr>
          <w:sz w:val="22"/>
          <w:szCs w:val="22"/>
        </w:rPr>
      </w:pPr>
      <w:r w:rsidRPr="002E2D22">
        <w:rPr>
          <w:sz w:val="22"/>
          <w:szCs w:val="22"/>
        </w:rPr>
        <w:t>ZAWIADOMIENIE</w:t>
      </w:r>
    </w:p>
    <w:p w14:paraId="55511FC1" w14:textId="77777777" w:rsidR="00A02E94" w:rsidRPr="002E2D22" w:rsidRDefault="00A02E94" w:rsidP="00A02E94">
      <w:pPr>
        <w:spacing w:after="480"/>
        <w:jc w:val="center"/>
        <w:rPr>
          <w:b/>
          <w:sz w:val="22"/>
          <w:szCs w:val="22"/>
        </w:rPr>
      </w:pPr>
      <w:r w:rsidRPr="002E2D22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7B0FB4" w:rsidRPr="002E2D22" w14:paraId="58B13056" w14:textId="77777777" w:rsidTr="00A82E77">
        <w:trPr>
          <w:trHeight w:val="638"/>
        </w:trPr>
        <w:tc>
          <w:tcPr>
            <w:tcW w:w="959" w:type="dxa"/>
            <w:hideMark/>
          </w:tcPr>
          <w:p w14:paraId="243BFF70" w14:textId="77777777" w:rsidR="007B0FB4" w:rsidRPr="002E2D22" w:rsidRDefault="007B0FB4" w:rsidP="00A82E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2CC33ABD" w14:textId="2BEBCD94" w:rsidR="007B0FB4" w:rsidRPr="002E2D22" w:rsidRDefault="007B0FB4" w:rsidP="00A82E7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2E2D22">
              <w:rPr>
                <w:b/>
                <w:sz w:val="22"/>
                <w:szCs w:val="22"/>
              </w:rPr>
              <w:t xml:space="preserve"> </w:t>
            </w:r>
            <w:r w:rsidRPr="002E2D22">
              <w:rPr>
                <w:bCs/>
                <w:sz w:val="22"/>
                <w:szCs w:val="22"/>
              </w:rPr>
              <w:t>na</w:t>
            </w:r>
            <w:r w:rsidRPr="002E2D22">
              <w:rPr>
                <w:b/>
                <w:sz w:val="22"/>
                <w:szCs w:val="22"/>
              </w:rPr>
              <w:t xml:space="preserve"> </w:t>
            </w:r>
            <w:r w:rsidRPr="002E2D22">
              <w:rPr>
                <w:bCs/>
                <w:sz w:val="22"/>
                <w:szCs w:val="22"/>
              </w:rPr>
              <w:t>”</w:t>
            </w:r>
            <w:r w:rsidRPr="002E2D22">
              <w:rPr>
                <w:b/>
                <w:bCs/>
                <w:sz w:val="22"/>
                <w:szCs w:val="22"/>
              </w:rPr>
              <w:t>Sukcesywna dostawa artykułów biurowych dla Szpitala Wojewódzkiego w Poznaniu</w:t>
            </w:r>
            <w:r w:rsidRPr="002E2D22">
              <w:rPr>
                <w:bCs/>
                <w:sz w:val="22"/>
                <w:szCs w:val="22"/>
              </w:rPr>
              <w:t>”</w:t>
            </w:r>
            <w:r w:rsidRPr="002E2D22">
              <w:rPr>
                <w:b/>
                <w:sz w:val="22"/>
                <w:szCs w:val="22"/>
              </w:rPr>
              <w:t xml:space="preserve"> </w:t>
            </w:r>
            <w:r w:rsidRPr="002E2D22">
              <w:rPr>
                <w:bCs/>
                <w:sz w:val="22"/>
                <w:szCs w:val="22"/>
              </w:rPr>
              <w:t>– znak sprawy</w:t>
            </w:r>
            <w:r w:rsidRPr="002E2D22">
              <w:rPr>
                <w:b/>
                <w:sz w:val="22"/>
                <w:szCs w:val="22"/>
              </w:rPr>
              <w:t xml:space="preserve"> SZW/DZP/4/2023</w:t>
            </w:r>
          </w:p>
        </w:tc>
      </w:tr>
    </w:tbl>
    <w:p w14:paraId="20983E9E" w14:textId="24EFE7B7" w:rsidR="00A02E94" w:rsidRPr="002E2D22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2E2D22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7B0FB4" w:rsidRPr="002E2D22">
        <w:rPr>
          <w:sz w:val="22"/>
          <w:szCs w:val="22"/>
        </w:rPr>
        <w:t>(t.j. Dz. U. z 2022r. poz. 1710)</w:t>
      </w:r>
      <w:r w:rsidRPr="002E2D22">
        <w:rPr>
          <w:sz w:val="22"/>
          <w:szCs w:val="22"/>
        </w:rPr>
        <w:t xml:space="preserve">, zwanej dalej „ustawą Pzp”, informuje, że w toczącym </w:t>
      </w:r>
      <w:r w:rsidR="0057618A">
        <w:rPr>
          <w:sz w:val="22"/>
          <w:szCs w:val="22"/>
        </w:rPr>
        <w:br/>
      </w:r>
      <w:r w:rsidRPr="002E2D22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B0FB4" w:rsidRPr="002E2D22" w14:paraId="5002C331" w14:textId="77777777" w:rsidTr="00A82E7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6F20B" w14:textId="77777777" w:rsidR="007B0FB4" w:rsidRPr="002E2D22" w:rsidRDefault="007B0FB4" w:rsidP="00A82E77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2E2D22">
              <w:rPr>
                <w:b/>
                <w:bCs/>
                <w:sz w:val="22"/>
                <w:szCs w:val="22"/>
              </w:rPr>
              <w:t>Zadanie nr 2</w:t>
            </w:r>
            <w:r w:rsidRPr="002E2D22">
              <w:rPr>
                <w:sz w:val="22"/>
                <w:szCs w:val="22"/>
              </w:rPr>
              <w:t>: Różne artykuły biurowe</w:t>
            </w:r>
          </w:p>
          <w:p w14:paraId="1EA03DC8" w14:textId="77777777" w:rsidR="007B0FB4" w:rsidRPr="002E2D22" w:rsidRDefault="007B0FB4" w:rsidP="00A82E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E2D22">
              <w:rPr>
                <w:b/>
                <w:sz w:val="22"/>
                <w:szCs w:val="22"/>
              </w:rPr>
              <w:t>RODAN Sp. z o.o.</w:t>
            </w:r>
          </w:p>
          <w:p w14:paraId="046ED476" w14:textId="77777777" w:rsidR="007B0FB4" w:rsidRPr="002E2D22" w:rsidRDefault="007B0FB4" w:rsidP="00A82E77">
            <w:pPr>
              <w:jc w:val="both"/>
              <w:rPr>
                <w:bCs/>
                <w:sz w:val="22"/>
                <w:szCs w:val="22"/>
              </w:rPr>
            </w:pPr>
            <w:r w:rsidRPr="002E2D22">
              <w:rPr>
                <w:bCs/>
                <w:sz w:val="22"/>
                <w:szCs w:val="22"/>
              </w:rPr>
              <w:t xml:space="preserve">ul. Górecka 17 </w:t>
            </w:r>
          </w:p>
          <w:p w14:paraId="2AD96C30" w14:textId="77777777" w:rsidR="007B0FB4" w:rsidRPr="002E2D22" w:rsidRDefault="007B0FB4" w:rsidP="00A82E77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E2D22">
              <w:rPr>
                <w:bCs/>
                <w:sz w:val="22"/>
                <w:szCs w:val="22"/>
              </w:rPr>
              <w:t>60-201 Poznań</w:t>
            </w:r>
          </w:p>
          <w:p w14:paraId="7218458D" w14:textId="77777777" w:rsidR="007B0FB4" w:rsidRPr="002E2D22" w:rsidRDefault="007B0FB4" w:rsidP="00A82E77">
            <w:pPr>
              <w:jc w:val="both"/>
              <w:rPr>
                <w:bCs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za cenę brutto </w:t>
            </w:r>
            <w:r w:rsidRPr="002E2D22">
              <w:rPr>
                <w:b/>
                <w:sz w:val="22"/>
                <w:szCs w:val="22"/>
              </w:rPr>
              <w:t>98 900.00 zł</w:t>
            </w:r>
            <w:r w:rsidRPr="002E2D22">
              <w:rPr>
                <w:bCs/>
                <w:sz w:val="22"/>
                <w:szCs w:val="22"/>
              </w:rPr>
              <w:t>.</w:t>
            </w:r>
          </w:p>
          <w:p w14:paraId="28312371" w14:textId="77777777" w:rsidR="007B0FB4" w:rsidRPr="002E2D22" w:rsidRDefault="007B0FB4" w:rsidP="00A82E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E2D22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2E2D22">
              <w:rPr>
                <w:color w:val="000000"/>
                <w:sz w:val="22"/>
                <w:szCs w:val="22"/>
              </w:rPr>
              <w:t>:</w:t>
            </w:r>
          </w:p>
          <w:p w14:paraId="00296B37" w14:textId="6E60DBB9" w:rsidR="007B0FB4" w:rsidRPr="002E2D22" w:rsidRDefault="002E2D22" w:rsidP="00767EDF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 w:rsidR="00767EDF">
              <w:rPr>
                <w:sz w:val="22"/>
                <w:szCs w:val="22"/>
              </w:rPr>
              <w:br/>
            </w:r>
            <w:r w:rsidRPr="00AD0D5B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  <w:tr w:rsidR="007B0FB4" w:rsidRPr="002E2D22" w14:paraId="28FB3B57" w14:textId="77777777" w:rsidTr="00A82E7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72112" w14:textId="77777777" w:rsidR="007B0FB4" w:rsidRPr="002E2D22" w:rsidRDefault="007B0FB4" w:rsidP="00A82E77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2E2D22">
              <w:rPr>
                <w:b/>
                <w:bCs/>
                <w:sz w:val="22"/>
                <w:szCs w:val="22"/>
              </w:rPr>
              <w:t>Zadanie nr 3</w:t>
            </w:r>
            <w:r w:rsidRPr="002E2D22">
              <w:rPr>
                <w:sz w:val="22"/>
                <w:szCs w:val="22"/>
              </w:rPr>
              <w:t>: Papier ksero</w:t>
            </w:r>
          </w:p>
          <w:p w14:paraId="4D8C717A" w14:textId="77777777" w:rsidR="007B0FB4" w:rsidRPr="002E2D22" w:rsidRDefault="007B0FB4" w:rsidP="00A82E7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E2D22">
              <w:rPr>
                <w:b/>
                <w:sz w:val="22"/>
                <w:szCs w:val="22"/>
              </w:rPr>
              <w:t>Miranex</w:t>
            </w:r>
            <w:proofErr w:type="spellEnd"/>
            <w:r w:rsidRPr="002E2D22">
              <w:rPr>
                <w:b/>
                <w:sz w:val="22"/>
                <w:szCs w:val="22"/>
              </w:rPr>
              <w:t xml:space="preserve"> Sp. z o. o.</w:t>
            </w:r>
          </w:p>
          <w:p w14:paraId="1FEA292B" w14:textId="77777777" w:rsidR="007B0FB4" w:rsidRPr="002E2D22" w:rsidRDefault="007B0FB4" w:rsidP="00A82E77">
            <w:pPr>
              <w:jc w:val="both"/>
              <w:rPr>
                <w:bCs/>
                <w:sz w:val="22"/>
                <w:szCs w:val="22"/>
              </w:rPr>
            </w:pPr>
            <w:r w:rsidRPr="002E2D22">
              <w:rPr>
                <w:bCs/>
                <w:sz w:val="22"/>
                <w:szCs w:val="22"/>
              </w:rPr>
              <w:t xml:space="preserve">Sady ul. Rolna 9 </w:t>
            </w:r>
          </w:p>
          <w:p w14:paraId="753A13E9" w14:textId="77777777" w:rsidR="007B0FB4" w:rsidRPr="002E2D22" w:rsidRDefault="007B0FB4" w:rsidP="00A82E77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E2D22">
              <w:rPr>
                <w:bCs/>
                <w:sz w:val="22"/>
                <w:szCs w:val="22"/>
              </w:rPr>
              <w:t>62-080 Tarnowo Podgórne</w:t>
            </w:r>
          </w:p>
          <w:p w14:paraId="501AC1D0" w14:textId="77777777" w:rsidR="007B0FB4" w:rsidRPr="002E2D22" w:rsidRDefault="007B0FB4" w:rsidP="00A82E77">
            <w:pPr>
              <w:jc w:val="both"/>
              <w:rPr>
                <w:bCs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za cenę brutto </w:t>
            </w:r>
            <w:r w:rsidRPr="002E2D22">
              <w:rPr>
                <w:b/>
                <w:sz w:val="22"/>
                <w:szCs w:val="22"/>
              </w:rPr>
              <w:t>216 541.50 zł</w:t>
            </w:r>
            <w:r w:rsidRPr="002E2D22">
              <w:rPr>
                <w:bCs/>
                <w:sz w:val="22"/>
                <w:szCs w:val="22"/>
              </w:rPr>
              <w:t>.</w:t>
            </w:r>
          </w:p>
          <w:p w14:paraId="2D8A1F42" w14:textId="77777777" w:rsidR="007B0FB4" w:rsidRPr="002E2D22" w:rsidRDefault="007B0FB4" w:rsidP="00A82E7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E2D22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2E2D22">
              <w:rPr>
                <w:color w:val="000000"/>
                <w:sz w:val="22"/>
                <w:szCs w:val="22"/>
              </w:rPr>
              <w:t>:</w:t>
            </w:r>
          </w:p>
          <w:p w14:paraId="26DDE086" w14:textId="0F79DF0D" w:rsidR="007B0FB4" w:rsidRPr="002E2D22" w:rsidRDefault="002E2D22" w:rsidP="00767EDF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 xml:space="preserve">przez Zamawiającego w SWZ kryteria oceny ofert tj. przyznano: Cena oferty brutto - 100,00 pkt. </w:t>
            </w:r>
            <w:r w:rsidR="00767EDF">
              <w:rPr>
                <w:sz w:val="22"/>
                <w:szCs w:val="22"/>
              </w:rPr>
              <w:br/>
            </w:r>
            <w:r w:rsidRPr="00AD0D5B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49203718" w14:textId="77777777" w:rsidR="00A02E94" w:rsidRPr="002E2D22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2E2D2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2E2D22" w14:paraId="0E829BB2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3EE8049" w14:textId="77777777" w:rsidR="00A02E94" w:rsidRPr="002E2D22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E2D22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FBC784B" w14:textId="1BE26C46" w:rsidR="00A02E94" w:rsidRPr="002E2D22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E2D22">
              <w:rPr>
                <w:b/>
                <w:sz w:val="22"/>
                <w:szCs w:val="22"/>
              </w:rPr>
              <w:t xml:space="preserve">Nazwa i adres </w:t>
            </w:r>
            <w:r w:rsidR="00767EDF">
              <w:rPr>
                <w:b/>
                <w:sz w:val="22"/>
                <w:szCs w:val="22"/>
              </w:rPr>
              <w:t>W</w:t>
            </w:r>
            <w:r w:rsidRPr="002E2D22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C5F8DD2" w14:textId="77777777" w:rsidR="00A02E94" w:rsidRPr="002E2D22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E2D22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8D06A16" w14:textId="77777777" w:rsidR="00A02E94" w:rsidRPr="002E2D22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2E2D22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7B0FB4" w:rsidRPr="002E2D22" w14:paraId="524DA93A" w14:textId="77777777" w:rsidTr="00A82E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BBD00" w14:textId="77777777" w:rsidR="007B0FB4" w:rsidRPr="002E2D22" w:rsidRDefault="007B0FB4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lastRenderedPageBreak/>
              <w:t>2 - Różne artykuły biurowe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E91D3" w14:textId="77777777" w:rsidR="007B0FB4" w:rsidRPr="002E2D22" w:rsidRDefault="007B0FB4" w:rsidP="00A82E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E2D22">
              <w:rPr>
                <w:b/>
                <w:bCs/>
                <w:sz w:val="22"/>
                <w:szCs w:val="22"/>
              </w:rPr>
              <w:t>RODAN Sp. z o.o.</w:t>
            </w:r>
          </w:p>
          <w:p w14:paraId="6C1D29E9" w14:textId="77777777" w:rsidR="007B0FB4" w:rsidRPr="002E2D22" w:rsidRDefault="007B0FB4" w:rsidP="00A82E77">
            <w:pPr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ul. Górecka 17</w:t>
            </w:r>
          </w:p>
          <w:p w14:paraId="35DDBCD1" w14:textId="77777777" w:rsidR="007B0FB4" w:rsidRPr="002E2D22" w:rsidRDefault="007B0FB4" w:rsidP="00A82E77">
            <w:pPr>
              <w:spacing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60-201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6A6E" w14:textId="073606D6" w:rsidR="007B0FB4" w:rsidRPr="002E2D22" w:rsidRDefault="00767EDF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B0FB4" w:rsidRPr="002E2D22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CC2E5" w14:textId="77777777" w:rsidR="007B0FB4" w:rsidRPr="002E2D22" w:rsidRDefault="007B0FB4" w:rsidP="00A82E77">
            <w:pPr>
              <w:jc w:val="center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 100,00</w:t>
            </w:r>
          </w:p>
        </w:tc>
      </w:tr>
      <w:tr w:rsidR="007B0FB4" w:rsidRPr="002E2D22" w14:paraId="47AA02C1" w14:textId="77777777" w:rsidTr="00A82E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1EE57" w14:textId="77777777" w:rsidR="007B0FB4" w:rsidRPr="002E2D22" w:rsidRDefault="007B0FB4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2 - Różne artykuły biurowe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13209" w14:textId="77777777" w:rsidR="007B0FB4" w:rsidRPr="002E2D22" w:rsidRDefault="007B0FB4" w:rsidP="00A82E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2E2D22">
              <w:rPr>
                <w:b/>
                <w:bCs/>
                <w:sz w:val="22"/>
                <w:szCs w:val="22"/>
              </w:rPr>
              <w:t>Miranex</w:t>
            </w:r>
            <w:proofErr w:type="spellEnd"/>
            <w:r w:rsidRPr="002E2D22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38E9401D" w14:textId="77777777" w:rsidR="007B0FB4" w:rsidRPr="002E2D22" w:rsidRDefault="007B0FB4" w:rsidP="00A82E77">
            <w:pPr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Sady ul. Rolna 9</w:t>
            </w:r>
          </w:p>
          <w:p w14:paraId="674D5EE4" w14:textId="77777777" w:rsidR="007B0FB4" w:rsidRPr="002E2D22" w:rsidRDefault="007B0FB4" w:rsidP="00A82E77">
            <w:pPr>
              <w:spacing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62-080 Tarnowo Podgórne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5A1BD" w14:textId="77777777" w:rsidR="00767EDF" w:rsidRDefault="00767EDF" w:rsidP="00A82E77">
            <w:pPr>
              <w:spacing w:before="40" w:after="40"/>
              <w:rPr>
                <w:sz w:val="22"/>
                <w:szCs w:val="22"/>
              </w:rPr>
            </w:pPr>
          </w:p>
          <w:p w14:paraId="1E3E402D" w14:textId="1DE6E9D7" w:rsidR="007B0FB4" w:rsidRPr="002E2D22" w:rsidRDefault="00767EDF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B0FB4" w:rsidRPr="002E2D22">
              <w:rPr>
                <w:sz w:val="22"/>
                <w:szCs w:val="22"/>
              </w:rPr>
              <w:t>1 - Cena - 96.57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0AEAD" w14:textId="77777777" w:rsidR="007B0FB4" w:rsidRPr="002E2D22" w:rsidRDefault="007B0FB4" w:rsidP="00A82E77">
            <w:pPr>
              <w:jc w:val="center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 96,57</w:t>
            </w:r>
          </w:p>
        </w:tc>
      </w:tr>
      <w:tr w:rsidR="007B0FB4" w:rsidRPr="002E2D22" w14:paraId="7B1E3ED0" w14:textId="77777777" w:rsidTr="00A82E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89322" w14:textId="77777777" w:rsidR="007B0FB4" w:rsidRPr="002E2D22" w:rsidRDefault="007B0FB4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2 - Różne artykuły biurowe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8932E" w14:textId="77777777" w:rsidR="00767EDF" w:rsidRDefault="007B0FB4" w:rsidP="00A82E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E2D22">
              <w:rPr>
                <w:b/>
                <w:bCs/>
                <w:sz w:val="22"/>
                <w:szCs w:val="22"/>
              </w:rPr>
              <w:t xml:space="preserve">Firma Usługowo - Handlowa ANNA </w:t>
            </w:r>
          </w:p>
          <w:p w14:paraId="75716434" w14:textId="01159A2E" w:rsidR="007B0FB4" w:rsidRPr="002E2D22" w:rsidRDefault="007B0FB4" w:rsidP="00A82E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E2D22">
              <w:rPr>
                <w:b/>
                <w:bCs/>
                <w:sz w:val="22"/>
                <w:szCs w:val="22"/>
              </w:rPr>
              <w:t xml:space="preserve">Anna </w:t>
            </w:r>
            <w:proofErr w:type="spellStart"/>
            <w:r w:rsidRPr="002E2D22">
              <w:rPr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14:paraId="1A1E0B77" w14:textId="0DC31598" w:rsidR="007B0FB4" w:rsidRPr="002E2D22" w:rsidRDefault="007B0FB4" w:rsidP="00A82E77">
            <w:pPr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ul. Wodna 18 </w:t>
            </w:r>
          </w:p>
          <w:p w14:paraId="0DAA8F5A" w14:textId="77777777" w:rsidR="007B0FB4" w:rsidRPr="002E2D22" w:rsidRDefault="007B0FB4" w:rsidP="00A82E77">
            <w:pPr>
              <w:spacing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62-200 Gniezno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4305" w14:textId="77777777" w:rsidR="00767EDF" w:rsidRDefault="00767EDF" w:rsidP="00A82E77">
            <w:pPr>
              <w:spacing w:before="40" w:after="40"/>
              <w:rPr>
                <w:sz w:val="22"/>
                <w:szCs w:val="22"/>
              </w:rPr>
            </w:pPr>
          </w:p>
          <w:p w14:paraId="47509761" w14:textId="77777777" w:rsidR="00767EDF" w:rsidRDefault="00767EDF" w:rsidP="00A82E77">
            <w:pPr>
              <w:spacing w:before="40" w:after="40"/>
              <w:rPr>
                <w:sz w:val="22"/>
                <w:szCs w:val="22"/>
              </w:rPr>
            </w:pPr>
          </w:p>
          <w:p w14:paraId="634A2F3C" w14:textId="28D5C396" w:rsidR="007B0FB4" w:rsidRPr="002E2D22" w:rsidRDefault="00767EDF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B0FB4" w:rsidRPr="002E2D22">
              <w:rPr>
                <w:sz w:val="22"/>
                <w:szCs w:val="22"/>
              </w:rPr>
              <w:t>1 - Cena - 77.12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2EBD6" w14:textId="77777777" w:rsidR="007B0FB4" w:rsidRPr="002E2D22" w:rsidRDefault="007B0FB4" w:rsidP="00A82E77">
            <w:pPr>
              <w:jc w:val="center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 77,12</w:t>
            </w:r>
          </w:p>
        </w:tc>
      </w:tr>
      <w:tr w:rsidR="007B0FB4" w:rsidRPr="002E2D22" w14:paraId="33B97C9C" w14:textId="77777777" w:rsidTr="00A82E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CBC1B" w14:textId="77777777" w:rsidR="007B0FB4" w:rsidRPr="002E2D22" w:rsidRDefault="007B0FB4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3 - Papier ksero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2C1A" w14:textId="77777777" w:rsidR="007B0FB4" w:rsidRPr="002E2D22" w:rsidRDefault="007B0FB4" w:rsidP="00A82E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2E2D22">
              <w:rPr>
                <w:b/>
                <w:bCs/>
                <w:sz w:val="22"/>
                <w:szCs w:val="22"/>
              </w:rPr>
              <w:t>Miranex</w:t>
            </w:r>
            <w:proofErr w:type="spellEnd"/>
            <w:r w:rsidRPr="002E2D22">
              <w:rPr>
                <w:b/>
                <w:bCs/>
                <w:sz w:val="22"/>
                <w:szCs w:val="22"/>
              </w:rPr>
              <w:t xml:space="preserve"> Sp. z o. o.</w:t>
            </w:r>
          </w:p>
          <w:p w14:paraId="570DC88C" w14:textId="77777777" w:rsidR="007B0FB4" w:rsidRPr="002E2D22" w:rsidRDefault="007B0FB4" w:rsidP="00A82E77">
            <w:pPr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Sady ul. Rolna 9</w:t>
            </w:r>
          </w:p>
          <w:p w14:paraId="46D37A4D" w14:textId="77777777" w:rsidR="007B0FB4" w:rsidRPr="002E2D22" w:rsidRDefault="007B0FB4" w:rsidP="00A82E77">
            <w:pPr>
              <w:spacing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62-080 Tarnowo Podgórne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42D8E" w14:textId="77777777" w:rsidR="00767EDF" w:rsidRDefault="00767EDF" w:rsidP="00A82E77">
            <w:pPr>
              <w:spacing w:before="40" w:after="40"/>
              <w:rPr>
                <w:sz w:val="22"/>
                <w:szCs w:val="22"/>
              </w:rPr>
            </w:pPr>
          </w:p>
          <w:p w14:paraId="3A07B4D7" w14:textId="2DC87C43" w:rsidR="007B0FB4" w:rsidRPr="002E2D22" w:rsidRDefault="00767EDF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B0FB4" w:rsidRPr="002E2D22">
              <w:rPr>
                <w:sz w:val="22"/>
                <w:szCs w:val="22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15FEA" w14:textId="77777777" w:rsidR="007B0FB4" w:rsidRPr="002E2D22" w:rsidRDefault="007B0FB4" w:rsidP="00A82E77">
            <w:pPr>
              <w:jc w:val="center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 100,00</w:t>
            </w:r>
          </w:p>
        </w:tc>
      </w:tr>
      <w:tr w:rsidR="007B0FB4" w:rsidRPr="002E2D22" w14:paraId="2B6ABB94" w14:textId="77777777" w:rsidTr="00A82E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E3606" w14:textId="77777777" w:rsidR="007B0FB4" w:rsidRPr="002E2D22" w:rsidRDefault="007B0FB4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3 - Papier ksero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7DB6" w14:textId="77777777" w:rsidR="007B0FB4" w:rsidRPr="002E2D22" w:rsidRDefault="007B0FB4" w:rsidP="00A82E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E2D22">
              <w:rPr>
                <w:b/>
                <w:bCs/>
                <w:sz w:val="22"/>
                <w:szCs w:val="22"/>
              </w:rPr>
              <w:t>RODAN Sp. z o.o.</w:t>
            </w:r>
          </w:p>
          <w:p w14:paraId="7632A0EE" w14:textId="77777777" w:rsidR="007B0FB4" w:rsidRPr="002E2D22" w:rsidRDefault="007B0FB4" w:rsidP="00A82E77">
            <w:pPr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ul. Górecka 17</w:t>
            </w:r>
          </w:p>
          <w:p w14:paraId="0F54C74B" w14:textId="77777777" w:rsidR="007B0FB4" w:rsidRPr="002E2D22" w:rsidRDefault="007B0FB4" w:rsidP="00A82E77">
            <w:pPr>
              <w:spacing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60-201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57EB2" w14:textId="77777777" w:rsidR="00767EDF" w:rsidRDefault="00767EDF" w:rsidP="00A82E77">
            <w:pPr>
              <w:spacing w:before="40" w:after="40"/>
              <w:rPr>
                <w:sz w:val="22"/>
                <w:szCs w:val="22"/>
              </w:rPr>
            </w:pPr>
          </w:p>
          <w:p w14:paraId="426E5366" w14:textId="1859B61F" w:rsidR="007B0FB4" w:rsidRPr="002E2D22" w:rsidRDefault="00767EDF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B0FB4" w:rsidRPr="002E2D22">
              <w:rPr>
                <w:sz w:val="22"/>
                <w:szCs w:val="22"/>
              </w:rPr>
              <w:t>1 - Cena - 92.34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5104" w14:textId="77777777" w:rsidR="007B0FB4" w:rsidRPr="002E2D22" w:rsidRDefault="007B0FB4" w:rsidP="00A82E77">
            <w:pPr>
              <w:jc w:val="center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 92,34</w:t>
            </w:r>
          </w:p>
        </w:tc>
      </w:tr>
      <w:tr w:rsidR="007B0FB4" w:rsidRPr="002E2D22" w14:paraId="616ABC50" w14:textId="77777777" w:rsidTr="00A82E7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AEE4A" w14:textId="77777777" w:rsidR="007B0FB4" w:rsidRPr="002E2D22" w:rsidRDefault="007B0FB4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3 - Papier ksero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69596" w14:textId="77777777" w:rsidR="00767EDF" w:rsidRDefault="007B0FB4" w:rsidP="00A82E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E2D22">
              <w:rPr>
                <w:b/>
                <w:bCs/>
                <w:sz w:val="22"/>
                <w:szCs w:val="22"/>
              </w:rPr>
              <w:t xml:space="preserve">Firma Usługowo - Handlowa ANNA </w:t>
            </w:r>
          </w:p>
          <w:p w14:paraId="10845857" w14:textId="44AC90AA" w:rsidR="007B0FB4" w:rsidRPr="002E2D22" w:rsidRDefault="007B0FB4" w:rsidP="00A82E7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E2D22">
              <w:rPr>
                <w:b/>
                <w:bCs/>
                <w:sz w:val="22"/>
                <w:szCs w:val="22"/>
              </w:rPr>
              <w:t xml:space="preserve">Anna </w:t>
            </w:r>
            <w:proofErr w:type="spellStart"/>
            <w:r w:rsidRPr="002E2D22">
              <w:rPr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14:paraId="403DB1B6" w14:textId="68156E70" w:rsidR="007B0FB4" w:rsidRPr="002E2D22" w:rsidRDefault="007B0FB4" w:rsidP="00A82E77">
            <w:pPr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ul. Wodna 18 </w:t>
            </w:r>
          </w:p>
          <w:p w14:paraId="19D75E20" w14:textId="77777777" w:rsidR="007B0FB4" w:rsidRPr="002E2D22" w:rsidRDefault="007B0FB4" w:rsidP="00A82E77">
            <w:pPr>
              <w:spacing w:after="40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>62-200 Gniezno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A5FAB" w14:textId="77777777" w:rsidR="00767EDF" w:rsidRDefault="00767EDF" w:rsidP="00A82E77">
            <w:pPr>
              <w:spacing w:before="40" w:after="40"/>
              <w:rPr>
                <w:sz w:val="22"/>
                <w:szCs w:val="22"/>
              </w:rPr>
            </w:pPr>
          </w:p>
          <w:p w14:paraId="2760E626" w14:textId="77777777" w:rsidR="00767EDF" w:rsidRDefault="00767EDF" w:rsidP="00A82E77">
            <w:pPr>
              <w:spacing w:before="40" w:after="40"/>
              <w:rPr>
                <w:sz w:val="22"/>
                <w:szCs w:val="22"/>
              </w:rPr>
            </w:pPr>
          </w:p>
          <w:p w14:paraId="76429E47" w14:textId="3AF47F56" w:rsidR="007B0FB4" w:rsidRPr="002E2D22" w:rsidRDefault="00767EDF" w:rsidP="00A82E77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7B0FB4" w:rsidRPr="002E2D22">
              <w:rPr>
                <w:sz w:val="22"/>
                <w:szCs w:val="22"/>
              </w:rPr>
              <w:t>1 - Cena - 76.62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13E2" w14:textId="77777777" w:rsidR="007B0FB4" w:rsidRPr="002E2D22" w:rsidRDefault="007B0FB4" w:rsidP="00A82E77">
            <w:pPr>
              <w:jc w:val="center"/>
              <w:rPr>
                <w:color w:val="000000"/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 76,62</w:t>
            </w:r>
          </w:p>
        </w:tc>
      </w:tr>
    </w:tbl>
    <w:p w14:paraId="56C7229A" w14:textId="77777777" w:rsidR="00A02E94" w:rsidRPr="002E2D22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30874A1C" w14:textId="52B3B17B" w:rsidR="00A02E94" w:rsidRPr="002E2D22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2E2D22">
        <w:rPr>
          <w:color w:val="000000"/>
          <w:sz w:val="22"/>
          <w:szCs w:val="22"/>
        </w:rPr>
        <w:t xml:space="preserve">Informacja o </w:t>
      </w:r>
      <w:r w:rsidR="00767EDF">
        <w:rPr>
          <w:color w:val="000000"/>
          <w:sz w:val="22"/>
          <w:szCs w:val="22"/>
        </w:rPr>
        <w:t>W</w:t>
      </w:r>
      <w:r w:rsidRPr="002E2D22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2E2D22" w14:paraId="2FC1DD3C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132D7AE" w14:textId="77777777" w:rsidR="00A02E94" w:rsidRPr="002E2D22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E2D22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689214D" w14:textId="77777777" w:rsidR="00A02E94" w:rsidRPr="002E2D22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E2D22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5CF60CF" w14:textId="77777777" w:rsidR="00A02E94" w:rsidRPr="002E2D22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2E2D22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2E2D22" w14:paraId="00EB7417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B512056" w14:textId="77777777" w:rsidR="00A02E94" w:rsidRPr="002E2D22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525F68" w14:textId="77777777" w:rsidR="00A02E94" w:rsidRPr="002E2D22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1D22DC4B" w14:textId="77777777" w:rsidR="00A02E94" w:rsidRPr="002E2D22" w:rsidRDefault="00A02E94" w:rsidP="005C35EA">
            <w:pPr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 </w:t>
            </w:r>
          </w:p>
          <w:p w14:paraId="5D69F5F9" w14:textId="77777777" w:rsidR="00A02E94" w:rsidRPr="002E2D22" w:rsidRDefault="00A02E94" w:rsidP="005C35EA">
            <w:pPr>
              <w:spacing w:after="60"/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9FA78C" w14:textId="52AC9B71" w:rsidR="00A02E94" w:rsidRPr="002E2D22" w:rsidRDefault="00A02E94" w:rsidP="00767EDF">
            <w:pPr>
              <w:spacing w:before="60" w:after="40"/>
              <w:rPr>
                <w:sz w:val="22"/>
                <w:szCs w:val="22"/>
              </w:rPr>
            </w:pPr>
            <w:r w:rsidRPr="002E2D22">
              <w:rPr>
                <w:sz w:val="22"/>
                <w:szCs w:val="22"/>
              </w:rPr>
              <w:t xml:space="preserve"> </w:t>
            </w:r>
          </w:p>
        </w:tc>
      </w:tr>
    </w:tbl>
    <w:p w14:paraId="63D13BBE" w14:textId="77777777" w:rsidR="00A02E94" w:rsidRPr="002E2D22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6CEDDA5D" w14:textId="77777777" w:rsidR="00A02E94" w:rsidRPr="002E2D22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2E2D22">
        <w:rPr>
          <w:sz w:val="22"/>
          <w:szCs w:val="22"/>
        </w:rPr>
        <w:t>Informacja o terminie zawarcia umowy:</w:t>
      </w:r>
    </w:p>
    <w:p w14:paraId="7BDF0E21" w14:textId="7939BC9C" w:rsidR="00A02E94" w:rsidRPr="002E2D22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2E2D22">
        <w:rPr>
          <w:sz w:val="22"/>
          <w:szCs w:val="22"/>
        </w:rPr>
        <w:t xml:space="preserve">Umowa w sprawie zamówienia publicznego, zgodnie z art. 308 ust. 2 ustawy Pzp, zostanie zawarta, </w:t>
      </w:r>
      <w:r w:rsidR="00767EDF">
        <w:rPr>
          <w:sz w:val="22"/>
          <w:szCs w:val="22"/>
        </w:rPr>
        <w:br/>
      </w:r>
      <w:r w:rsidRPr="002E2D22">
        <w:rPr>
          <w:sz w:val="22"/>
          <w:szCs w:val="22"/>
        </w:rPr>
        <w:t xml:space="preserve">z uwzględnieniem art. 577 ustawy Pzp, w terminie </w:t>
      </w:r>
      <w:r w:rsidR="007B0FB4" w:rsidRPr="002E2D22">
        <w:rPr>
          <w:sz w:val="22"/>
          <w:szCs w:val="22"/>
        </w:rPr>
        <w:t>nie krótszym niż 5 dni od dnia przesłania niniejszego zawiadomienia o wyborze najkorzystniejszej oferty.</w:t>
      </w:r>
    </w:p>
    <w:p w14:paraId="372DFB01" w14:textId="77777777" w:rsidR="00A02E94" w:rsidRPr="002E2D22" w:rsidRDefault="00A02E94" w:rsidP="00A02E94">
      <w:pPr>
        <w:spacing w:line="276" w:lineRule="auto"/>
        <w:jc w:val="both"/>
        <w:rPr>
          <w:sz w:val="22"/>
          <w:szCs w:val="22"/>
        </w:rPr>
      </w:pPr>
      <w:r w:rsidRPr="002E2D22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7A03284E" w14:textId="77777777" w:rsidR="00A02E94" w:rsidRPr="002E2D22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701EFB2F" w14:textId="77777777" w:rsidR="00767EDF" w:rsidRDefault="00767EDF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641F0F56" w14:textId="77777777" w:rsidR="00767EDF" w:rsidRPr="00021EFF" w:rsidRDefault="00767EDF" w:rsidP="00767ED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169C3EEB" w14:textId="77777777" w:rsidR="00767EDF" w:rsidRPr="00021EFF" w:rsidRDefault="00767EDF" w:rsidP="00767ED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3268DB3" w14:textId="77777777" w:rsidR="00767EDF" w:rsidRPr="00021EFF" w:rsidRDefault="00767EDF" w:rsidP="00767ED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7916B4B6" w14:textId="77777777" w:rsidR="00767EDF" w:rsidRPr="00021EFF" w:rsidRDefault="00767EDF" w:rsidP="00767EDF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p w14:paraId="5D92B4B3" w14:textId="77777777" w:rsidR="008642B3" w:rsidRPr="002E2D22" w:rsidRDefault="008642B3" w:rsidP="00A02E94">
      <w:pPr>
        <w:rPr>
          <w:sz w:val="22"/>
          <w:szCs w:val="22"/>
        </w:rPr>
      </w:pPr>
    </w:p>
    <w:sectPr w:rsidR="008642B3" w:rsidRPr="002E2D2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16CD2" w14:textId="77777777" w:rsidR="0010454C" w:rsidRDefault="0010454C">
      <w:r>
        <w:separator/>
      </w:r>
    </w:p>
  </w:endnote>
  <w:endnote w:type="continuationSeparator" w:id="0">
    <w:p w14:paraId="5BA9DE51" w14:textId="77777777" w:rsidR="0010454C" w:rsidRDefault="0010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173A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A321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4013E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247D78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2425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30A10" w14:textId="77777777" w:rsidR="0010454C" w:rsidRDefault="0010454C">
      <w:r>
        <w:separator/>
      </w:r>
    </w:p>
  </w:footnote>
  <w:footnote w:type="continuationSeparator" w:id="0">
    <w:p w14:paraId="4663B358" w14:textId="77777777" w:rsidR="0010454C" w:rsidRDefault="001045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982F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45CE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19C0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54C"/>
    <w:rsid w:val="00022322"/>
    <w:rsid w:val="00042497"/>
    <w:rsid w:val="000C1E6F"/>
    <w:rsid w:val="000E4E56"/>
    <w:rsid w:val="0010454C"/>
    <w:rsid w:val="001A1468"/>
    <w:rsid w:val="001B7815"/>
    <w:rsid w:val="00211A34"/>
    <w:rsid w:val="002B1E4F"/>
    <w:rsid w:val="002B6761"/>
    <w:rsid w:val="002E2D2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618A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67EDF"/>
    <w:rsid w:val="007B0FB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5FB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B1E1C2"/>
  <w15:chartTrackingRefBased/>
  <w15:docId w15:val="{F527AB32-21C2-4262-AF38-DEBFDCFB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2023-02-03T12:22:00Z</cp:lastPrinted>
  <dcterms:created xsi:type="dcterms:W3CDTF">2023-02-03T12:23:00Z</dcterms:created>
  <dcterms:modified xsi:type="dcterms:W3CDTF">2023-02-03T12:23:00Z</dcterms:modified>
</cp:coreProperties>
</file>