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97C0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97C0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86FE3" w:rsidRPr="00597C01">
        <w:rPr>
          <w:rFonts w:ascii="Arial Narrow" w:hAnsi="Arial Narrow" w:cs="Arial"/>
          <w:bCs/>
          <w:i w:val="0"/>
          <w:szCs w:val="24"/>
        </w:rPr>
        <w:t>3</w:t>
      </w:r>
      <w:r w:rsidR="007666D6" w:rsidRPr="00597C0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597C01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597C01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597C0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97C01">
        <w:rPr>
          <w:rFonts w:ascii="Arial Narrow" w:hAnsi="Arial Narrow" w:cs="Arial"/>
        </w:rPr>
        <w:t>………………………………………………………………</w:t>
      </w:r>
    </w:p>
    <w:p w:rsidR="00B62AD0" w:rsidRPr="00597C0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97C01">
        <w:rPr>
          <w:rFonts w:ascii="Arial Narrow" w:hAnsi="Arial Narrow" w:cs="Arial"/>
        </w:rPr>
        <w:t>………………………………………………………………</w:t>
      </w:r>
    </w:p>
    <w:p w:rsidR="00B62AD0" w:rsidRPr="00597C01" w:rsidRDefault="00597C01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597C01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597C01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597C01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97C0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97C0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597C01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597C01">
        <w:rPr>
          <w:rFonts w:ascii="Arial Narrow" w:hAnsi="Arial Narrow" w:cs="Arial"/>
        </w:rPr>
        <w:t>……………………………………………</w:t>
      </w:r>
      <w:r w:rsidR="00071D4C" w:rsidRPr="00597C01">
        <w:rPr>
          <w:rFonts w:ascii="Arial Narrow" w:hAnsi="Arial Narrow" w:cs="Arial"/>
        </w:rPr>
        <w:t>…………………………………………………………....</w:t>
      </w:r>
      <w:r w:rsidRPr="00597C01">
        <w:rPr>
          <w:rFonts w:ascii="Arial Narrow" w:hAnsi="Arial Narrow" w:cs="Arial"/>
        </w:rPr>
        <w:t>…</w:t>
      </w:r>
    </w:p>
    <w:p w:rsidR="00B62AD0" w:rsidRPr="00597C01" w:rsidRDefault="00B62AD0" w:rsidP="00597C01">
      <w:pPr>
        <w:spacing w:after="240"/>
        <w:jc w:val="both"/>
        <w:rPr>
          <w:rFonts w:ascii="Arial Narrow" w:hAnsi="Arial Narrow"/>
          <w:lang w:eastAsia="pl-PL"/>
        </w:rPr>
      </w:pPr>
      <w:r w:rsidRPr="00597C01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597C0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597C01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97C0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97C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97C0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97C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97C0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97C0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97C0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97C01" w:rsidRDefault="0071340C" w:rsidP="00597C01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97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97C0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97C0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86FE3" w:rsidRPr="00597C01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386FE3" w:rsidRPr="00597C01">
        <w:rPr>
          <w:rFonts w:ascii="Arial Narrow" w:hAnsi="Arial Narrow" w:cs="Arial"/>
          <w:sz w:val="24"/>
          <w:szCs w:val="24"/>
        </w:rPr>
        <w:t>z</w:t>
      </w:r>
      <w:proofErr w:type="gramEnd"/>
      <w:r w:rsidR="00386FE3" w:rsidRPr="00597C01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97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  <w:r w:rsid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386FE3" w:rsidRPr="00597C01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z włókniny na okres 24 miesięcy</w:t>
      </w: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86FE3" w:rsidRPr="00597C01">
        <w:rPr>
          <w:rFonts w:ascii="Arial Narrow" w:eastAsia="Times New Roman" w:hAnsi="Arial Narrow" w:cs="Arial"/>
          <w:b/>
          <w:sz w:val="24"/>
          <w:szCs w:val="24"/>
          <w:lang w:eastAsia="pl-PL"/>
        </w:rPr>
        <w:t>15/2023</w:t>
      </w:r>
    </w:p>
    <w:p w:rsidR="00DC652A" w:rsidRPr="00597C0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597C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97C0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97C0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97C01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bookmarkStart w:id="1" w:name="_GoBack"/>
      <w:bookmarkEnd w:id="1"/>
    </w:p>
    <w:p w:rsidR="0071340C" w:rsidRPr="00597C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597C0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97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97C0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97C0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97C0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97C0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97C0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97C0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97C0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97C0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97C0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597C0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97C0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97C0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97C0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97C01" w:rsidRDefault="00830970" w:rsidP="00597C0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97C0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97C0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97C01" w:rsidRDefault="00071D4C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597C01" w:rsidRDefault="00071D4C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97C01" w:rsidRDefault="00053927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97C0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97C01" w:rsidRDefault="00053927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97C0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97C01" w:rsidRDefault="00071D4C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597C01" w:rsidRDefault="00071D4C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97C01" w:rsidRDefault="00053927" w:rsidP="00597C0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97C0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97C01" w:rsidRDefault="00053927" w:rsidP="00597C01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97C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97C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97C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97C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97C0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97C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97C0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675" w:rsidRDefault="00A76675" w:rsidP="00025386">
      <w:pPr>
        <w:spacing w:after="0" w:line="240" w:lineRule="auto"/>
      </w:pPr>
      <w:r>
        <w:separator/>
      </w:r>
    </w:p>
  </w:endnote>
  <w:endnote w:type="continuationSeparator" w:id="0">
    <w:p w:rsidR="00A76675" w:rsidRDefault="00A7667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E3" w:rsidRDefault="00386F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C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C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E3" w:rsidRDefault="00386F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675" w:rsidRDefault="00A76675" w:rsidP="00025386">
      <w:pPr>
        <w:spacing w:after="0" w:line="240" w:lineRule="auto"/>
      </w:pPr>
      <w:r>
        <w:separator/>
      </w:r>
    </w:p>
  </w:footnote>
  <w:footnote w:type="continuationSeparator" w:id="0">
    <w:p w:rsidR="00A76675" w:rsidRDefault="00A7667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E3" w:rsidRDefault="00386F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E3" w:rsidRDefault="00386F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E3" w:rsidRDefault="00386F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667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6FE3"/>
    <w:rsid w:val="004374F2"/>
    <w:rsid w:val="00460705"/>
    <w:rsid w:val="00485239"/>
    <w:rsid w:val="004E27D7"/>
    <w:rsid w:val="0055145C"/>
    <w:rsid w:val="005624D8"/>
    <w:rsid w:val="00597C01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76675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2023-01-31T09:21:00Z</dcterms:created>
  <dcterms:modified xsi:type="dcterms:W3CDTF">2023-01-31T09:23:00Z</dcterms:modified>
</cp:coreProperties>
</file>