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2409D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2409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22409D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22409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22409D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22409D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22409D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2409D">
        <w:rPr>
          <w:rFonts w:ascii="Arial Narrow" w:hAnsi="Arial Narrow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22409D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22409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2409D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22409D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22409D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2409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2409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22409D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22409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2409D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2409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22409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5E0D" w:rsidRPr="0022409D" w:rsidTr="00EC4A2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65E0D" w:rsidRPr="0022409D" w:rsidRDefault="00965E0D" w:rsidP="00EC4A2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2409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65E0D" w:rsidRPr="0022409D" w:rsidRDefault="00965E0D" w:rsidP="00EC4A2D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22409D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22409D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22409D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22409D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22409D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22409D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965E0D" w:rsidRPr="0022409D" w:rsidRDefault="00965E0D" w:rsidP="00EC4A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22409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22409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965E0D" w:rsidRPr="0022409D" w:rsidRDefault="00965E0D" w:rsidP="00EC4A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2409D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22409D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22409D" w:rsidRDefault="00965E0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2409D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z włókniny na okres 24 miesięcy</w:t>
      </w:r>
    </w:p>
    <w:p w:rsidR="00BC121E" w:rsidRPr="0022409D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65E0D" w:rsidRPr="0022409D">
        <w:rPr>
          <w:rFonts w:ascii="Arial Narrow" w:eastAsia="Times New Roman" w:hAnsi="Arial Narrow" w:cs="Arial"/>
          <w:b/>
          <w:sz w:val="24"/>
          <w:szCs w:val="24"/>
          <w:lang w:eastAsia="pl-PL"/>
        </w:rPr>
        <w:t>15/2023</w:t>
      </w:r>
    </w:p>
    <w:p w:rsidR="00BC121E" w:rsidRPr="0022409D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965E0D" w:rsidRPr="0022409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22409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22409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2409D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2409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22409D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2240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22409D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2240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22409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22409D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409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</w:t>
      </w:r>
      <w:proofErr w:type="gramStart"/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>konsumentów</w:t>
      </w:r>
      <w:proofErr w:type="gramEnd"/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(t.j. Dz. U. </w:t>
      </w:r>
      <w:proofErr w:type="gramStart"/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22409D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409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2409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09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09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09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09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09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09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2409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09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09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2409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2409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2409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2409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409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2409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2409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2409D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2409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22409D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2409D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22409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2409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2409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2409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22409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2409D" w:rsidTr="00620E37">
        <w:tc>
          <w:tcPr>
            <w:tcW w:w="2660" w:type="dxa"/>
            <w:shd w:val="clear" w:color="auto" w:fill="auto"/>
          </w:tcPr>
          <w:p w:rsidR="00BC121E" w:rsidRPr="0022409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2409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2409D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2409D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2409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2409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2409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2409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2409D" w:rsidRDefault="00965E0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22409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22409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22409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22409D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22409D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22409D" w:rsidRDefault="00106AC7" w:rsidP="00BC121E">
      <w:pPr>
        <w:rPr>
          <w:rFonts w:ascii="Arial Narrow" w:hAnsi="Arial Narrow"/>
        </w:rPr>
      </w:pPr>
    </w:p>
    <w:sectPr w:rsidR="00106AC7" w:rsidRPr="0022409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313" w:rsidRDefault="00E11313">
      <w:r>
        <w:separator/>
      </w:r>
    </w:p>
  </w:endnote>
  <w:endnote w:type="continuationSeparator" w:id="0">
    <w:p w:rsidR="00E11313" w:rsidRDefault="00E1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409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409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E0D" w:rsidRDefault="00965E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313" w:rsidRDefault="00E11313">
      <w:r>
        <w:separator/>
      </w:r>
    </w:p>
  </w:footnote>
  <w:footnote w:type="continuationSeparator" w:id="0">
    <w:p w:rsidR="00E11313" w:rsidRDefault="00E11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E0D" w:rsidRDefault="00965E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E0D" w:rsidRDefault="00965E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E0D" w:rsidRDefault="00965E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131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409D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5E0D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7E58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131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12285-9ACD-4852-9149-C9B70AFB0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2023-01-31T09:24:00Z</dcterms:created>
  <dcterms:modified xsi:type="dcterms:W3CDTF">2023-01-31T09:24:00Z</dcterms:modified>
</cp:coreProperties>
</file>