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D4" w:rsidRDefault="000809D4" w:rsidP="00ED40CB">
      <w:pPr>
        <w:pStyle w:val="Nagwek6"/>
        <w:spacing w:before="0" w:after="0"/>
        <w:rPr>
          <w:rFonts w:ascii="Arial" w:hAnsi="Arial" w:cs="Arial"/>
          <w:b w:val="0"/>
        </w:rPr>
      </w:pPr>
    </w:p>
    <w:p w:rsidR="000809D4" w:rsidRDefault="000809D4" w:rsidP="00910797">
      <w:pPr>
        <w:pStyle w:val="Nagwek6"/>
        <w:spacing w:before="0" w:after="0"/>
        <w:jc w:val="right"/>
        <w:rPr>
          <w:rFonts w:ascii="Arial" w:hAnsi="Arial" w:cs="Arial"/>
          <w:b w:val="0"/>
        </w:rPr>
      </w:pPr>
    </w:p>
    <w:p w:rsidR="00FE6DC2" w:rsidRPr="00910797" w:rsidRDefault="00246E1A" w:rsidP="00910797">
      <w:pPr>
        <w:pStyle w:val="Nagwek6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Załącznik nr  1 do S</w:t>
      </w:r>
      <w:r w:rsidR="00FE6DC2" w:rsidRPr="00910797">
        <w:rPr>
          <w:rFonts w:ascii="Arial" w:hAnsi="Arial" w:cs="Arial"/>
          <w:b w:val="0"/>
        </w:rPr>
        <w:t>WZ</w:t>
      </w:r>
    </w:p>
    <w:p w:rsidR="000809D4" w:rsidRPr="00910797" w:rsidRDefault="000809D4" w:rsidP="00910797">
      <w:pPr>
        <w:rPr>
          <w:rFonts w:ascii="Arial" w:hAnsi="Arial" w:cs="Arial"/>
          <w:sz w:val="22"/>
          <w:szCs w:val="22"/>
        </w:rPr>
      </w:pPr>
    </w:p>
    <w:p w:rsidR="00FE6DC2" w:rsidRPr="00910797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E6DC2" w:rsidRPr="00910797" w:rsidRDefault="00FE6DC2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:rsidR="00FE6DC2" w:rsidRPr="00910797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910797">
        <w:rPr>
          <w:rFonts w:ascii="Arial" w:hAnsi="Arial" w:cs="Arial"/>
          <w:b/>
          <w:szCs w:val="22"/>
          <w:u w:val="single"/>
        </w:rPr>
        <w:t>FORMULARZ OFERTOWY</w:t>
      </w:r>
    </w:p>
    <w:p w:rsidR="006C1534" w:rsidRPr="00910797" w:rsidRDefault="006C1534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:rsidR="00FE6DC2" w:rsidRPr="00910797" w:rsidRDefault="00FE6DC2" w:rsidP="00C04C98">
      <w:pPr>
        <w:pStyle w:val="Listownik"/>
        <w:rPr>
          <w:rFonts w:cs="Arial"/>
          <w:color w:val="FF0000"/>
          <w:szCs w:val="22"/>
        </w:rPr>
      </w:pPr>
    </w:p>
    <w:p w:rsidR="008627D8" w:rsidRPr="00FA5C04" w:rsidRDefault="008627D8" w:rsidP="00C04C98">
      <w:pPr>
        <w:pStyle w:val="Listownik"/>
        <w:rPr>
          <w:rFonts w:cs="Arial"/>
          <w:szCs w:val="24"/>
        </w:rPr>
      </w:pPr>
      <w:r w:rsidRPr="00FA5C04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8627D8" w:rsidRDefault="008627D8" w:rsidP="00C04C98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8627D8" w:rsidRPr="00FA5C04" w:rsidRDefault="008627D8" w:rsidP="00C04C98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Województwo…………………………………………………………………..</w:t>
      </w:r>
    </w:p>
    <w:p w:rsidR="008627D8" w:rsidRPr="00FA5C04" w:rsidRDefault="008627D8" w:rsidP="00C04C98">
      <w:pPr>
        <w:rPr>
          <w:rFonts w:ascii="Arial" w:hAnsi="Arial" w:cs="Arial"/>
          <w:sz w:val="22"/>
        </w:rPr>
      </w:pPr>
      <w:r w:rsidRPr="00FA5C04">
        <w:rPr>
          <w:rFonts w:ascii="Arial" w:hAnsi="Arial" w:cs="Arial"/>
          <w:sz w:val="22"/>
        </w:rPr>
        <w:t>NR TELEFONU: 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E-MAIL …………………………………………………………………………………………………..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NIP: ..........................................................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REGON: .................................................................</w:t>
      </w:r>
    </w:p>
    <w:p w:rsidR="008627D8" w:rsidRPr="008627D8" w:rsidRDefault="008627D8" w:rsidP="00C04C98">
      <w:pPr>
        <w:rPr>
          <w:rFonts w:ascii="Arial" w:hAnsi="Arial" w:cs="Arial"/>
          <w:sz w:val="22"/>
          <w:lang w:val="en-GB"/>
        </w:rPr>
      </w:pPr>
      <w:r w:rsidRPr="008627D8">
        <w:rPr>
          <w:rFonts w:ascii="Arial" w:hAnsi="Arial" w:cs="Arial"/>
          <w:sz w:val="22"/>
          <w:lang w:val="en-GB"/>
        </w:rPr>
        <w:t>KRS: …………………………………………………….</w:t>
      </w:r>
    </w:p>
    <w:p w:rsidR="008627D8" w:rsidRPr="008627D8" w:rsidRDefault="008627D8" w:rsidP="00C04C98">
      <w:pPr>
        <w:rPr>
          <w:rFonts w:ascii="Arial" w:hAnsi="Arial" w:cs="Arial"/>
          <w:spacing w:val="8"/>
          <w:sz w:val="18"/>
          <w:szCs w:val="20"/>
          <w:lang w:val="en-GB"/>
        </w:rPr>
      </w:pPr>
    </w:p>
    <w:p w:rsidR="008627D8" w:rsidRPr="00A071AE" w:rsidRDefault="008627D8" w:rsidP="008627D8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i/>
          <w:sz w:val="22"/>
          <w:szCs w:val="22"/>
        </w:rPr>
      </w:pPr>
      <w:r w:rsidRPr="007903B2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A071AE">
        <w:rPr>
          <w:rFonts w:ascii="Arial" w:hAnsi="Arial" w:cs="Arial"/>
          <w:i/>
          <w:sz w:val="18"/>
          <w:szCs w:val="18"/>
        </w:rPr>
        <w:t>(</w:t>
      </w:r>
      <w:r w:rsidRPr="00A071AE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:rsidR="006C3195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:rsidR="006854C6" w:rsidRDefault="006854C6" w:rsidP="00714784">
      <w:pPr>
        <w:jc w:val="both"/>
        <w:rPr>
          <w:rFonts w:cs="Arial"/>
          <w:b/>
          <w:sz w:val="22"/>
          <w:szCs w:val="22"/>
        </w:rPr>
      </w:pPr>
      <w:r w:rsidRPr="00216996">
        <w:rPr>
          <w:rFonts w:cs="Arial"/>
          <w:sz w:val="22"/>
          <w:szCs w:val="22"/>
        </w:rPr>
        <w:t xml:space="preserve">Nawiązując do ogłoszenia w postępowaniu prowadzonym w trybie </w:t>
      </w:r>
      <w:r w:rsidRPr="00216996">
        <w:rPr>
          <w:rFonts w:cs="Arial"/>
          <w:bCs/>
          <w:sz w:val="22"/>
          <w:szCs w:val="22"/>
        </w:rPr>
        <w:t>podstawowym bez negocjacji</w:t>
      </w:r>
      <w:r w:rsidRPr="00216996">
        <w:rPr>
          <w:rFonts w:cs="Arial"/>
          <w:sz w:val="22"/>
          <w:szCs w:val="22"/>
        </w:rPr>
        <w:t>, o którym mowa w art. 275 pkt 1) ustawy PZP</w:t>
      </w:r>
      <w:r>
        <w:rPr>
          <w:rFonts w:cs="Arial"/>
          <w:sz w:val="22"/>
          <w:szCs w:val="22"/>
        </w:rPr>
        <w:t xml:space="preserve"> na</w:t>
      </w:r>
      <w:r w:rsidRPr="00216996">
        <w:rPr>
          <w:rFonts w:cs="Arial"/>
          <w:sz w:val="22"/>
          <w:szCs w:val="22"/>
        </w:rPr>
        <w:t xml:space="preserve">  </w:t>
      </w:r>
      <w:r w:rsidRPr="00FB2485">
        <w:rPr>
          <w:rFonts w:ascii="Arial" w:hAnsi="Arial" w:cs="Arial"/>
          <w:b/>
          <w:sz w:val="22"/>
          <w:szCs w:val="22"/>
        </w:rPr>
        <w:t>dostaw</w:t>
      </w:r>
      <w:r>
        <w:rPr>
          <w:rFonts w:ascii="Arial" w:hAnsi="Arial" w:cs="Arial"/>
          <w:b/>
          <w:sz w:val="22"/>
          <w:szCs w:val="22"/>
        </w:rPr>
        <w:t>ę</w:t>
      </w:r>
      <w:r w:rsidRPr="00FB248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665860" w:rsidRPr="00A41ECD">
        <w:rPr>
          <w:rFonts w:ascii="Arial" w:eastAsia="Calibri Light" w:hAnsi="Arial" w:cs="Arial"/>
          <w:b/>
        </w:rPr>
        <w:t>zestawu sztucznej głowy z symulatorem ust oraz wielokanałowym systemem  rejestracji sygnałów akustycznych i drgań wraz z zaawansowanym oprogramowaniem</w:t>
      </w:r>
      <w:r w:rsidR="00665860" w:rsidRPr="00A41ECD">
        <w:rPr>
          <w:rFonts w:ascii="Arial" w:hAnsi="Arial" w:cs="Arial"/>
          <w:b/>
        </w:rPr>
        <w:t>,</w:t>
      </w:r>
      <w:r w:rsidR="00665860">
        <w:rPr>
          <w:rFonts w:ascii="Arial" w:hAnsi="Arial" w:cs="Arial"/>
          <w:b/>
        </w:rPr>
        <w:t xml:space="preserve"> </w:t>
      </w:r>
      <w:r w:rsidRPr="00216996">
        <w:rPr>
          <w:rFonts w:cs="Arial"/>
          <w:bCs/>
          <w:sz w:val="22"/>
          <w:szCs w:val="22"/>
        </w:rPr>
        <w:t xml:space="preserve">nr postępowania  </w:t>
      </w:r>
      <w:r w:rsidRPr="00216996">
        <w:rPr>
          <w:rFonts w:cs="Arial"/>
          <w:sz w:val="22"/>
          <w:szCs w:val="22"/>
        </w:rPr>
        <w:t>ZP/</w:t>
      </w:r>
      <w:r w:rsidR="00665860">
        <w:rPr>
          <w:rFonts w:cs="Arial"/>
          <w:sz w:val="22"/>
          <w:szCs w:val="22"/>
        </w:rPr>
        <w:t>6757</w:t>
      </w:r>
      <w:r w:rsidRPr="00216996">
        <w:rPr>
          <w:rFonts w:cs="Arial"/>
          <w:sz w:val="22"/>
          <w:szCs w:val="22"/>
        </w:rPr>
        <w:t>/D/2</w:t>
      </w:r>
      <w:r>
        <w:rPr>
          <w:rFonts w:cs="Arial"/>
          <w:sz w:val="22"/>
          <w:szCs w:val="22"/>
        </w:rPr>
        <w:t>2</w:t>
      </w:r>
      <w:r w:rsidRPr="00216996">
        <w:rPr>
          <w:rFonts w:cs="Arial"/>
          <w:sz w:val="22"/>
          <w:szCs w:val="22"/>
        </w:rPr>
        <w:t xml:space="preserve"> zgodnie z wymaganiami określonymi w SWZ oświadczamy, iż</w:t>
      </w:r>
      <w:r>
        <w:rPr>
          <w:rFonts w:cs="Arial"/>
          <w:sz w:val="22"/>
          <w:szCs w:val="22"/>
        </w:rPr>
        <w:t>:</w:t>
      </w:r>
    </w:p>
    <w:p w:rsidR="006854C6" w:rsidRDefault="006854C6" w:rsidP="00910797">
      <w:pPr>
        <w:jc w:val="both"/>
        <w:rPr>
          <w:rFonts w:ascii="Arial" w:hAnsi="Arial" w:cs="Arial"/>
          <w:sz w:val="22"/>
          <w:szCs w:val="22"/>
        </w:rPr>
      </w:pPr>
    </w:p>
    <w:p w:rsidR="006854C6" w:rsidRPr="00910797" w:rsidRDefault="006854C6" w:rsidP="00910797">
      <w:pPr>
        <w:jc w:val="both"/>
        <w:rPr>
          <w:rFonts w:ascii="Arial" w:hAnsi="Arial" w:cs="Arial"/>
          <w:sz w:val="22"/>
          <w:szCs w:val="22"/>
        </w:rPr>
      </w:pPr>
    </w:p>
    <w:p w:rsidR="00246E1A" w:rsidRPr="00246E1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46E1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246E1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246E1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:rsidR="00246E1A" w:rsidRPr="00246E1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:rsidR="00246E1A" w:rsidRPr="00246E1A" w:rsidRDefault="00246E1A" w:rsidP="00246E1A">
      <w:pPr>
        <w:tabs>
          <w:tab w:val="left" w:pos="284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246E1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:rsidR="006C198B" w:rsidRPr="00246E1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:rsidR="00E026F9" w:rsidRPr="00246E1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46E1A">
        <w:rPr>
          <w:rFonts w:ascii="Arial" w:hAnsi="Arial" w:cs="Arial"/>
          <w:sz w:val="22"/>
          <w:szCs w:val="22"/>
        </w:rPr>
        <w:t xml:space="preserve">Oferujemy </w:t>
      </w:r>
      <w:r w:rsidRPr="005F7DDA">
        <w:rPr>
          <w:rFonts w:ascii="Arial" w:hAnsi="Arial" w:cs="Arial"/>
          <w:sz w:val="22"/>
          <w:szCs w:val="22"/>
        </w:rPr>
        <w:t xml:space="preserve">wykonanie przedmiotu zamówienia zgodnie z wymaganiami określonymi </w:t>
      </w:r>
      <w:r w:rsidR="00246E1A" w:rsidRPr="005F7DDA">
        <w:rPr>
          <w:rFonts w:ascii="Arial" w:hAnsi="Arial" w:cs="Arial"/>
          <w:sz w:val="22"/>
          <w:szCs w:val="22"/>
        </w:rPr>
        <w:t>w S</w:t>
      </w:r>
      <w:r w:rsidRPr="005F7DDA">
        <w:rPr>
          <w:rFonts w:ascii="Arial" w:hAnsi="Arial" w:cs="Arial"/>
          <w:sz w:val="22"/>
          <w:szCs w:val="22"/>
        </w:rPr>
        <w:t>WZ</w:t>
      </w:r>
      <w:r w:rsidRPr="005F7DDA">
        <w:rPr>
          <w:rFonts w:ascii="Arial" w:hAnsi="Arial" w:cs="Arial"/>
          <w:bCs/>
          <w:sz w:val="22"/>
          <w:szCs w:val="22"/>
        </w:rPr>
        <w:t xml:space="preserve"> </w:t>
      </w:r>
      <w:r w:rsidRPr="005F7DDA">
        <w:rPr>
          <w:rFonts w:ascii="Arial" w:hAnsi="Arial" w:cs="Arial"/>
          <w:sz w:val="22"/>
          <w:szCs w:val="22"/>
        </w:rPr>
        <w:t xml:space="preserve">za łączną </w:t>
      </w:r>
      <w:r w:rsidR="0089317B" w:rsidRPr="005F7DDA">
        <w:rPr>
          <w:rFonts w:ascii="Arial" w:hAnsi="Arial" w:cs="Arial"/>
          <w:sz w:val="22"/>
          <w:szCs w:val="22"/>
        </w:rPr>
        <w:t xml:space="preserve">maksymalną </w:t>
      </w:r>
      <w:r w:rsidRPr="005F7DDA">
        <w:rPr>
          <w:rFonts w:ascii="Arial" w:hAnsi="Arial" w:cs="Arial"/>
          <w:sz w:val="22"/>
          <w:szCs w:val="22"/>
        </w:rPr>
        <w:t>cenę</w:t>
      </w:r>
      <w:r w:rsidR="006F5F49" w:rsidRPr="005F7DDA">
        <w:rPr>
          <w:rFonts w:ascii="Arial" w:hAnsi="Arial" w:cs="Arial"/>
          <w:sz w:val="22"/>
          <w:szCs w:val="22"/>
        </w:rPr>
        <w:t xml:space="preserve"> wyliczoną </w:t>
      </w:r>
      <w:r w:rsidR="0089317B" w:rsidRPr="005F7DDA">
        <w:rPr>
          <w:rFonts w:ascii="Arial" w:hAnsi="Arial" w:cs="Arial"/>
          <w:sz w:val="22"/>
          <w:szCs w:val="22"/>
        </w:rPr>
        <w:t xml:space="preserve"> zgodnie z SWZ</w:t>
      </w:r>
      <w:r w:rsidR="0089317B">
        <w:rPr>
          <w:rFonts w:ascii="Arial" w:hAnsi="Arial" w:cs="Arial"/>
          <w:color w:val="FF0000"/>
          <w:sz w:val="22"/>
          <w:szCs w:val="22"/>
        </w:rPr>
        <w:t xml:space="preserve">  </w:t>
      </w:r>
      <w:r w:rsidR="006F5F49" w:rsidRPr="00246E1A">
        <w:rPr>
          <w:rFonts w:ascii="Arial" w:hAnsi="Arial" w:cs="Arial"/>
          <w:sz w:val="22"/>
          <w:szCs w:val="22"/>
        </w:rPr>
        <w:t>w Formularzu cenowym</w:t>
      </w:r>
      <w:r w:rsidR="007E7BD6" w:rsidRPr="00246E1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246E1A">
        <w:rPr>
          <w:rFonts w:ascii="Arial" w:hAnsi="Arial" w:cs="Arial"/>
          <w:b/>
          <w:sz w:val="22"/>
          <w:szCs w:val="22"/>
        </w:rPr>
        <w:t>:</w:t>
      </w:r>
    </w:p>
    <w:p w:rsidR="006C3195" w:rsidRPr="00910797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:rsidR="00FE6DC2" w:rsidRDefault="006C3195" w:rsidP="00C04C98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b/>
          <w:bCs/>
          <w:szCs w:val="22"/>
        </w:rPr>
      </w:pPr>
      <w:r w:rsidRPr="00910797">
        <w:rPr>
          <w:rFonts w:ascii="Arial" w:hAnsi="Arial" w:cs="Arial"/>
          <w:b/>
          <w:szCs w:val="22"/>
        </w:rPr>
        <w:tab/>
      </w:r>
      <w:r w:rsidR="00FE6DC2" w:rsidRPr="00910797">
        <w:rPr>
          <w:rFonts w:ascii="Arial" w:hAnsi="Arial" w:cs="Arial"/>
          <w:b/>
          <w:bCs/>
          <w:szCs w:val="22"/>
        </w:rPr>
        <w:t xml:space="preserve">łącznie brutto .................................. zł,   </w:t>
      </w:r>
    </w:p>
    <w:p w:rsidR="00C04C98" w:rsidRDefault="00C04C98" w:rsidP="00C04C98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b/>
          <w:bCs/>
          <w:szCs w:val="22"/>
        </w:rPr>
      </w:pPr>
    </w:p>
    <w:p w:rsidR="00C04C98" w:rsidRPr="00C04C98" w:rsidRDefault="00C04C98" w:rsidP="00C04C98">
      <w:pPr>
        <w:pStyle w:val="Tekstpodstawowy"/>
        <w:tabs>
          <w:tab w:val="left" w:pos="284"/>
        </w:tabs>
        <w:suppressAutoHyphens/>
        <w:spacing w:after="0"/>
        <w:ind w:left="284"/>
        <w:jc w:val="both"/>
        <w:rPr>
          <w:rFonts w:ascii="Arial" w:hAnsi="Arial" w:cs="Arial"/>
          <w:bCs/>
          <w:szCs w:val="22"/>
        </w:rPr>
      </w:pPr>
      <w:r w:rsidRPr="00C04C98">
        <w:rPr>
          <w:rFonts w:ascii="Arial" w:hAnsi="Arial" w:cs="Arial"/>
          <w:szCs w:val="22"/>
        </w:rPr>
        <w:t>łącznie netto</w:t>
      </w:r>
      <w:r w:rsidRPr="00C04C98">
        <w:rPr>
          <w:rFonts w:ascii="Arial" w:hAnsi="Arial" w:cs="Arial"/>
          <w:bCs/>
          <w:szCs w:val="22"/>
        </w:rPr>
        <w:t xml:space="preserve"> : ………………………zł</w:t>
      </w:r>
    </w:p>
    <w:p w:rsidR="008627D8" w:rsidRDefault="008627D8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51307F" w:rsidRDefault="0051307F" w:rsidP="00910797">
      <w:pPr>
        <w:pStyle w:val="Tekstpodstawowywcity"/>
        <w:tabs>
          <w:tab w:val="num" w:pos="360"/>
        </w:tabs>
        <w:ind w:left="0" w:firstLine="0"/>
        <w:rPr>
          <w:rFonts w:ascii="Arial" w:hAnsi="Arial" w:cs="Arial"/>
          <w:b/>
          <w:bCs/>
          <w:color w:val="auto"/>
          <w:sz w:val="24"/>
          <w:szCs w:val="22"/>
        </w:rPr>
      </w:pPr>
    </w:p>
    <w:p w:rsidR="00246E1A" w:rsidRPr="00C8091E" w:rsidRDefault="00246E1A" w:rsidP="00246E1A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C8091E">
        <w:rPr>
          <w:rFonts w:ascii="Arial" w:hAnsi="Arial" w:cs="Arial"/>
          <w:b/>
          <w:sz w:val="16"/>
          <w:szCs w:val="16"/>
        </w:rPr>
        <w:t xml:space="preserve">*Wypełnić </w:t>
      </w:r>
      <w:r w:rsidRPr="00C8091E">
        <w:rPr>
          <w:rFonts w:ascii="Arial" w:hAnsi="Arial" w:cs="Arial"/>
          <w:b/>
          <w:sz w:val="16"/>
          <w:szCs w:val="16"/>
          <w:u w:val="single"/>
        </w:rPr>
        <w:t>TYLKO</w:t>
      </w:r>
      <w:r w:rsidRPr="00C8091E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C8091E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C8091E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C8091E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C8091E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:rsidR="00246E1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:rsidR="00246E1A" w:rsidRPr="003A429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246E1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:rsidR="00246E1A" w:rsidRPr="003A429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246E1A" w:rsidRPr="00985D97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– </w:t>
      </w:r>
      <w:r w:rsidRPr="005F7DDA">
        <w:rPr>
          <w:rFonts w:ascii="Arial" w:hAnsi="Arial" w:cs="Arial"/>
          <w:i/>
          <w:sz w:val="16"/>
          <w:szCs w:val="16"/>
        </w:rPr>
        <w:t>wykaz</w:t>
      </w:r>
      <w:r>
        <w:rPr>
          <w:rFonts w:ascii="Arial" w:hAnsi="Arial" w:cs="Arial"/>
          <w:i/>
          <w:sz w:val="16"/>
          <w:szCs w:val="16"/>
        </w:rPr>
        <w:t xml:space="preserve">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E1A" w:rsidRPr="00F06207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613256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613256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E1A" w:rsidRPr="00613256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46E1A" w:rsidRPr="00613256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0E3906" w:rsidRPr="000E3906" w:rsidRDefault="000E3906" w:rsidP="002B3E05">
      <w:pPr>
        <w:rPr>
          <w:rFonts w:ascii="Arial" w:hAnsi="Arial" w:cs="Arial"/>
          <w:sz w:val="22"/>
          <w:szCs w:val="22"/>
        </w:rPr>
      </w:pPr>
    </w:p>
    <w:p w:rsidR="00665860" w:rsidRPr="001A7118" w:rsidRDefault="00C04C98" w:rsidP="00665860">
      <w:pPr>
        <w:ind w:left="284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Termin realizacji</w:t>
      </w:r>
      <w:r w:rsidR="007079F6">
        <w:rPr>
          <w:rFonts w:ascii="Arial" w:hAnsi="Arial" w:cs="Arial"/>
          <w:b/>
          <w:sz w:val="22"/>
          <w:szCs w:val="22"/>
        </w:rPr>
        <w:t xml:space="preserve"> całości</w:t>
      </w:r>
      <w:r w:rsidRPr="001A7118">
        <w:rPr>
          <w:rFonts w:ascii="Arial" w:hAnsi="Arial" w:cs="Arial"/>
          <w:b/>
          <w:sz w:val="22"/>
          <w:szCs w:val="22"/>
        </w:rPr>
        <w:t xml:space="preserve">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2C3B75" w:rsidRPr="00665860">
        <w:rPr>
          <w:rFonts w:ascii="Arial" w:hAnsi="Arial" w:cs="Arial"/>
          <w:b/>
          <w:sz w:val="22"/>
          <w:szCs w:val="22"/>
        </w:rPr>
        <w:t xml:space="preserve">do </w:t>
      </w:r>
      <w:r w:rsidR="00665860" w:rsidRPr="00665860">
        <w:rPr>
          <w:rFonts w:ascii="Arial" w:hAnsi="Arial" w:cs="Arial"/>
          <w:b/>
          <w:sz w:val="22"/>
          <w:szCs w:val="22"/>
        </w:rPr>
        <w:t>10</w:t>
      </w:r>
      <w:r w:rsidRPr="00665860">
        <w:rPr>
          <w:rFonts w:ascii="Arial" w:hAnsi="Arial" w:cs="Arial"/>
          <w:b/>
          <w:sz w:val="22"/>
          <w:szCs w:val="22"/>
        </w:rPr>
        <w:t xml:space="preserve"> tygodni </w:t>
      </w:r>
      <w:r w:rsidR="00665860" w:rsidRPr="00665860">
        <w:rPr>
          <w:rFonts w:ascii="Arial" w:hAnsi="Arial" w:cs="Arial"/>
          <w:b/>
          <w:sz w:val="22"/>
          <w:szCs w:val="22"/>
        </w:rPr>
        <w:t>/  do 12 tygodni</w:t>
      </w:r>
      <w:r w:rsidR="00665860">
        <w:rPr>
          <w:rFonts w:ascii="Arial" w:hAnsi="Arial" w:cs="Arial"/>
          <w:b/>
          <w:sz w:val="22"/>
          <w:szCs w:val="22"/>
        </w:rPr>
        <w:t>*</w:t>
      </w:r>
      <w:r w:rsidR="00665860">
        <w:rPr>
          <w:rFonts w:ascii="Arial" w:hAnsi="Arial" w:cs="Arial"/>
          <w:sz w:val="22"/>
          <w:szCs w:val="22"/>
        </w:rPr>
        <w:t xml:space="preserve">  </w:t>
      </w:r>
      <w:r w:rsidRPr="00C04C98">
        <w:rPr>
          <w:rFonts w:ascii="Arial" w:hAnsi="Arial" w:cs="Arial"/>
          <w:sz w:val="22"/>
          <w:szCs w:val="22"/>
        </w:rPr>
        <w:t xml:space="preserve"> od daty zawarcia umowy</w:t>
      </w:r>
      <w:r w:rsidR="00665860">
        <w:rPr>
          <w:rFonts w:ascii="Arial" w:hAnsi="Arial" w:cs="Arial"/>
          <w:sz w:val="22"/>
          <w:szCs w:val="22"/>
        </w:rPr>
        <w:tab/>
      </w:r>
      <w:r w:rsidR="00665860">
        <w:rPr>
          <w:rFonts w:ascii="Arial" w:hAnsi="Arial" w:cs="Arial"/>
          <w:sz w:val="22"/>
          <w:szCs w:val="22"/>
        </w:rPr>
        <w:tab/>
      </w:r>
      <w:r w:rsidR="00665860">
        <w:rPr>
          <w:rFonts w:ascii="Arial" w:hAnsi="Arial" w:cs="Arial"/>
          <w:sz w:val="22"/>
          <w:szCs w:val="22"/>
        </w:rPr>
        <w:tab/>
      </w:r>
      <w:r w:rsidR="00665860">
        <w:rPr>
          <w:rFonts w:ascii="Arial" w:hAnsi="Arial" w:cs="Arial"/>
          <w:sz w:val="22"/>
          <w:szCs w:val="22"/>
        </w:rPr>
        <w:tab/>
      </w:r>
      <w:r w:rsidR="00665860">
        <w:rPr>
          <w:rFonts w:ascii="Arial" w:hAnsi="Arial" w:cs="Arial"/>
          <w:sz w:val="22"/>
          <w:szCs w:val="22"/>
        </w:rPr>
        <w:tab/>
      </w:r>
      <w:r w:rsidR="00665860">
        <w:rPr>
          <w:rFonts w:ascii="Arial" w:hAnsi="Arial" w:cs="Arial"/>
          <w:sz w:val="22"/>
          <w:szCs w:val="22"/>
        </w:rPr>
        <w:tab/>
      </w:r>
      <w:r w:rsidR="00665860"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65860" w:rsidRDefault="00665860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079F6" w:rsidRDefault="007079F6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079F6" w:rsidRDefault="007079F6" w:rsidP="0066586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sz w:val="22"/>
          <w:szCs w:val="22"/>
        </w:rPr>
        <w:t xml:space="preserve">     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665860">
        <w:rPr>
          <w:rFonts w:ascii="Arial" w:hAnsi="Arial" w:cs="Arial"/>
          <w:b/>
          <w:sz w:val="22"/>
          <w:szCs w:val="22"/>
        </w:rPr>
        <w:t xml:space="preserve">  </w:t>
      </w:r>
      <w:r w:rsidR="00665860">
        <w:rPr>
          <w:rFonts w:ascii="Arial" w:hAnsi="Arial" w:cs="Arial"/>
          <w:b/>
          <w:bCs/>
          <w:sz w:val="22"/>
          <w:lang w:eastAsia="ar-SA"/>
        </w:rPr>
        <w:t>12</w:t>
      </w:r>
      <w:r w:rsidR="00665860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="00665860">
        <w:rPr>
          <w:rFonts w:ascii="Arial" w:hAnsi="Arial" w:cs="Arial"/>
          <w:b/>
          <w:bCs/>
          <w:sz w:val="22"/>
          <w:lang w:eastAsia="ar-SA"/>
        </w:rPr>
        <w:t xml:space="preserve"> / </w:t>
      </w:r>
      <w:r w:rsidR="0066586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24 miesiące *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079F6" w:rsidRPr="001A7118" w:rsidRDefault="007079F6" w:rsidP="007079F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60E53" w:rsidRDefault="00D60E53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4. </w:t>
      </w:r>
      <w:r w:rsidR="00FE6DC2" w:rsidRPr="00910797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E6DC2" w:rsidRPr="00910797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E16E69" w:rsidRPr="00910797" w:rsidRDefault="00E16E69" w:rsidP="00E16E69">
      <w:pPr>
        <w:jc w:val="both"/>
        <w:rPr>
          <w:rFonts w:ascii="Arial" w:hAnsi="Arial" w:cs="Arial"/>
          <w:sz w:val="22"/>
          <w:szCs w:val="22"/>
        </w:rPr>
      </w:pPr>
    </w:p>
    <w:p w:rsidR="00E16E69" w:rsidRPr="00246E1A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E6DC2" w:rsidRPr="00910797">
        <w:rPr>
          <w:rFonts w:ascii="Arial" w:hAnsi="Arial" w:cs="Arial"/>
          <w:sz w:val="22"/>
          <w:szCs w:val="22"/>
        </w:rPr>
        <w:t xml:space="preserve">Oświadczamy, że zapoznaliśmy się ze Specyfikacją Warunków Zamówienia oraz </w:t>
      </w:r>
      <w:r w:rsidR="00246E1A">
        <w:rPr>
          <w:rFonts w:ascii="Arial" w:hAnsi="Arial" w:cs="Arial"/>
          <w:sz w:val="22"/>
          <w:szCs w:val="22"/>
        </w:rPr>
        <w:t xml:space="preserve">projektowanymi </w:t>
      </w:r>
      <w:r w:rsidR="00FE6DC2" w:rsidRPr="00910797">
        <w:rPr>
          <w:rFonts w:ascii="Arial" w:hAnsi="Arial" w:cs="Arial"/>
          <w:sz w:val="22"/>
          <w:szCs w:val="22"/>
        </w:rPr>
        <w:t>postanowieniami umowy i nie wnosimy w stosunku do nich żadnych uwag, a w przypadku wyboru naszej oferty p</w:t>
      </w:r>
      <w:r w:rsidR="00246E1A">
        <w:rPr>
          <w:rFonts w:ascii="Arial" w:hAnsi="Arial" w:cs="Arial"/>
          <w:sz w:val="22"/>
          <w:szCs w:val="22"/>
        </w:rPr>
        <w:t>odpiszemy umowę zgodnie z tymi projektowanymi</w:t>
      </w:r>
      <w:r w:rsidR="00FE6DC2" w:rsidRPr="00910797">
        <w:rPr>
          <w:rFonts w:ascii="Arial" w:hAnsi="Arial" w:cs="Arial"/>
          <w:sz w:val="22"/>
          <w:szCs w:val="22"/>
        </w:rPr>
        <w:t xml:space="preserve"> postanowieniami umowy.</w:t>
      </w:r>
    </w:p>
    <w:p w:rsidR="002B3E05" w:rsidRDefault="002B3E05" w:rsidP="002B3E05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E6DC2" w:rsidRPr="00910797">
        <w:rPr>
          <w:rFonts w:ascii="Arial" w:hAnsi="Arial" w:cs="Arial"/>
          <w:sz w:val="22"/>
          <w:szCs w:val="22"/>
        </w:rPr>
        <w:t>Oświadczamy, że akceptujemy termin re</w:t>
      </w:r>
      <w:r w:rsidR="00246E1A">
        <w:rPr>
          <w:rFonts w:ascii="Arial" w:hAnsi="Arial" w:cs="Arial"/>
          <w:sz w:val="22"/>
          <w:szCs w:val="22"/>
        </w:rPr>
        <w:t>alizacji zamówienia zgodnie z S</w:t>
      </w:r>
      <w:r w:rsidR="00FE6DC2" w:rsidRPr="00910797">
        <w:rPr>
          <w:rFonts w:ascii="Arial" w:hAnsi="Arial" w:cs="Arial"/>
          <w:sz w:val="22"/>
          <w:szCs w:val="22"/>
        </w:rPr>
        <w:t>WZ.</w:t>
      </w:r>
    </w:p>
    <w:p w:rsidR="00E16E69" w:rsidRPr="00910797" w:rsidRDefault="00E16E69" w:rsidP="00E16E69">
      <w:pPr>
        <w:jc w:val="both"/>
        <w:rPr>
          <w:rFonts w:ascii="Arial" w:hAnsi="Arial" w:cs="Arial"/>
          <w:sz w:val="22"/>
          <w:szCs w:val="22"/>
        </w:rPr>
      </w:pPr>
    </w:p>
    <w:p w:rsidR="00FE6DC2" w:rsidRDefault="002B3E05" w:rsidP="002B3E05">
      <w:pPr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 w:rsidR="00FE6DC2" w:rsidRPr="00910797">
        <w:rPr>
          <w:rFonts w:ascii="Arial" w:hAnsi="Arial" w:cs="Arial"/>
          <w:sz w:val="22"/>
          <w:szCs w:val="22"/>
        </w:rPr>
        <w:t>W razie wybrania naszej oferty zobowiązujemy się do podpisania umowy w miejscu i   terminie określonym przez Zamawiającego.</w:t>
      </w:r>
    </w:p>
    <w:p w:rsidR="002B3E05" w:rsidRDefault="002B3E05" w:rsidP="002B3E05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B17EEA" w:rsidRDefault="002B3E05" w:rsidP="002B3E05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246E1A" w:rsidRPr="00246E1A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:rsidR="002B3E05" w:rsidRPr="002B3E05" w:rsidRDefault="002B3E05" w:rsidP="002B3E05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B17EEA" w:rsidRPr="00B17EEA" w:rsidRDefault="00B17EEA" w:rsidP="00A365F5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A365F5">
        <w:rPr>
          <w:rFonts w:ascii="Arial" w:hAnsi="Arial" w:cs="Arial"/>
          <w:sz w:val="22"/>
          <w:szCs w:val="22"/>
          <w:lang w:eastAsia="ar-SA"/>
        </w:rPr>
        <w:t xml:space="preserve">0. </w:t>
      </w:r>
      <w:r w:rsidRPr="00B17EEA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B17EEA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B17EEA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B17EEA" w:rsidRPr="00B17E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B17EEA" w:rsidRPr="00B17EEA" w:rsidRDefault="00B17EEA" w:rsidP="00B17EEA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B17EEA" w:rsidRPr="00B17EEA" w:rsidRDefault="00B17EEA" w:rsidP="00B17EEA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B17EEA" w:rsidRPr="00B17EEA" w:rsidRDefault="00B17EEA" w:rsidP="00B17EEA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(opis czynności zlecanych podwykonawcy oraz wskazanie firm podwykonawców)</w:t>
      </w:r>
    </w:p>
    <w:p w:rsidR="00B17EEA" w:rsidRPr="00B17EEA" w:rsidRDefault="00B17EEA" w:rsidP="00B17EEA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B17E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B17EEA">
        <w:rPr>
          <w:rFonts w:ascii="Arial" w:hAnsi="Arial" w:cs="Arial"/>
          <w:i/>
          <w:sz w:val="20"/>
          <w:szCs w:val="22"/>
          <w:lang w:eastAsia="ar-SA"/>
        </w:rPr>
        <w:t xml:space="preserve">462 ust. 2 </w:t>
      </w:r>
      <w:r w:rsidRPr="00B17EEA">
        <w:rPr>
          <w:rFonts w:ascii="Arial" w:hAnsi="Arial" w:cs="Arial"/>
          <w:i/>
          <w:sz w:val="22"/>
          <w:szCs w:val="22"/>
          <w:lang w:eastAsia="ar-SA"/>
        </w:rPr>
        <w:t xml:space="preserve">ustawy </w:t>
      </w:r>
      <w:proofErr w:type="spellStart"/>
      <w:r w:rsidRPr="00B17EEA">
        <w:rPr>
          <w:rFonts w:ascii="Arial" w:hAnsi="Arial" w:cs="Arial"/>
          <w:i/>
          <w:sz w:val="22"/>
          <w:szCs w:val="22"/>
          <w:lang w:eastAsia="ar-SA"/>
        </w:rPr>
        <w:t>Pzp</w:t>
      </w:r>
      <w:proofErr w:type="spellEnd"/>
      <w:r w:rsidRPr="00B17EEA">
        <w:rPr>
          <w:rFonts w:ascii="Arial" w:hAnsi="Arial" w:cs="Arial"/>
          <w:i/>
          <w:sz w:val="22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B17EEA" w:rsidRPr="00B17EEA" w:rsidRDefault="00B17EEA" w:rsidP="00B17EE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………………………………………………………………………………………………………. </w:t>
      </w:r>
    </w:p>
    <w:p w:rsidR="00B17EEA" w:rsidRPr="00B17EEA" w:rsidRDefault="00B17EEA" w:rsidP="00B17EEA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B17EEA">
        <w:rPr>
          <w:rFonts w:ascii="Arial" w:hAnsi="Arial" w:cs="Arial"/>
          <w:sz w:val="22"/>
          <w:szCs w:val="22"/>
          <w:lang w:eastAsia="ar-SA"/>
        </w:rPr>
        <w:t xml:space="preserve">   (nazwa (firma) podwykonawcy).</w:t>
      </w:r>
    </w:p>
    <w:p w:rsidR="00B17EEA" w:rsidRPr="00B17EEA" w:rsidRDefault="00B17EEA" w:rsidP="00B17EEA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B17EEA" w:rsidRDefault="002B3E05" w:rsidP="00B17EEA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0"/>
          <w:lang w:eastAsia="ar-SA"/>
        </w:rPr>
      </w:pPr>
      <w:r>
        <w:rPr>
          <w:rFonts w:ascii="Arial" w:hAnsi="Arial" w:cs="Arial"/>
          <w:sz w:val="22"/>
          <w:szCs w:val="20"/>
          <w:lang w:eastAsia="ar-SA"/>
        </w:rPr>
        <w:lastRenderedPageBreak/>
        <w:t>1</w:t>
      </w:r>
      <w:r w:rsidR="00A365F5">
        <w:rPr>
          <w:rFonts w:ascii="Arial" w:hAnsi="Arial" w:cs="Arial"/>
          <w:sz w:val="22"/>
          <w:szCs w:val="20"/>
          <w:lang w:eastAsia="ar-SA"/>
        </w:rPr>
        <w:t>1</w:t>
      </w:r>
      <w:r w:rsidR="00B17EEA">
        <w:rPr>
          <w:rFonts w:ascii="Arial" w:hAnsi="Arial" w:cs="Arial"/>
          <w:sz w:val="22"/>
          <w:szCs w:val="20"/>
          <w:lang w:eastAsia="ar-SA"/>
        </w:rPr>
        <w:t xml:space="preserve">. </w:t>
      </w:r>
      <w:r w:rsidR="00B17EEA" w:rsidRPr="00B17E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C0496C" w:rsidRPr="00B17EEA" w:rsidRDefault="00C0496C" w:rsidP="00B17EEA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0"/>
          <w:lang w:eastAsia="ar-SA"/>
        </w:rPr>
      </w:pPr>
    </w:p>
    <w:p w:rsidR="00B17EEA" w:rsidRPr="00B17EEA" w:rsidRDefault="00B17EEA" w:rsidP="00B17EEA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B17E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B17E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:rsidR="00B17EEA" w:rsidRDefault="00B17EEA" w:rsidP="00C0496C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17EEA" w:rsidRDefault="00B17EEA" w:rsidP="00246E1A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246E1A" w:rsidRDefault="00246E1A" w:rsidP="00A365F5">
      <w:pPr>
        <w:widowControl w:val="0"/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A365F5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Integralną częścią oferty są:</w:t>
      </w:r>
    </w:p>
    <w:p w:rsidR="00246E1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246E1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246E1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246E1A" w:rsidRPr="0008067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:rsidR="00246E1A" w:rsidRPr="00A81451" w:rsidRDefault="00246E1A" w:rsidP="00246E1A">
      <w:pPr>
        <w:pStyle w:val="Tekstpodstawowywcity"/>
        <w:rPr>
          <w:rFonts w:eastAsia="MS Mincho" w:cs="Arial"/>
          <w:color w:val="auto"/>
          <w:sz w:val="20"/>
          <w:szCs w:val="22"/>
        </w:rPr>
      </w:pPr>
      <w:r w:rsidRPr="00A81451">
        <w:rPr>
          <w:rFonts w:eastAsia="MS Mincho" w:cs="Arial"/>
          <w:color w:val="auto"/>
          <w:sz w:val="20"/>
          <w:szCs w:val="22"/>
        </w:rPr>
        <w:t>* niepotrzebne skreślić;</w:t>
      </w:r>
    </w:p>
    <w:p w:rsidR="00246E1A" w:rsidRPr="00A81451" w:rsidRDefault="00246E1A" w:rsidP="00246E1A">
      <w:pPr>
        <w:pStyle w:val="Tekstpodstawowywcity"/>
        <w:rPr>
          <w:rFonts w:eastAsia="MS Mincho" w:cs="Arial"/>
          <w:color w:val="auto"/>
          <w:sz w:val="20"/>
          <w:szCs w:val="22"/>
        </w:rPr>
      </w:pPr>
      <w:r w:rsidRPr="00A81451">
        <w:rPr>
          <w:rFonts w:eastAsia="MS Mincho" w:cs="Arial"/>
          <w:color w:val="auto"/>
          <w:sz w:val="20"/>
          <w:szCs w:val="22"/>
        </w:rPr>
        <w:t>** wypełnić jeżeli dotyczy</w:t>
      </w:r>
    </w:p>
    <w:p w:rsidR="00246E1A" w:rsidRDefault="00246E1A" w:rsidP="00246E1A">
      <w:pPr>
        <w:pStyle w:val="Tekstpodstawowywcity"/>
        <w:rPr>
          <w:rFonts w:eastAsia="MS Mincho" w:cs="Arial"/>
          <w:sz w:val="20"/>
          <w:szCs w:val="22"/>
        </w:rPr>
      </w:pPr>
    </w:p>
    <w:p w:rsidR="00246E1A" w:rsidRDefault="00246E1A" w:rsidP="00246E1A">
      <w:pPr>
        <w:pStyle w:val="Tekstpodstawowywcity"/>
        <w:rPr>
          <w:rFonts w:eastAsia="MS Mincho" w:cs="Arial"/>
          <w:sz w:val="20"/>
          <w:szCs w:val="22"/>
        </w:rPr>
      </w:pPr>
    </w:p>
    <w:p w:rsidR="00246E1A" w:rsidRDefault="00246E1A" w:rsidP="00246E1A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246E1A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246E1A" w:rsidRDefault="00246E1A" w:rsidP="00C0496C">
      <w:pPr>
        <w:jc w:val="both"/>
        <w:rPr>
          <w:rFonts w:ascii="Arial" w:hAnsi="Arial" w:cs="Arial"/>
          <w:sz w:val="22"/>
          <w:szCs w:val="22"/>
        </w:rPr>
      </w:pPr>
    </w:p>
    <w:sectPr w:rsidR="00246E1A" w:rsidSect="00246E1A">
      <w:headerReference w:type="default" r:id="rId7"/>
      <w:pgSz w:w="11906" w:h="16838"/>
      <w:pgMar w:top="1418" w:right="1418" w:bottom="1276" w:left="1418" w:header="708" w:footer="87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33D" w:rsidRDefault="00D7033D">
      <w:r>
        <w:separator/>
      </w:r>
    </w:p>
  </w:endnote>
  <w:endnote w:type="continuationSeparator" w:id="0">
    <w:p w:rsidR="00D7033D" w:rsidRDefault="00D7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33D" w:rsidRDefault="00D7033D">
      <w:r>
        <w:separator/>
      </w:r>
    </w:p>
  </w:footnote>
  <w:footnote w:type="continuationSeparator" w:id="0">
    <w:p w:rsidR="00D7033D" w:rsidRDefault="00D7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7E5" w:rsidRDefault="005467E5">
    <w:pPr>
      <w:pStyle w:val="Nagwek"/>
    </w:pPr>
    <w:r>
      <w:t>Znak Sprawy:</w:t>
    </w:r>
    <w:r w:rsidR="00242554">
      <w:t xml:space="preserve"> ZP/</w:t>
    </w:r>
    <w:r w:rsidR="00665860">
      <w:t>6757</w:t>
    </w:r>
    <w:r w:rsidR="00246E1A">
      <w:t>/</w:t>
    </w:r>
    <w:r w:rsidR="00EC273E">
      <w:t>D</w:t>
    </w:r>
    <w:r w:rsidR="00246E1A">
      <w:t>/2</w:t>
    </w:r>
    <w:r w:rsidR="008627D8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9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11"/>
  </w:num>
  <w:num w:numId="7">
    <w:abstractNumId w:val="7"/>
  </w:num>
  <w:num w:numId="8">
    <w:abstractNumId w:val="1"/>
  </w:num>
  <w:num w:numId="9">
    <w:abstractNumId w:val="2"/>
  </w:num>
  <w:num w:numId="10">
    <w:abstractNumId w:val="1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EA"/>
    <w:rsid w:val="00017342"/>
    <w:rsid w:val="0001746D"/>
    <w:rsid w:val="00022693"/>
    <w:rsid w:val="00032A22"/>
    <w:rsid w:val="00053929"/>
    <w:rsid w:val="00077329"/>
    <w:rsid w:val="000809D4"/>
    <w:rsid w:val="0008200E"/>
    <w:rsid w:val="000E3906"/>
    <w:rsid w:val="000F6A49"/>
    <w:rsid w:val="00154EFF"/>
    <w:rsid w:val="0016013C"/>
    <w:rsid w:val="001718AA"/>
    <w:rsid w:val="00190539"/>
    <w:rsid w:val="001B697E"/>
    <w:rsid w:val="001C6D90"/>
    <w:rsid w:val="001D5831"/>
    <w:rsid w:val="002317FA"/>
    <w:rsid w:val="00242554"/>
    <w:rsid w:val="002430A0"/>
    <w:rsid w:val="00246E1A"/>
    <w:rsid w:val="00260EF6"/>
    <w:rsid w:val="002900C5"/>
    <w:rsid w:val="002A3FF9"/>
    <w:rsid w:val="002A5049"/>
    <w:rsid w:val="002B018D"/>
    <w:rsid w:val="002B3E05"/>
    <w:rsid w:val="002C3B75"/>
    <w:rsid w:val="00326A3C"/>
    <w:rsid w:val="003414FE"/>
    <w:rsid w:val="00347B33"/>
    <w:rsid w:val="003563BC"/>
    <w:rsid w:val="00380EE6"/>
    <w:rsid w:val="00390B43"/>
    <w:rsid w:val="003C1AFF"/>
    <w:rsid w:val="003E3D84"/>
    <w:rsid w:val="003F529D"/>
    <w:rsid w:val="003F6497"/>
    <w:rsid w:val="004444A2"/>
    <w:rsid w:val="00444F53"/>
    <w:rsid w:val="00470FFF"/>
    <w:rsid w:val="004734E7"/>
    <w:rsid w:val="00480BE1"/>
    <w:rsid w:val="00490546"/>
    <w:rsid w:val="004E5483"/>
    <w:rsid w:val="0051307F"/>
    <w:rsid w:val="005467E5"/>
    <w:rsid w:val="0056176C"/>
    <w:rsid w:val="00580B8B"/>
    <w:rsid w:val="00586ECD"/>
    <w:rsid w:val="00590D92"/>
    <w:rsid w:val="00594322"/>
    <w:rsid w:val="005F7DDA"/>
    <w:rsid w:val="00602073"/>
    <w:rsid w:val="00603380"/>
    <w:rsid w:val="00603BC5"/>
    <w:rsid w:val="0062710A"/>
    <w:rsid w:val="0064485E"/>
    <w:rsid w:val="006450C8"/>
    <w:rsid w:val="00665860"/>
    <w:rsid w:val="006854C6"/>
    <w:rsid w:val="006C1534"/>
    <w:rsid w:val="006C198B"/>
    <w:rsid w:val="006C3195"/>
    <w:rsid w:val="006C65D2"/>
    <w:rsid w:val="006D402C"/>
    <w:rsid w:val="006E64D6"/>
    <w:rsid w:val="006F2386"/>
    <w:rsid w:val="006F5F49"/>
    <w:rsid w:val="007079F6"/>
    <w:rsid w:val="00714784"/>
    <w:rsid w:val="00717795"/>
    <w:rsid w:val="007268F6"/>
    <w:rsid w:val="00751EB6"/>
    <w:rsid w:val="007654C1"/>
    <w:rsid w:val="007A2932"/>
    <w:rsid w:val="007D4550"/>
    <w:rsid w:val="007E3DF1"/>
    <w:rsid w:val="007E7BD6"/>
    <w:rsid w:val="00811D8D"/>
    <w:rsid w:val="008247EA"/>
    <w:rsid w:val="0085491A"/>
    <w:rsid w:val="008627D8"/>
    <w:rsid w:val="0089317B"/>
    <w:rsid w:val="0089444D"/>
    <w:rsid w:val="0089724F"/>
    <w:rsid w:val="008E7F79"/>
    <w:rsid w:val="008F6153"/>
    <w:rsid w:val="00910797"/>
    <w:rsid w:val="00923FC7"/>
    <w:rsid w:val="009573C2"/>
    <w:rsid w:val="00991C3C"/>
    <w:rsid w:val="0099565A"/>
    <w:rsid w:val="009A2728"/>
    <w:rsid w:val="009A2959"/>
    <w:rsid w:val="009A3ECD"/>
    <w:rsid w:val="009B79F7"/>
    <w:rsid w:val="009C5C99"/>
    <w:rsid w:val="009E6B6E"/>
    <w:rsid w:val="00A20527"/>
    <w:rsid w:val="00A365F5"/>
    <w:rsid w:val="00A428B5"/>
    <w:rsid w:val="00A81451"/>
    <w:rsid w:val="00AC120E"/>
    <w:rsid w:val="00AC4D39"/>
    <w:rsid w:val="00AF03AF"/>
    <w:rsid w:val="00B00259"/>
    <w:rsid w:val="00B0034F"/>
    <w:rsid w:val="00B17EEA"/>
    <w:rsid w:val="00B27F72"/>
    <w:rsid w:val="00B4607E"/>
    <w:rsid w:val="00B6675C"/>
    <w:rsid w:val="00B7247B"/>
    <w:rsid w:val="00B8294D"/>
    <w:rsid w:val="00BA10C2"/>
    <w:rsid w:val="00C0496C"/>
    <w:rsid w:val="00C04C98"/>
    <w:rsid w:val="00C22C76"/>
    <w:rsid w:val="00C24E1B"/>
    <w:rsid w:val="00C64436"/>
    <w:rsid w:val="00C6776A"/>
    <w:rsid w:val="00C77965"/>
    <w:rsid w:val="00C8091E"/>
    <w:rsid w:val="00C8537E"/>
    <w:rsid w:val="00CA3F58"/>
    <w:rsid w:val="00CA7852"/>
    <w:rsid w:val="00CE5613"/>
    <w:rsid w:val="00D03212"/>
    <w:rsid w:val="00D162F5"/>
    <w:rsid w:val="00D20F7B"/>
    <w:rsid w:val="00D4651E"/>
    <w:rsid w:val="00D575C0"/>
    <w:rsid w:val="00D60DBC"/>
    <w:rsid w:val="00D60E53"/>
    <w:rsid w:val="00D7033D"/>
    <w:rsid w:val="00D8439B"/>
    <w:rsid w:val="00DB36B5"/>
    <w:rsid w:val="00E026F9"/>
    <w:rsid w:val="00E16E69"/>
    <w:rsid w:val="00E17970"/>
    <w:rsid w:val="00E30469"/>
    <w:rsid w:val="00E35E6C"/>
    <w:rsid w:val="00E42F7B"/>
    <w:rsid w:val="00E61817"/>
    <w:rsid w:val="00E65733"/>
    <w:rsid w:val="00EC273E"/>
    <w:rsid w:val="00ED40CB"/>
    <w:rsid w:val="00F04FBA"/>
    <w:rsid w:val="00F41C8F"/>
    <w:rsid w:val="00F52391"/>
    <w:rsid w:val="00F72D05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50E82"/>
  <w15:chartTrackingRefBased/>
  <w15:docId w15:val="{CCBA9C3F-F0B9-4819-883C-C3C7856A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786</Words>
  <Characters>5645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Iwona Zerbin</cp:lastModifiedBy>
  <cp:revision>2</cp:revision>
  <cp:lastPrinted>2023-02-03T09:05:00Z</cp:lastPrinted>
  <dcterms:created xsi:type="dcterms:W3CDTF">2023-02-03T09:06:00Z</dcterms:created>
  <dcterms:modified xsi:type="dcterms:W3CDTF">2023-02-03T09:06:00Z</dcterms:modified>
</cp:coreProperties>
</file>