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5E11E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E11E9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E11E9">
        <w:rPr>
          <w:rFonts w:ascii="Arial" w:hAnsi="Arial" w:cs="Arial"/>
          <w:sz w:val="24"/>
          <w:szCs w:val="24"/>
        </w:rPr>
        <w:t>2023-02-07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5E11E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E11E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5E11E9" w:rsidP="00D665F5">
      <w:pPr>
        <w:rPr>
          <w:rFonts w:ascii="Arial" w:hAnsi="Arial" w:cs="Arial"/>
          <w:sz w:val="24"/>
          <w:szCs w:val="24"/>
        </w:rPr>
      </w:pPr>
      <w:r w:rsidRPr="005E11E9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5E11E9" w:rsidP="00D665F5">
      <w:pPr>
        <w:rPr>
          <w:rFonts w:ascii="Arial" w:hAnsi="Arial" w:cs="Arial"/>
          <w:sz w:val="24"/>
          <w:szCs w:val="24"/>
        </w:rPr>
      </w:pPr>
      <w:r w:rsidRPr="005E11E9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DA1F8C" w:rsidRPr="005E11E9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E11E9" w:rsidRPr="005E11E9">
        <w:rPr>
          <w:rFonts w:ascii="Arial" w:hAnsi="Arial" w:cs="Arial"/>
          <w:b/>
          <w:sz w:val="24"/>
          <w:szCs w:val="24"/>
        </w:rPr>
        <w:t>KA-2/003/2023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E11E9" w:rsidRPr="005E11E9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5E11E9" w:rsidRPr="005E11E9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5E11E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E11E9">
        <w:rPr>
          <w:rFonts w:ascii="Arial" w:hAnsi="Arial" w:cs="Arial"/>
          <w:b/>
          <w:szCs w:val="24"/>
        </w:rPr>
        <w:t xml:space="preserve">Montaż instalacji fotowoltaicznej w budynku W-7 (10-36) Galeria GIL Politechniki Krakowskiej w ramach zadania inwestycyjnego </w:t>
      </w:r>
      <w:proofErr w:type="spellStart"/>
      <w:r w:rsidRPr="005E11E9">
        <w:rPr>
          <w:rFonts w:ascii="Arial" w:hAnsi="Arial" w:cs="Arial"/>
          <w:b/>
          <w:szCs w:val="24"/>
        </w:rPr>
        <w:t>pn</w:t>
      </w:r>
      <w:proofErr w:type="spellEnd"/>
      <w:r w:rsidRPr="005E11E9">
        <w:rPr>
          <w:rFonts w:ascii="Arial" w:hAnsi="Arial" w:cs="Arial"/>
          <w:b/>
          <w:szCs w:val="24"/>
        </w:rPr>
        <w:t xml:space="preserve">.:Wykonanie instalacji fotowoltaicznej w budynku W-7 (10-36) ul. Warszawska 24, Kraków </w:t>
      </w:r>
      <w:r w:rsidR="00DA1F8C">
        <w:rPr>
          <w:rFonts w:ascii="Arial" w:hAnsi="Arial" w:cs="Arial"/>
          <w:b/>
          <w:szCs w:val="24"/>
        </w:rPr>
        <w:t xml:space="preserve">                  </w:t>
      </w:r>
      <w:r w:rsidRPr="005E11E9">
        <w:rPr>
          <w:rFonts w:ascii="Arial" w:hAnsi="Arial" w:cs="Arial"/>
          <w:b/>
          <w:szCs w:val="24"/>
        </w:rPr>
        <w:t>- w formule zaprojektuj i wybuduj.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E11E9" w:rsidRPr="005E11E9">
        <w:rPr>
          <w:rFonts w:ascii="Arial" w:hAnsi="Arial" w:cs="Arial"/>
          <w:sz w:val="24"/>
          <w:szCs w:val="24"/>
        </w:rPr>
        <w:t>(</w:t>
      </w:r>
      <w:proofErr w:type="spellStart"/>
      <w:r w:rsidR="005E11E9" w:rsidRPr="005E11E9">
        <w:rPr>
          <w:rFonts w:ascii="Arial" w:hAnsi="Arial" w:cs="Arial"/>
          <w:sz w:val="24"/>
          <w:szCs w:val="24"/>
        </w:rPr>
        <w:t>t.j</w:t>
      </w:r>
      <w:proofErr w:type="spellEnd"/>
      <w:r w:rsidR="005E11E9" w:rsidRPr="005E11E9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E11E9" w:rsidRPr="005E11E9">
        <w:rPr>
          <w:rFonts w:ascii="Arial" w:hAnsi="Arial" w:cs="Arial"/>
          <w:sz w:val="24"/>
          <w:szCs w:val="24"/>
        </w:rPr>
        <w:t>07/02/2023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E11E9" w:rsidRPr="005E11E9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E11E9" w:rsidRPr="00355C9D" w:rsidTr="009C2A14">
        <w:tc>
          <w:tcPr>
            <w:tcW w:w="993" w:type="dxa"/>
            <w:shd w:val="clear" w:color="auto" w:fill="auto"/>
            <w:vAlign w:val="center"/>
          </w:tcPr>
          <w:p w:rsidR="005E11E9" w:rsidRPr="00355C9D" w:rsidRDefault="005E11E9" w:rsidP="009C2A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E11E9" w:rsidRPr="00355C9D" w:rsidRDefault="005E11E9" w:rsidP="009C2A1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E11E9">
              <w:rPr>
                <w:rFonts w:ascii="Arial" w:hAnsi="Arial" w:cs="Arial"/>
              </w:rPr>
              <w:t>Proeko</w:t>
            </w:r>
            <w:proofErr w:type="spellEnd"/>
            <w:r w:rsidRPr="005E11E9">
              <w:rPr>
                <w:rFonts w:ascii="Arial" w:hAnsi="Arial" w:cs="Arial"/>
              </w:rPr>
              <w:t xml:space="preserve"> Energy Sp. z o. o.</w:t>
            </w:r>
          </w:p>
          <w:p w:rsidR="005E11E9" w:rsidRPr="00355C9D" w:rsidRDefault="005E11E9" w:rsidP="009C2A14">
            <w:pPr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ul. Kręta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E11E9">
              <w:rPr>
                <w:rFonts w:ascii="Arial" w:hAnsi="Arial" w:cs="Arial"/>
              </w:rPr>
              <w:t>45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E11E9" w:rsidRPr="00355C9D" w:rsidRDefault="005E11E9" w:rsidP="009C2A14">
            <w:pPr>
              <w:spacing w:after="80"/>
              <w:jc w:val="both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42-500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E11E9">
              <w:rPr>
                <w:rFonts w:ascii="Arial" w:hAnsi="Arial" w:cs="Arial"/>
              </w:rPr>
              <w:t>Będzin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11E9" w:rsidRPr="00355C9D" w:rsidRDefault="005E11E9" w:rsidP="009C2A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212 052.00 zł</w:t>
            </w:r>
          </w:p>
        </w:tc>
      </w:tr>
      <w:tr w:rsidR="005E11E9" w:rsidRPr="00355C9D" w:rsidTr="009C2A14">
        <w:tc>
          <w:tcPr>
            <w:tcW w:w="993" w:type="dxa"/>
            <w:shd w:val="clear" w:color="auto" w:fill="auto"/>
            <w:vAlign w:val="center"/>
          </w:tcPr>
          <w:p w:rsidR="005E11E9" w:rsidRPr="00355C9D" w:rsidRDefault="005E11E9" w:rsidP="009C2A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E11E9" w:rsidRPr="00355C9D" w:rsidRDefault="005E11E9" w:rsidP="009C2A14">
            <w:pPr>
              <w:spacing w:before="80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FEBE Sp. z o. o.</w:t>
            </w:r>
          </w:p>
          <w:p w:rsidR="005E11E9" w:rsidRPr="00355C9D" w:rsidRDefault="005E11E9" w:rsidP="009C2A14">
            <w:pPr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ul. Legnicka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E11E9">
              <w:rPr>
                <w:rFonts w:ascii="Arial" w:hAnsi="Arial" w:cs="Arial"/>
              </w:rPr>
              <w:t>57W/17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E11E9" w:rsidRPr="00355C9D" w:rsidRDefault="005E11E9" w:rsidP="009C2A14">
            <w:pPr>
              <w:spacing w:after="80"/>
              <w:jc w:val="both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54-203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E11E9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11E9" w:rsidRPr="00355C9D" w:rsidRDefault="005E11E9" w:rsidP="009C2A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249 900.00 zł</w:t>
            </w:r>
          </w:p>
        </w:tc>
      </w:tr>
      <w:tr w:rsidR="005E11E9" w:rsidRPr="00355C9D" w:rsidTr="009C2A14">
        <w:tc>
          <w:tcPr>
            <w:tcW w:w="993" w:type="dxa"/>
            <w:shd w:val="clear" w:color="auto" w:fill="auto"/>
            <w:vAlign w:val="center"/>
          </w:tcPr>
          <w:p w:rsidR="005E11E9" w:rsidRPr="00355C9D" w:rsidRDefault="005E11E9" w:rsidP="009C2A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5E11E9" w:rsidRPr="00355C9D" w:rsidRDefault="005E11E9" w:rsidP="009C2A14">
            <w:pPr>
              <w:spacing w:before="80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HEALTHIER AIR Sp. z o. o.</w:t>
            </w:r>
          </w:p>
          <w:p w:rsidR="005E11E9" w:rsidRPr="00355C9D" w:rsidRDefault="005E11E9" w:rsidP="009C2A14">
            <w:pPr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Mostki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E11E9">
              <w:rPr>
                <w:rFonts w:ascii="Arial" w:hAnsi="Arial" w:cs="Arial"/>
              </w:rPr>
              <w:t>89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E11E9" w:rsidRPr="00355C9D" w:rsidRDefault="005E11E9" w:rsidP="009C2A14">
            <w:pPr>
              <w:spacing w:after="80"/>
              <w:jc w:val="both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33-340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E11E9">
              <w:rPr>
                <w:rFonts w:ascii="Arial" w:hAnsi="Arial" w:cs="Arial"/>
              </w:rPr>
              <w:t>Stary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11E9" w:rsidRPr="00355C9D" w:rsidRDefault="005E11E9" w:rsidP="009C2A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215 250.00 zł</w:t>
            </w:r>
          </w:p>
        </w:tc>
        <w:bookmarkStart w:id="0" w:name="_GoBack"/>
        <w:bookmarkEnd w:id="0"/>
      </w:tr>
      <w:tr w:rsidR="005E11E9" w:rsidRPr="00355C9D" w:rsidTr="009C2A14">
        <w:tc>
          <w:tcPr>
            <w:tcW w:w="993" w:type="dxa"/>
            <w:shd w:val="clear" w:color="auto" w:fill="auto"/>
            <w:vAlign w:val="center"/>
          </w:tcPr>
          <w:p w:rsidR="005E11E9" w:rsidRPr="00355C9D" w:rsidRDefault="005E11E9" w:rsidP="009C2A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5E11E9" w:rsidRPr="00355C9D" w:rsidRDefault="005E11E9" w:rsidP="009C2A14">
            <w:pPr>
              <w:spacing w:before="80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SJ Serwis Sebastian Jaworski</w:t>
            </w:r>
          </w:p>
          <w:p w:rsidR="005E11E9" w:rsidRPr="00355C9D" w:rsidRDefault="005E11E9" w:rsidP="009C2A14">
            <w:pPr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ul. Orkana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E11E9">
              <w:rPr>
                <w:rFonts w:ascii="Arial" w:hAnsi="Arial" w:cs="Arial"/>
              </w:rPr>
              <w:t>5/22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E11E9" w:rsidRPr="00355C9D" w:rsidRDefault="005E11E9" w:rsidP="009C2A14">
            <w:pPr>
              <w:spacing w:after="80"/>
              <w:jc w:val="both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25-548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E11E9">
              <w:rPr>
                <w:rFonts w:ascii="Arial" w:hAnsi="Arial" w:cs="Arial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11E9" w:rsidRPr="00355C9D" w:rsidRDefault="005E11E9" w:rsidP="009C2A1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E11E9">
              <w:rPr>
                <w:rFonts w:ascii="Arial" w:hAnsi="Arial" w:cs="Arial"/>
              </w:rPr>
              <w:t>203 235.36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Pr="00DA1F8C" w:rsidRDefault="00DA1F8C" w:rsidP="00DA1F8C">
      <w:pPr>
        <w:pStyle w:val="Tekstpodstawowy"/>
        <w:spacing w:after="480"/>
        <w:ind w:left="3119" w:firstLine="425"/>
        <w:jc w:val="right"/>
      </w:pPr>
      <w:r w:rsidRPr="00DA1F8C">
        <w:rPr>
          <w:rFonts w:ascii="Arial" w:hAnsi="Arial" w:cs="Arial"/>
          <w:szCs w:val="24"/>
        </w:rPr>
        <w:t>ZAMAWIAJĄCY</w:t>
      </w:r>
    </w:p>
    <w:sectPr w:rsidR="00C236D3" w:rsidRPr="00DA1F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DBA" w:rsidRDefault="00D47DBA">
      <w:r>
        <w:separator/>
      </w:r>
    </w:p>
  </w:endnote>
  <w:endnote w:type="continuationSeparator" w:id="0">
    <w:p w:rsidR="00D47DBA" w:rsidRDefault="00D47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DBA" w:rsidRDefault="00D47DBA">
      <w:r>
        <w:separator/>
      </w:r>
    </w:p>
  </w:footnote>
  <w:footnote w:type="continuationSeparator" w:id="0">
    <w:p w:rsidR="00D47DBA" w:rsidRDefault="00D47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11E9" w:rsidRDefault="005E11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11E9" w:rsidRDefault="005E11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11E9" w:rsidRDefault="005E11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DB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E11E9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47DBA"/>
    <w:rsid w:val="00D665F5"/>
    <w:rsid w:val="00D7128F"/>
    <w:rsid w:val="00DA1F8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D3EA26"/>
  <w15:chartTrackingRefBased/>
  <w15:docId w15:val="{1C1B60E9-CB47-4A68-A24B-91574379F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2023-02-07T11:29:00Z</cp:lastPrinted>
  <dcterms:created xsi:type="dcterms:W3CDTF">2023-02-07T11:25:00Z</dcterms:created>
  <dcterms:modified xsi:type="dcterms:W3CDTF">2023-02-07T11:29:00Z</dcterms:modified>
</cp:coreProperties>
</file>