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4BCB7" w14:textId="730878DF" w:rsidR="00025386" w:rsidRPr="00F2452B" w:rsidRDefault="00657A47" w:rsidP="00213980">
      <w:pPr>
        <w:pStyle w:val="Nagwek4"/>
        <w:spacing w:after="240" w:line="276" w:lineRule="auto"/>
        <w:rPr>
          <w:rFonts w:asciiTheme="minorHAnsi" w:hAnsiTheme="minorHAnsi" w:cstheme="minorHAnsi"/>
          <w:b/>
          <w:i w:val="0"/>
          <w:sz w:val="22"/>
          <w:szCs w:val="22"/>
        </w:rPr>
      </w:pPr>
      <w:bookmarkStart w:id="0" w:name="_Hlk60301409"/>
      <w:r w:rsidRPr="00F2452B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F2452B" w:rsidRPr="00F2452B">
        <w:rPr>
          <w:rFonts w:asciiTheme="minorHAnsi" w:hAnsiTheme="minorHAnsi" w:cstheme="minorHAnsi"/>
          <w:b/>
          <w:i w:val="0"/>
          <w:sz w:val="22"/>
          <w:szCs w:val="22"/>
        </w:rPr>
        <w:t xml:space="preserve">5 </w:t>
      </w:r>
      <w:r w:rsidR="007666D6" w:rsidRPr="00F2452B">
        <w:rPr>
          <w:rFonts w:asciiTheme="minorHAnsi" w:hAnsiTheme="minorHAnsi" w:cstheme="minorHAnsi"/>
          <w:b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B684D" w14:paraId="3AAFB191" w14:textId="77777777" w:rsidTr="00AF7375">
        <w:tc>
          <w:tcPr>
            <w:tcW w:w="9104" w:type="dxa"/>
            <w:shd w:val="clear" w:color="auto" w:fill="auto"/>
          </w:tcPr>
          <w:p w14:paraId="38589DEF" w14:textId="77777777" w:rsidR="007666D6" w:rsidRPr="005B684D" w:rsidRDefault="007666D6" w:rsidP="00AF7375">
            <w:pPr>
              <w:spacing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B684D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B684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BD60E" w14:textId="281D9BF8" w:rsidR="00025386" w:rsidRPr="005B684D" w:rsidRDefault="00213980" w:rsidP="00213980">
      <w:pPr>
        <w:spacing w:before="240" w:after="480"/>
        <w:rPr>
          <w:rFonts w:asciiTheme="minorHAnsi" w:hAnsiTheme="minorHAnsi" w:cstheme="minorHAnsi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Znak sprawy: 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KA-2/</w:t>
      </w:r>
      <w:r w:rsidR="004B3989">
        <w:rPr>
          <w:rFonts w:asciiTheme="minorHAnsi" w:eastAsia="Times New Roman" w:hAnsiTheme="minorHAnsi" w:cstheme="minorHAnsi"/>
          <w:b/>
          <w:lang w:eastAsia="pl-PL"/>
        </w:rPr>
        <w:t>013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/202</w:t>
      </w:r>
      <w:r w:rsidR="004B3989">
        <w:rPr>
          <w:rFonts w:asciiTheme="minorHAnsi" w:eastAsia="Times New Roman" w:hAnsiTheme="minorHAnsi" w:cstheme="minorHAnsi"/>
          <w:b/>
          <w:lang w:eastAsia="pl-PL"/>
        </w:rPr>
        <w:t>3</w:t>
      </w:r>
    </w:p>
    <w:p w14:paraId="6F8F8A69" w14:textId="77777777" w:rsidR="00A56A6F" w:rsidRPr="005B684D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70BDC83E" w14:textId="77777777" w:rsidR="004E27D7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B684D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3BB7DFB2" w14:textId="77777777" w:rsidR="004E27D7" w:rsidRPr="005B684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0D7C2B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…..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5861428E" w14:textId="77777777" w:rsidR="00E27ABB" w:rsidRPr="005B684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431F9F" w14:textId="77777777" w:rsidR="00E27ABB" w:rsidRPr="005B684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d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820EF0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27EB85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727828" w14:textId="77777777" w:rsidR="00E27ABB" w:rsidRPr="005B684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adres  </w:t>
      </w:r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C788A39" w14:textId="7146150C" w:rsidR="00E27ABB" w:rsidRPr="005B684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B684D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B684D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B684D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B684D">
        <w:rPr>
          <w:rFonts w:asciiTheme="minorHAnsi" w:hAnsiTheme="minorHAnsi" w:cstheme="minorHAnsi"/>
        </w:rPr>
        <w:t>z dnia 11 września 2019</w:t>
      </w:r>
      <w:r w:rsidR="005B684D">
        <w:rPr>
          <w:rFonts w:asciiTheme="minorHAnsi" w:hAnsiTheme="minorHAnsi" w:cstheme="minorHAnsi"/>
        </w:rPr>
        <w:t xml:space="preserve"> </w:t>
      </w:r>
      <w:r w:rsidR="00EF3368" w:rsidRPr="005B684D">
        <w:rPr>
          <w:rFonts w:asciiTheme="minorHAnsi" w:hAnsiTheme="minorHAnsi" w:cstheme="minorHAnsi"/>
        </w:rPr>
        <w:t xml:space="preserve">r. Prawo zamówień publicznych </w:t>
      </w:r>
      <w:r w:rsidR="00C77CA7" w:rsidRPr="005B684D">
        <w:rPr>
          <w:rFonts w:asciiTheme="minorHAnsi" w:hAnsiTheme="minorHAnsi" w:cstheme="minorHAnsi"/>
        </w:rPr>
        <w:t>(t.j. Dz.U. z 202</w:t>
      </w:r>
      <w:r w:rsidR="001C57C6">
        <w:rPr>
          <w:rFonts w:asciiTheme="minorHAnsi" w:hAnsiTheme="minorHAnsi" w:cstheme="minorHAnsi"/>
        </w:rPr>
        <w:t>2</w:t>
      </w:r>
      <w:r w:rsidR="00C77CA7" w:rsidRPr="005B684D">
        <w:rPr>
          <w:rFonts w:asciiTheme="minorHAnsi" w:hAnsiTheme="minorHAnsi" w:cstheme="minorHAnsi"/>
        </w:rPr>
        <w:t>r. poz. 1</w:t>
      </w:r>
      <w:r w:rsidR="001C57C6">
        <w:rPr>
          <w:rFonts w:asciiTheme="minorHAnsi" w:hAnsiTheme="minorHAnsi" w:cstheme="minorHAnsi"/>
        </w:rPr>
        <w:t>710</w:t>
      </w:r>
      <w:r w:rsidR="00FC1B4D" w:rsidRPr="005B684D">
        <w:rPr>
          <w:rFonts w:asciiTheme="minorHAnsi" w:hAnsiTheme="minorHAnsi" w:cstheme="minorHAnsi"/>
        </w:rPr>
        <w:t xml:space="preserve"> ze zm.</w:t>
      </w:r>
      <w:r w:rsidR="00C77CA7" w:rsidRPr="005B684D">
        <w:rPr>
          <w:rFonts w:asciiTheme="minorHAnsi" w:hAnsiTheme="minorHAnsi" w:cstheme="minorHAnsi"/>
        </w:rPr>
        <w:t>)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,</w:t>
      </w:r>
      <w:r w:rsidR="00E27ABB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275B7191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>…...</w:t>
      </w:r>
    </w:p>
    <w:p w14:paraId="7A209EBD" w14:textId="77777777" w:rsidR="00E27ABB" w:rsidRPr="005B684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076BB69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760083A2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0CC6CB8D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417B90B4" w14:textId="77777777" w:rsidR="00BE3BCE" w:rsidRPr="005B684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realizacji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3C6B10DF" w14:textId="60CC2A10" w:rsidR="00DC652A" w:rsidRPr="005B684D" w:rsidRDefault="001C57C6" w:rsidP="00CF78FB">
      <w:pPr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C57C6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Wykonanie aktualizacji dokumentacji projektowo - kosztorysowej w budynku W-4 Biblioteki Głównej PK</w:t>
      </w:r>
      <w:r w:rsidR="005B684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2C69ED" w:rsidRPr="005B684D">
        <w:rPr>
          <w:rFonts w:asciiTheme="minorHAnsi" w:eastAsia="Times New Roman" w:hAnsiTheme="minorHAnsi" w:cstheme="minorHAnsi"/>
          <w:bCs/>
          <w:lang w:eastAsia="pl-PL"/>
        </w:rPr>
        <w:t>o</w:t>
      </w:r>
      <w:r w:rsidR="00DC652A" w:rsidRPr="005B684D">
        <w:rPr>
          <w:rFonts w:asciiTheme="minorHAnsi" w:eastAsia="Times New Roman" w:hAnsiTheme="minorHAnsi" w:cstheme="minorHAnsi"/>
          <w:bCs/>
          <w:lang w:eastAsia="pl-PL"/>
        </w:rPr>
        <w:t>świadczam, że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2731FCA" w14:textId="77777777" w:rsidR="00DC652A" w:rsidRPr="005B68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u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dostę</w:t>
      </w:r>
      <w:r w:rsidRPr="005B684D">
        <w:rPr>
          <w:rFonts w:asciiTheme="minorHAnsi" w:eastAsia="Times New Roman" w:hAnsiTheme="minorHAnsi" w:cstheme="minorHAnsi"/>
          <w:lang w:eastAsia="pl-PL"/>
        </w:rPr>
        <w:t>p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ni</w:t>
      </w:r>
      <w:r w:rsidRPr="005B684D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45976DFC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D634213" w14:textId="77777777" w:rsidR="0093388F" w:rsidRPr="005B68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3EAB176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1" w:name="_Hlk60300768"/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1"/>
    <w:p w14:paraId="1DA6DE8D" w14:textId="77777777" w:rsidR="00CB29AC" w:rsidRPr="005B68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25B4832B" w14:textId="77777777" w:rsidR="00CB29AC" w:rsidRPr="005B68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918C817" w14:textId="77777777" w:rsidR="00830970" w:rsidRPr="005B68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66C0C80F" w14:textId="77777777" w:rsidR="00830970" w:rsidRPr="005B684D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</w:p>
    <w:p w14:paraId="0CC7E003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0E9D33" w14:textId="77777777" w:rsidR="005B684D" w:rsidRDefault="005B684D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Theme="minorHAnsi" w:eastAsia="Times New Roman" w:hAnsiTheme="minorHAnsi" w:cstheme="minorHAnsi"/>
          <w:i/>
          <w:sz w:val="18"/>
          <w:szCs w:val="19"/>
          <w:lang w:eastAsia="pl-PL"/>
        </w:rPr>
      </w:pPr>
    </w:p>
    <w:bookmarkEnd w:id="0"/>
    <w:p w14:paraId="4A09AF45" w14:textId="76897F4A" w:rsidR="00025386" w:rsidRPr="005B684D" w:rsidRDefault="00F84D70" w:rsidP="005B684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16"/>
        </w:rPr>
      </w:pP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Dokument należy podpisać kwalifikowanym</w:t>
      </w:r>
      <w:r w:rsidR="005B684D"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 xml:space="preserve"> </w:t>
      </w: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podpisem elektronicznym lub podpisem zaufanym lub podpisem osobistym.</w:t>
      </w:r>
    </w:p>
    <w:sectPr w:rsidR="00025386" w:rsidRPr="005B684D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8837A" w14:textId="77777777" w:rsidR="009F0341" w:rsidRDefault="009F0341" w:rsidP="00025386">
      <w:pPr>
        <w:spacing w:after="0" w:line="240" w:lineRule="auto"/>
      </w:pPr>
      <w:r>
        <w:separator/>
      </w:r>
    </w:p>
  </w:endnote>
  <w:endnote w:type="continuationSeparator" w:id="0">
    <w:p w14:paraId="77899EB0" w14:textId="77777777" w:rsidR="009F0341" w:rsidRDefault="009F03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7D59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48AC2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D4F2B8" wp14:editId="1E7076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C1C29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5FC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D59B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794DE" w14:textId="77777777" w:rsidR="009F0341" w:rsidRDefault="009F0341" w:rsidP="00025386">
      <w:pPr>
        <w:spacing w:after="0" w:line="240" w:lineRule="auto"/>
      </w:pPr>
      <w:r>
        <w:separator/>
      </w:r>
    </w:p>
  </w:footnote>
  <w:footnote w:type="continuationSeparator" w:id="0">
    <w:p w14:paraId="1890ECA5" w14:textId="77777777" w:rsidR="009F0341" w:rsidRDefault="009F03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0F958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916E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323D9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1C57C6"/>
    <w:rsid w:val="00200664"/>
    <w:rsid w:val="00213980"/>
    <w:rsid w:val="002C69ED"/>
    <w:rsid w:val="002C6A9A"/>
    <w:rsid w:val="002E3903"/>
    <w:rsid w:val="00361381"/>
    <w:rsid w:val="004374F2"/>
    <w:rsid w:val="00460705"/>
    <w:rsid w:val="00485239"/>
    <w:rsid w:val="004B3989"/>
    <w:rsid w:val="004E27D7"/>
    <w:rsid w:val="0055145C"/>
    <w:rsid w:val="0056175D"/>
    <w:rsid w:val="005624D8"/>
    <w:rsid w:val="005B684D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F0341"/>
    <w:rsid w:val="00A56A6F"/>
    <w:rsid w:val="00A65464"/>
    <w:rsid w:val="00A75A0F"/>
    <w:rsid w:val="00A87380"/>
    <w:rsid w:val="00AF7375"/>
    <w:rsid w:val="00B77707"/>
    <w:rsid w:val="00BE3BCE"/>
    <w:rsid w:val="00C77CA7"/>
    <w:rsid w:val="00CB29AC"/>
    <w:rsid w:val="00CD5258"/>
    <w:rsid w:val="00CF78FB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2452B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64F33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377CF6-74E4-4518-8E58-31340BF999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5B808C-56A7-4898-B9F4-88437DF65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35C26C-6AD6-4F15-8791-57BE9953C6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Zofia Gajewska</cp:lastModifiedBy>
  <cp:revision>2</cp:revision>
  <cp:lastPrinted>2023-02-03T10:29:00Z</cp:lastPrinted>
  <dcterms:created xsi:type="dcterms:W3CDTF">2023-02-03T10:29:00Z</dcterms:created>
  <dcterms:modified xsi:type="dcterms:W3CDTF">2023-02-03T10:29:00Z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