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E859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3C197985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281DC6" w:rsidRDefault="00281DC6" w:rsidP="0096723F">
      <w:pPr>
        <w:spacing w:after="240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6723F" w:rsidRPr="0096723F">
        <w:rPr>
          <w:bCs/>
          <w:sz w:val="22"/>
          <w:szCs w:val="22"/>
        </w:rPr>
        <w:t>podstawowym bez negocjacji</w:t>
      </w:r>
      <w:r w:rsidR="0096723F" w:rsidRPr="0096723F">
        <w:rPr>
          <w:sz w:val="22"/>
          <w:szCs w:val="22"/>
        </w:rPr>
        <w:t xml:space="preserve">, o którym mowa w art. 275 pkt 1 ustawy </w:t>
      </w:r>
      <w:proofErr w:type="spellStart"/>
      <w:r w:rsidR="0096723F" w:rsidRPr="0096723F">
        <w:rPr>
          <w:sz w:val="22"/>
          <w:szCs w:val="22"/>
        </w:rPr>
        <w:t>Pzp</w:t>
      </w:r>
      <w:proofErr w:type="spellEnd"/>
      <w:r w:rsidR="0096723F" w:rsidRPr="0096723F">
        <w:rPr>
          <w:sz w:val="22"/>
          <w:szCs w:val="22"/>
        </w:rPr>
        <w:t>.</w:t>
      </w:r>
      <w:r w:rsidRPr="00281DC6">
        <w:rPr>
          <w:sz w:val="22"/>
          <w:szCs w:val="22"/>
        </w:rPr>
        <w:t xml:space="preserve"> pn.: </w:t>
      </w:r>
    </w:p>
    <w:p w14:paraId="26493A0F" w14:textId="77777777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365350">
        <w:rPr>
          <w:b/>
          <w:sz w:val="22"/>
          <w:szCs w:val="22"/>
        </w:rPr>
        <w:t>Zakup sprzętu medycznego (w tym jednorazowego) użytkowanego w obrębie oddziałów</w:t>
      </w:r>
      <w:r w:rsidR="0056722E">
        <w:rPr>
          <w:b/>
          <w:sz w:val="22"/>
          <w:szCs w:val="22"/>
        </w:rPr>
        <w:t xml:space="preserve">                   </w:t>
      </w:r>
      <w:r w:rsidR="00365350">
        <w:rPr>
          <w:b/>
          <w:sz w:val="22"/>
          <w:szCs w:val="22"/>
        </w:rPr>
        <w:t xml:space="preserve"> i innych komórek organizacyjnych Szpitala Wojewódzkiego w Poznaniu (</w:t>
      </w:r>
      <w:r w:rsidR="004C49CC">
        <w:rPr>
          <w:b/>
          <w:sz w:val="22"/>
          <w:szCs w:val="22"/>
        </w:rPr>
        <w:t>39 pakietów</w:t>
      </w:r>
      <w:r w:rsidR="00365350">
        <w:rPr>
          <w:b/>
          <w:sz w:val="22"/>
          <w:szCs w:val="22"/>
        </w:rPr>
        <w:t>)</w:t>
      </w:r>
      <w:r w:rsidR="00281DC6" w:rsidRPr="00AC5DFA">
        <w:rPr>
          <w:b/>
          <w:sz w:val="22"/>
          <w:szCs w:val="22"/>
        </w:rPr>
        <w:t>”</w:t>
      </w:r>
    </w:p>
    <w:p w14:paraId="62450752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0D36C5A2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948A076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24082B8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3FE39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CC26763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C9C8F0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D27039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CB712DC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0BC03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37CC89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4EF988B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74324D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35E93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8A52CFF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4109663E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B944B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231D95D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A420E8" w14:textId="77777777" w:rsidR="00740C0B" w:rsidRDefault="00740C0B">
      <w:pPr>
        <w:spacing w:line="360" w:lineRule="auto"/>
        <w:jc w:val="both"/>
      </w:pPr>
    </w:p>
    <w:p w14:paraId="538F2997" w14:textId="77777777" w:rsidR="00281DC6" w:rsidRPr="00311C3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363B605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060D2A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1ABCA931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B37479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AF61A7">
        <w:rPr>
          <w:bCs/>
          <w:sz w:val="22"/>
          <w:szCs w:val="22"/>
        </w:rPr>
        <w:t xml:space="preserve">realizacja dostaw w ciągu </w:t>
      </w:r>
      <w:r w:rsidR="00414F69" w:rsidRPr="0096723F">
        <w:rPr>
          <w:bCs/>
          <w:sz w:val="22"/>
          <w:szCs w:val="22"/>
        </w:rPr>
        <w:t>max. 72 godzin</w:t>
      </w:r>
      <w:r w:rsidR="008F24C9">
        <w:rPr>
          <w:bCs/>
          <w:sz w:val="22"/>
          <w:szCs w:val="22"/>
        </w:rPr>
        <w:t xml:space="preserve"> od momentu złożenia</w:t>
      </w:r>
      <w:r w:rsidRPr="00AC5DFA">
        <w:rPr>
          <w:bCs/>
          <w:sz w:val="22"/>
          <w:szCs w:val="22"/>
        </w:rPr>
        <w:t xml:space="preserve"> zamówienia </w:t>
      </w:r>
    </w:p>
    <w:p w14:paraId="49881E39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5FC4980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3A9C7058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E8EA654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FAD7E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FFB7D4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3C1FEC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A18DC1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9C80A0B" w14:textId="77777777" w:rsidR="00422F2E" w:rsidRDefault="00422F2E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</w:t>
      </w:r>
      <w:r w:rsidR="00414F69">
        <w:rPr>
          <w:bCs/>
          <w:sz w:val="22"/>
          <w:szCs w:val="22"/>
        </w:rPr>
        <w:t>a dostaw w ciągu max. 72 godzin</w:t>
      </w:r>
      <w:r w:rsidR="008F24C9">
        <w:rPr>
          <w:bCs/>
          <w:sz w:val="22"/>
          <w:szCs w:val="22"/>
        </w:rPr>
        <w:t xml:space="preserve">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1A36152D" w14:textId="77777777" w:rsidR="008F24C9" w:rsidRDefault="008F24C9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017E346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1AC228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3B4DB0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44506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3CD284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08E1F4E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753B713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51A30F2B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7E41F9A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413BDA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5FBA3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7777DD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235AE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D621EF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849B5A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1ECB9B8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A02A31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23767C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94D62B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E9152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2DD315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BB9F77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3AE17A8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7726BF9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6F37ED0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8C7DD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BC4240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EA6FD9B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75BEDB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CBB471E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7A4283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0FA85393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1EF7627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389012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FD855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DF21EF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C9AF64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FE7922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1DEEC7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602336B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45ED41D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03625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EE18FC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E54D6A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7BA871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9DDB52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97B88AA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336A00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633C953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63622F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5E86DD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C9D01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940715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849344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B66820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7697D76E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14:paraId="7277D6C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A77ACB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C2AD90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2D5B47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0B78426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97F38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66964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19EFA0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EAC42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14:paraId="5B73A4F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E8C9CA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62955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80859B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36687F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7BCBD3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47527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7A337FF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C0ED6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14:paraId="185FD3E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F50C55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8B0846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D575A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60EA37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A2D1DE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35A1B3A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2D330E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B08B80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14:paraId="4889E79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D87A66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0705D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0772BD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6D8EBA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AD57A1B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BA0AC4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0E3BDA7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93807B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14:paraId="658C586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427993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2CD4BB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8E9BAE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9B55B1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7422E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6C9FF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1416D5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60BAB2C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8B27C4A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25723C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15</w:t>
      </w:r>
      <w:r w:rsidRPr="00281DC6">
        <w:rPr>
          <w:bCs/>
          <w:sz w:val="22"/>
          <w:u w:val="single"/>
        </w:rPr>
        <w:t xml:space="preserve">: </w:t>
      </w:r>
    </w:p>
    <w:p w14:paraId="1403B38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D0A103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1DCCB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043CA0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3AA027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C2DC1F0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75CFD5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1CB2E85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687E96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Pr="00281DC6">
        <w:rPr>
          <w:bCs/>
          <w:sz w:val="22"/>
          <w:u w:val="single"/>
        </w:rPr>
        <w:t xml:space="preserve">: </w:t>
      </w:r>
    </w:p>
    <w:p w14:paraId="7713180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8D69B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61D223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B578A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E3A51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A425E0B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F1EA64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15DE13A4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3A43B3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Pr="00281DC6">
        <w:rPr>
          <w:bCs/>
          <w:sz w:val="22"/>
          <w:u w:val="single"/>
        </w:rPr>
        <w:t xml:space="preserve">: </w:t>
      </w:r>
    </w:p>
    <w:p w14:paraId="4E8189F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A97D89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5E359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399B1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FEDF7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D102C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065291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3E66785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91E1F1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Pr="00281DC6">
        <w:rPr>
          <w:bCs/>
          <w:sz w:val="22"/>
          <w:u w:val="single"/>
        </w:rPr>
        <w:t xml:space="preserve">: </w:t>
      </w:r>
    </w:p>
    <w:p w14:paraId="039AF9D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70649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CF850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FB37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E04A61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3655DC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2CAB04B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64DA1EC3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EDAFFE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Pr="00281DC6">
        <w:rPr>
          <w:bCs/>
          <w:sz w:val="22"/>
          <w:u w:val="single"/>
        </w:rPr>
        <w:t xml:space="preserve">: </w:t>
      </w:r>
    </w:p>
    <w:p w14:paraId="5296F07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393F90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C41A7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381A2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10D1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B70C01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851E4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40E8267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517BF4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20</w:t>
      </w:r>
      <w:r w:rsidRPr="00281DC6">
        <w:rPr>
          <w:bCs/>
          <w:sz w:val="22"/>
          <w:u w:val="single"/>
        </w:rPr>
        <w:t xml:space="preserve">: </w:t>
      </w:r>
    </w:p>
    <w:p w14:paraId="1B11D4C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1D4CF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1E2B5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71AEBB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948F4C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E4578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8FDD37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0CA57F4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40F94F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Pr="00281DC6">
        <w:rPr>
          <w:bCs/>
          <w:sz w:val="22"/>
          <w:u w:val="single"/>
        </w:rPr>
        <w:t xml:space="preserve">: </w:t>
      </w:r>
    </w:p>
    <w:p w14:paraId="24D3867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1DAC49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0B5DA7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B8B8EE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3F6152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2973080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D2C471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26B0E840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BCA990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Pr="00281DC6">
        <w:rPr>
          <w:bCs/>
          <w:sz w:val="22"/>
          <w:u w:val="single"/>
        </w:rPr>
        <w:t xml:space="preserve">: </w:t>
      </w:r>
    </w:p>
    <w:p w14:paraId="565D306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015D1E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0217A0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526D5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838F7D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C8817FF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0D49E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24D932EF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B83B2C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23</w:t>
      </w:r>
      <w:r w:rsidRPr="00281DC6">
        <w:rPr>
          <w:bCs/>
          <w:sz w:val="22"/>
          <w:u w:val="single"/>
        </w:rPr>
        <w:t xml:space="preserve">: </w:t>
      </w:r>
    </w:p>
    <w:p w14:paraId="466F09E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DB11C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45974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7C910B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7928CC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C2E86E7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FFA2DFF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1BC386E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71BEC2B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53FFEB2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31ABAAC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3782150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2A2E92E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ED871F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24</w:t>
      </w:r>
      <w:r w:rsidRPr="00281DC6">
        <w:rPr>
          <w:bCs/>
          <w:sz w:val="22"/>
          <w:u w:val="single"/>
        </w:rPr>
        <w:t xml:space="preserve">: </w:t>
      </w:r>
    </w:p>
    <w:p w14:paraId="7097D11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B3C3A9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0A07C5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CFB68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69A427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4BEDF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64B6393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2537F43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E9FC3F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Pr="00281DC6">
        <w:rPr>
          <w:bCs/>
          <w:sz w:val="22"/>
          <w:u w:val="single"/>
        </w:rPr>
        <w:t xml:space="preserve">: </w:t>
      </w:r>
    </w:p>
    <w:p w14:paraId="022D64C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7FC09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A0C57B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8D154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D76989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C9ABFB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D79A1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723E6ED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0301BA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Pr="00281DC6">
        <w:rPr>
          <w:bCs/>
          <w:sz w:val="22"/>
          <w:u w:val="single"/>
        </w:rPr>
        <w:t xml:space="preserve">: </w:t>
      </w:r>
    </w:p>
    <w:p w14:paraId="30A2C4B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F62816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10AC76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590677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FDD86F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0905414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F657A2" w14:textId="77777777" w:rsidR="00870C1C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  <w:bookmarkEnd w:id="2"/>
    </w:p>
    <w:p w14:paraId="348CCFE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911642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27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4B3B263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37352EB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0E4D3709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43451BFA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4D4F1924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6E845351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657D3113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0ED0A06A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4A6B54E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28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3A86776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539EC2CB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0CA3B79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7FC61D00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6E53755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12C9A3FD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5CA4CD7E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lastRenderedPageBreak/>
        <w:t xml:space="preserve">Termin realizacji zamówienia: realizacja dostaw w ciągu max. 72 godzin od momentu złożenia zamówienia </w:t>
      </w:r>
    </w:p>
    <w:p w14:paraId="396C3789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79B57AB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29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6D7EE6E0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386C2293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27773D57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24790793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52246B7E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5A3C997D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61D92CA5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6392A6C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C1535A1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30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24B71557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1EBA78C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72B76F4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02342D71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26C00246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2F23F014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10BE0609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64FA47C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0A0AC8E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31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5F08A8D0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6A411CA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5EF65FB5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2CC27F71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3C9FDFFA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5C605010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75EC5245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061D26D1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66DC3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32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301C18D5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40F162D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0769CC8B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00D89C55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10F22653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34B4EF8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1C560E49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2C6EC87F" w14:textId="77777777" w:rsid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10E7449" w14:textId="77777777" w:rsidR="004C49CC" w:rsidRDefault="004C49CC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28FE2EF" w14:textId="77777777" w:rsidR="004C49CC" w:rsidRDefault="004C49CC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501B4D1" w14:textId="77777777" w:rsidR="004C49CC" w:rsidRDefault="004C49CC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D828AC9" w14:textId="77777777" w:rsidR="004C49CC" w:rsidRDefault="004C49CC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412FC7A" w14:textId="77777777" w:rsidR="004C49CC" w:rsidRPr="0096723F" w:rsidRDefault="004C49CC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76CA009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lastRenderedPageBreak/>
        <w:t>Zadanie nr 33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7D4454F1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417B97A3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3D752C3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532F332B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54CAE0F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06267174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0BDB2850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71A64F3D" w14:textId="77777777" w:rsid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43AD09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34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2F62282C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63ABF39A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56AD500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51E5259E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5EE0F3E4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76F95554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564B801C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297E911C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9197F7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35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277FD2CC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6DC69D85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7795E71B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4CCFF74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614F7F51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41D43CAA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0628115D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4A2EDAD3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28DB9C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36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121CDB11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780CD17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1ECE006E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5FF34936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134C80E0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78F8C63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7AD86E89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5C15801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FDF0795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37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6A32BF2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37DD690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44133485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2FD29946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3D4EECCB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17DF03D6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61A2E54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lastRenderedPageBreak/>
        <w:t xml:space="preserve">Termin realizacji zamówienia: realizacja dostaw w ciągu max. 72 godzin od momentu złożenia zamówienia </w:t>
      </w:r>
    </w:p>
    <w:p w14:paraId="4142F25E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058D99D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38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2BA1313B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61EA6C10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79409486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3D8EDC67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2CAA41D9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1AACE0ED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753D9553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569677F4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584AD92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Zadanie nr 39</w:t>
      </w:r>
      <w:r w:rsidRPr="0096723F">
        <w:rPr>
          <w:bCs/>
          <w:sz w:val="22"/>
          <w:szCs w:val="22"/>
          <w:u w:val="single"/>
        </w:rPr>
        <w:t xml:space="preserve">: </w:t>
      </w:r>
    </w:p>
    <w:p w14:paraId="2E03A364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Wartość netto za wykonanie całości przedmiotu zamówienia wynosi: ………………… zł</w:t>
      </w:r>
    </w:p>
    <w:p w14:paraId="5C9FF5A3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/>
          <w:bCs/>
          <w:sz w:val="22"/>
          <w:szCs w:val="22"/>
        </w:rPr>
      </w:pPr>
      <w:r w:rsidRPr="0096723F">
        <w:rPr>
          <w:b/>
          <w:bCs/>
          <w:sz w:val="22"/>
          <w:szCs w:val="22"/>
        </w:rPr>
        <w:t>Wartość brutto za wykonanie całości przedmiotu zamówienia wynosi: ……………….. zł</w:t>
      </w:r>
    </w:p>
    <w:p w14:paraId="7F9F64E6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20EEC0F8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Wyliczona zgodnie z odpowiednią tabelą formularza asortymentowo – cenowego</w:t>
      </w:r>
    </w:p>
    <w:p w14:paraId="026DB5DA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Termin wykonania umowy: 12 miesięcy od daty zawarcia umowy</w:t>
      </w:r>
    </w:p>
    <w:p w14:paraId="45E611CF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>Warunki płatności: 60 dni</w:t>
      </w:r>
    </w:p>
    <w:p w14:paraId="26461316" w14:textId="77777777" w:rsidR="0096723F" w:rsidRPr="0096723F" w:rsidRDefault="0096723F" w:rsidP="0096723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6723F">
        <w:rPr>
          <w:bCs/>
          <w:sz w:val="22"/>
          <w:szCs w:val="22"/>
        </w:rPr>
        <w:t xml:space="preserve">Termin realizacji zamówienia: realizacja dostaw w ciągu max. 72 godzin od momentu złożenia zamówienia </w:t>
      </w:r>
    </w:p>
    <w:p w14:paraId="6956F826" w14:textId="77777777" w:rsidR="00071FE3" w:rsidRPr="0096723F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96723F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Default="00CA7C6C" w:rsidP="00063B6A">
      <w:pPr>
        <w:spacing w:line="360" w:lineRule="auto"/>
        <w:jc w:val="both"/>
      </w:pPr>
    </w:p>
    <w:p w14:paraId="27A7B74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82F6BC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441C4D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441C4D">
        <w:rPr>
          <w:sz w:val="22"/>
          <w:szCs w:val="22"/>
        </w:rPr>
        <w:t>wypełniliśmy obowiązki informacyjne przewidziane w art. 13 lub art. 14 RODO</w:t>
      </w:r>
      <w:r w:rsidRPr="00441C4D">
        <w:rPr>
          <w:sz w:val="22"/>
          <w:szCs w:val="22"/>
          <w:vertAlign w:val="superscript"/>
        </w:rPr>
        <w:footnoteReference w:id="2"/>
      </w:r>
      <w:r w:rsidRPr="00441C4D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441C4D">
        <w:rPr>
          <w:sz w:val="22"/>
          <w:szCs w:val="22"/>
          <w:vertAlign w:val="superscript"/>
        </w:rPr>
        <w:footnoteReference w:id="3"/>
      </w:r>
      <w:r w:rsidRPr="00441C4D">
        <w:rPr>
          <w:sz w:val="22"/>
          <w:szCs w:val="22"/>
        </w:rPr>
        <w:t>.</w:t>
      </w:r>
    </w:p>
    <w:p w14:paraId="17143F9B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441C4D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441C4D">
        <w:rPr>
          <w:sz w:val="22"/>
          <w:szCs w:val="22"/>
        </w:rPr>
        <w:t>Pzp</w:t>
      </w:r>
      <w:proofErr w:type="spellEnd"/>
      <w:r w:rsidRPr="00441C4D">
        <w:rPr>
          <w:sz w:val="22"/>
          <w:szCs w:val="22"/>
        </w:rPr>
        <w:t>.</w:t>
      </w:r>
    </w:p>
    <w:p w14:paraId="7ED8DA12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441C4D">
        <w:rPr>
          <w:sz w:val="22"/>
          <w:szCs w:val="22"/>
        </w:rPr>
        <w:lastRenderedPageBreak/>
        <w:t xml:space="preserve">nie podlegam wykluczeniu z postępowania na podstawie art. 109 ust. 1 pkt 4 ustawy </w:t>
      </w:r>
      <w:proofErr w:type="spellStart"/>
      <w:r w:rsidRPr="00441C4D">
        <w:rPr>
          <w:sz w:val="22"/>
          <w:szCs w:val="22"/>
        </w:rPr>
        <w:t>Pzp</w:t>
      </w:r>
      <w:proofErr w:type="spellEnd"/>
    </w:p>
    <w:p w14:paraId="6032F0A7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441C4D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1D472A49" w14:textId="77777777" w:rsidR="00035C9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441C4D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77777777" w:rsidR="00441C4D" w:rsidRPr="00441C4D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441C4D">
        <w:rPr>
          <w:sz w:val="22"/>
          <w:szCs w:val="22"/>
        </w:rPr>
        <w:t xml:space="preserve">oświadczam, że cały oferowany przez nas asortyment </w:t>
      </w:r>
      <w:r w:rsidR="0042122E">
        <w:rPr>
          <w:sz w:val="22"/>
          <w:szCs w:val="22"/>
        </w:rPr>
        <w:t>spełnia lub przewyższa</w:t>
      </w:r>
      <w:r w:rsidRPr="00441C4D">
        <w:rPr>
          <w:sz w:val="22"/>
          <w:szCs w:val="22"/>
        </w:rPr>
        <w:t xml:space="preserve"> wszystkie parametry określone przez Zamawiającego w SWZ i </w:t>
      </w:r>
      <w:r w:rsidR="0042122E">
        <w:rPr>
          <w:sz w:val="22"/>
          <w:szCs w:val="22"/>
        </w:rPr>
        <w:t>posiada wszelkie wymagane przepisami dopuszczenia do użytkowania w jednostkach służby zdrowia</w:t>
      </w:r>
      <w:r w:rsidRPr="00441C4D">
        <w:rPr>
          <w:sz w:val="22"/>
          <w:szCs w:val="22"/>
        </w:rPr>
        <w:t xml:space="preserve"> - (jeśli wymagają tego stosowne przepisy prawa)  i zobowiązujemy się je dostarczyć na każde wezwanie Zamawiającego</w:t>
      </w:r>
      <w:r w:rsidR="0042122E">
        <w:rPr>
          <w:sz w:val="22"/>
          <w:szCs w:val="22"/>
        </w:rPr>
        <w:t xml:space="preserve"> (wraz z dokumentami potwierdzającymi oferowane parametry)</w:t>
      </w:r>
      <w:r w:rsidRPr="00441C4D">
        <w:rPr>
          <w:sz w:val="22"/>
          <w:szCs w:val="22"/>
        </w:rPr>
        <w:t>,</w:t>
      </w:r>
    </w:p>
    <w:p w14:paraId="536CC755" w14:textId="77777777" w:rsidR="00441C4D" w:rsidRPr="00441C4D" w:rsidRDefault="00441C4D" w:rsidP="00441C4D">
      <w:pPr>
        <w:numPr>
          <w:ilvl w:val="0"/>
          <w:numId w:val="36"/>
        </w:numPr>
        <w:rPr>
          <w:sz w:val="22"/>
          <w:szCs w:val="22"/>
        </w:rPr>
      </w:pPr>
      <w:r w:rsidRPr="00441C4D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0F27E3E5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C0B9D2C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54997A13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AAAFA6F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BAE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9E9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4A21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F0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79B9C23E" w14:textId="77777777" w:rsidR="004C49CC" w:rsidRDefault="004C49CC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65DBD4E" w14:textId="77777777" w:rsidR="004C49CC" w:rsidRDefault="004C49CC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534520C" w14:textId="77777777" w:rsidR="004C49CC" w:rsidRDefault="004C49CC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33C61BD" w14:textId="77777777" w:rsidR="004C49CC" w:rsidRPr="00281DC6" w:rsidRDefault="004C49CC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851BC9">
        <w:rPr>
          <w:rFonts w:eastAsia="Calibri"/>
          <w:b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41157705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6F83CD7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2E6E0F1F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4F46D76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6BC34F2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EC09436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7D02BDFF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D3FCC6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928E46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868E613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B4F4E2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C76138C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8D8B27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C44039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4B32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37EB3528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5631672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5561083A" w14:textId="77777777" w:rsidR="00CA7C6C" w:rsidRDefault="00CA7C6C">
      <w:pPr>
        <w:spacing w:line="360" w:lineRule="auto"/>
        <w:ind w:hanging="284"/>
        <w:jc w:val="both"/>
      </w:pPr>
    </w:p>
    <w:p w14:paraId="068579BB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CBA9E" w14:textId="09133F2E" w:rsidR="003E2272" w:rsidRDefault="00365350">
    <w:pPr>
      <w:pStyle w:val="Nagwek"/>
    </w:pPr>
    <w:r w:rsidRPr="002118DD">
      <w:t>Znak sprawy: SZW/DZP/</w:t>
    </w:r>
    <w:r w:rsidR="002118DD" w:rsidRPr="002118DD">
      <w:t>9/2023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2118DD"/>
    <w:rsid w:val="002779AD"/>
    <w:rsid w:val="00281DC6"/>
    <w:rsid w:val="002C54C1"/>
    <w:rsid w:val="0030391A"/>
    <w:rsid w:val="00311C3A"/>
    <w:rsid w:val="003201DF"/>
    <w:rsid w:val="0034112D"/>
    <w:rsid w:val="00365350"/>
    <w:rsid w:val="0039528D"/>
    <w:rsid w:val="003A652F"/>
    <w:rsid w:val="003C1648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6722E"/>
    <w:rsid w:val="005A192D"/>
    <w:rsid w:val="005A70C7"/>
    <w:rsid w:val="005B4C0B"/>
    <w:rsid w:val="005D19FC"/>
    <w:rsid w:val="006014DA"/>
    <w:rsid w:val="00612A15"/>
    <w:rsid w:val="00613B65"/>
    <w:rsid w:val="006A0EFD"/>
    <w:rsid w:val="006C2561"/>
    <w:rsid w:val="006D760D"/>
    <w:rsid w:val="006F290E"/>
    <w:rsid w:val="007059CC"/>
    <w:rsid w:val="00740C0B"/>
    <w:rsid w:val="007717C3"/>
    <w:rsid w:val="007E6FF3"/>
    <w:rsid w:val="00815E8E"/>
    <w:rsid w:val="00821F87"/>
    <w:rsid w:val="00851BC9"/>
    <w:rsid w:val="00870C1C"/>
    <w:rsid w:val="008F24C9"/>
    <w:rsid w:val="00915BDC"/>
    <w:rsid w:val="0096723F"/>
    <w:rsid w:val="009B4573"/>
    <w:rsid w:val="00A945E1"/>
    <w:rsid w:val="00AA7E40"/>
    <w:rsid w:val="00AC5DFA"/>
    <w:rsid w:val="00AE3969"/>
    <w:rsid w:val="00AF61A7"/>
    <w:rsid w:val="00B16CA2"/>
    <w:rsid w:val="00B22D6B"/>
    <w:rsid w:val="00B41204"/>
    <w:rsid w:val="00B5559D"/>
    <w:rsid w:val="00BF72BF"/>
    <w:rsid w:val="00C3455C"/>
    <w:rsid w:val="00CA0475"/>
    <w:rsid w:val="00CA579C"/>
    <w:rsid w:val="00CA7C6C"/>
    <w:rsid w:val="00CB2BE7"/>
    <w:rsid w:val="00D74BC1"/>
    <w:rsid w:val="00D90764"/>
    <w:rsid w:val="00DD60BC"/>
    <w:rsid w:val="00E90381"/>
    <w:rsid w:val="00F2537A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12</Pages>
  <Words>3420</Words>
  <Characters>20524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MS Lutycka</cp:lastModifiedBy>
  <cp:revision>5</cp:revision>
  <cp:lastPrinted>2007-10-05T06:59:00Z</cp:lastPrinted>
  <dcterms:created xsi:type="dcterms:W3CDTF">2023-01-29T14:17:00Z</dcterms:created>
  <dcterms:modified xsi:type="dcterms:W3CDTF">2023-02-07T08:28:00Z</dcterms:modified>
</cp:coreProperties>
</file>