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ED0BC" w14:textId="00C5FF26" w:rsidR="005103B9" w:rsidRPr="00A90D0E" w:rsidRDefault="006676AE" w:rsidP="008F63E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F63ED">
        <w:rPr>
          <w:rFonts w:ascii="Arial" w:hAnsi="Arial" w:cs="Arial"/>
          <w:bCs/>
          <w:i w:val="0"/>
          <w:szCs w:val="24"/>
        </w:rPr>
        <w:t xml:space="preserve">5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639AA485" w14:textId="77777777" w:rsidR="00C4103F" w:rsidRPr="0012157F" w:rsidRDefault="007118F0" w:rsidP="008F63E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A675A2" w14:textId="77777777" w:rsidR="006676AE" w:rsidRPr="0012157F" w:rsidRDefault="00847BF2" w:rsidP="008F63ED">
      <w:pPr>
        <w:pStyle w:val="Tekstpodstawowy"/>
        <w:spacing w:after="0"/>
        <w:ind w:left="4111"/>
        <w:rPr>
          <w:rFonts w:ascii="Arial" w:hAnsi="Arial" w:cs="Arial"/>
        </w:rPr>
      </w:pPr>
      <w:r w:rsidRPr="00847BF2">
        <w:rPr>
          <w:rFonts w:ascii="Arial" w:hAnsi="Arial" w:cs="Arial"/>
        </w:rPr>
        <w:t>SZPITAL WOJEWÓDZKI W POZNANIU</w:t>
      </w:r>
    </w:p>
    <w:p w14:paraId="12FB903C" w14:textId="77777777" w:rsidR="006676AE" w:rsidRPr="0012157F" w:rsidRDefault="00847BF2" w:rsidP="008F63ED">
      <w:pPr>
        <w:pStyle w:val="Tekstpodstawowy"/>
        <w:spacing w:after="0"/>
        <w:ind w:left="4111"/>
        <w:rPr>
          <w:rFonts w:ascii="Arial" w:hAnsi="Arial" w:cs="Arial"/>
        </w:rPr>
      </w:pPr>
      <w:r w:rsidRPr="00847BF2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47BF2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7D9131B" w14:textId="77777777" w:rsidR="00F90CD1" w:rsidRDefault="00847BF2" w:rsidP="008F63ED">
      <w:pPr>
        <w:pStyle w:val="Tekstpodstawowy"/>
        <w:spacing w:after="0"/>
        <w:ind w:left="4111"/>
        <w:rPr>
          <w:rFonts w:ascii="Arial" w:hAnsi="Arial" w:cs="Arial"/>
        </w:rPr>
      </w:pPr>
      <w:r w:rsidRPr="00847BF2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47BF2">
        <w:rPr>
          <w:rFonts w:ascii="Arial" w:hAnsi="Arial" w:cs="Arial"/>
        </w:rPr>
        <w:t>Poznań</w:t>
      </w:r>
    </w:p>
    <w:p w14:paraId="7C0D8239" w14:textId="01B36AB8" w:rsidR="00C4103F" w:rsidRPr="0012157F" w:rsidRDefault="00C4103F" w:rsidP="008F63E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2D49BCAB" w14:textId="77777777" w:rsidR="00C4103F" w:rsidRPr="0012157F" w:rsidRDefault="007118F0" w:rsidP="008F63E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0D7BE9F" w14:textId="77777777" w:rsidR="00757EFB" w:rsidRPr="0012157F" w:rsidRDefault="00757EFB" w:rsidP="008F63ED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FB88CB6" w14:textId="77777777" w:rsidR="007118F0" w:rsidRPr="0012157F" w:rsidRDefault="007118F0" w:rsidP="008F63ED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5FB0FBE" w14:textId="77777777" w:rsidR="00C4103F" w:rsidRPr="00650D6C" w:rsidRDefault="007936D6" w:rsidP="008F63E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B97A125" w14:textId="77777777" w:rsidR="00757EFB" w:rsidRPr="0012157F" w:rsidRDefault="00757EFB" w:rsidP="008F63ED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30E0053" w14:textId="275101E5" w:rsidR="00484F88" w:rsidRDefault="007936D6" w:rsidP="008F63E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9C27E36" w14:textId="77777777" w:rsidR="008A4C81" w:rsidRPr="00612283" w:rsidRDefault="008A4C81" w:rsidP="008F63E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47BF2" w:rsidRPr="0012157F" w14:paraId="5AF19F36" w14:textId="77777777" w:rsidTr="00A01228">
        <w:tc>
          <w:tcPr>
            <w:tcW w:w="9104" w:type="dxa"/>
            <w:shd w:val="clear" w:color="auto" w:fill="D9D9D9"/>
          </w:tcPr>
          <w:p w14:paraId="2B2F61F8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3CE3D8F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47BF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47BF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47BF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A1C8851" w14:textId="77777777" w:rsidR="00847BF2" w:rsidRPr="00612283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3A65E73" w14:textId="77777777" w:rsidR="00847BF2" w:rsidRPr="00612283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0821F25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5EF137B" w14:textId="77777777" w:rsidR="008A4C81" w:rsidRDefault="008A4C81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75D37B" w14:textId="6570DD85" w:rsidR="00E50194" w:rsidRDefault="001F027E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D3EC8A2" w14:textId="2FCB1932" w:rsidR="00E50194" w:rsidRDefault="00847BF2" w:rsidP="008F63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47BF2">
        <w:rPr>
          <w:rFonts w:ascii="Arial" w:hAnsi="Arial" w:cs="Arial"/>
          <w:b/>
          <w:sz w:val="24"/>
          <w:szCs w:val="24"/>
        </w:rPr>
        <w:t>Zakup sprzętu medycznego (w tym jednorazowego) użytkowanego w obrębie oddziałów i innych komórek organizacyjnych Szpitala Wojewódzkiego w Poznaniu (39 pakietów)</w:t>
      </w:r>
    </w:p>
    <w:p w14:paraId="6CA3DC79" w14:textId="137587AC" w:rsidR="00A44833" w:rsidRDefault="00A44833" w:rsidP="008F63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47BF2" w:rsidRPr="00847BF2">
        <w:rPr>
          <w:rFonts w:ascii="Arial" w:hAnsi="Arial" w:cs="Arial"/>
          <w:b/>
          <w:sz w:val="24"/>
          <w:szCs w:val="24"/>
        </w:rPr>
        <w:t>SZW/DZP/9/2023</w:t>
      </w:r>
    </w:p>
    <w:p w14:paraId="1EE27CCC" w14:textId="77777777" w:rsidR="008A4C81" w:rsidRPr="00A44833" w:rsidRDefault="008A4C81" w:rsidP="008F63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4DF4D5" w14:textId="71DA5122" w:rsidR="00F90CD1" w:rsidRDefault="005434B3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47BF2" w:rsidRPr="00847BF2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F6779F0" w14:textId="77777777" w:rsidR="008A4C81" w:rsidRPr="0012157F" w:rsidRDefault="008A4C81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53400E4" w14:textId="77777777" w:rsidTr="00650D6C">
        <w:tc>
          <w:tcPr>
            <w:tcW w:w="9104" w:type="dxa"/>
            <w:shd w:val="clear" w:color="auto" w:fill="D9D9D9"/>
          </w:tcPr>
          <w:p w14:paraId="7AB6785A" w14:textId="77777777" w:rsidR="00E50194" w:rsidRPr="00650D6C" w:rsidRDefault="00650D6C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2062250" w14:textId="77777777" w:rsidR="008A4C81" w:rsidRDefault="008A4C81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130FC1" w14:textId="1FBDDE4E" w:rsidR="00C113BF" w:rsidRPr="0012157F" w:rsidRDefault="00C113BF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15052A7" w14:textId="77777777" w:rsidR="00847BF2" w:rsidRPr="00992BD8" w:rsidRDefault="00847BF2" w:rsidP="008F63ED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17FAE1A" w14:textId="77777777" w:rsidR="002426FF" w:rsidRPr="00A44833" w:rsidRDefault="00847BF2" w:rsidP="008F63E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A4708B1" w14:textId="77777777" w:rsidR="00847BF2" w:rsidRPr="00A44833" w:rsidRDefault="00847BF2" w:rsidP="008F63E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22541D9" w14:textId="77777777" w:rsidR="00847BF2" w:rsidRPr="0012157F" w:rsidRDefault="00847BF2" w:rsidP="008F63E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A5BE99E" w14:textId="77777777" w:rsidR="00847BF2" w:rsidRPr="0012157F" w:rsidRDefault="00847BF2" w:rsidP="008F63ED">
      <w:pPr>
        <w:pStyle w:val="Nagwek2"/>
        <w:keepNext w:val="0"/>
        <w:keepLines w:val="0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31E0654" w14:textId="77777777" w:rsidR="00023477" w:rsidRPr="006B53D6" w:rsidRDefault="00023477" w:rsidP="008F63E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1E57346" w14:textId="77777777" w:rsidR="00023477" w:rsidRPr="00992BD8" w:rsidRDefault="00992BD8" w:rsidP="008F63E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A840518" w14:textId="77777777" w:rsidR="00992BD8" w:rsidRPr="00992BD8" w:rsidRDefault="00992BD8" w:rsidP="008F63E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5C45132" w14:textId="77777777" w:rsidR="00023477" w:rsidRDefault="00C113BF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76BBF16" w14:textId="77777777" w:rsidR="007A2BCB" w:rsidRDefault="00992BD8" w:rsidP="008F63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8E7341" w14:textId="77777777" w:rsidR="0011306C" w:rsidRDefault="007A2BC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4771C99" w14:textId="77777777" w:rsidTr="00CD4DD1">
        <w:tc>
          <w:tcPr>
            <w:tcW w:w="9104" w:type="dxa"/>
            <w:shd w:val="clear" w:color="auto" w:fill="D9D9D9"/>
          </w:tcPr>
          <w:p w14:paraId="6FF2136E" w14:textId="77777777" w:rsidR="008A4C81" w:rsidRDefault="008A4C81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A81B40" w14:textId="77777777" w:rsidR="0011306C" w:rsidRDefault="0011306C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  <w:p w14:paraId="42E84A4C" w14:textId="34E05EF8" w:rsidR="008A4C81" w:rsidRPr="00650D6C" w:rsidRDefault="008A4C81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891155D" w14:textId="77777777" w:rsidR="00D2702A" w:rsidRPr="0012157F" w:rsidRDefault="004F23F7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73C489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6D53" w14:textId="77777777" w:rsidR="00D2702A" w:rsidRPr="0012157F" w:rsidRDefault="00D2702A" w:rsidP="008F63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C924" w14:textId="77777777" w:rsidR="00D2702A" w:rsidRPr="0012157F" w:rsidRDefault="00D2702A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47BF2" w:rsidRPr="0012157F" w14:paraId="17F18E99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A387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40C0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CF11FA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47BF2" w:rsidRPr="0012157F" w14:paraId="14F55645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30EA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956BA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E00EF9E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47BF2" w:rsidRPr="0012157F" w14:paraId="32C4EEF1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4EB0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68391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AF20C0B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47BF2" w:rsidRPr="0012157F" w14:paraId="5E0E09E8" w14:textId="77777777" w:rsidTr="00A012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F7196" w14:textId="77777777" w:rsidR="00847BF2" w:rsidRPr="0012157F" w:rsidRDefault="00847BF2" w:rsidP="008F63E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5FC3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7BF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EB76E43" w14:textId="77777777" w:rsidR="00847BF2" w:rsidRPr="0012157F" w:rsidRDefault="00847BF2" w:rsidP="008F63E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BF2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B9EF600" w14:textId="77777777" w:rsidR="00E21BB4" w:rsidRPr="0012157F" w:rsidRDefault="00257E73" w:rsidP="008F63E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C504D57" w14:textId="77777777" w:rsidR="00E21BB4" w:rsidRPr="00E21BB4" w:rsidRDefault="00E21BB4" w:rsidP="008F63E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FB3FFAA" w14:textId="77777777" w:rsidR="00C62F57" w:rsidRDefault="00C62F57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763D661" w14:textId="77777777" w:rsidR="00C62F57" w:rsidRDefault="00C62F57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C2414DD" w14:textId="77777777" w:rsidR="00721D87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F414304" w14:textId="77777777" w:rsidR="00721D87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B4DD67" w14:textId="77777777" w:rsidR="00721D87" w:rsidRPr="00721D87" w:rsidRDefault="00721D87" w:rsidP="008F63E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69E6FF0" w14:textId="77777777" w:rsidR="00721D87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7393AE2" w14:textId="77777777" w:rsidR="00E21BB4" w:rsidRPr="00E21BB4" w:rsidRDefault="00E21BB4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994AAC6" w14:textId="77777777" w:rsidR="00E21BB4" w:rsidRPr="00721D87" w:rsidRDefault="00E21BB4" w:rsidP="008F63E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7682A06" w14:textId="77777777" w:rsidR="00C62F57" w:rsidRDefault="00257E73" w:rsidP="008F63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57A20F5" w14:textId="77777777" w:rsidTr="00CD4DD1">
        <w:tc>
          <w:tcPr>
            <w:tcW w:w="9104" w:type="dxa"/>
            <w:shd w:val="clear" w:color="auto" w:fill="D9D9D9"/>
          </w:tcPr>
          <w:p w14:paraId="153AD9F6" w14:textId="77777777" w:rsidR="008A4C81" w:rsidRDefault="008A4C81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20F594" w14:textId="322A20D8" w:rsidR="00BE6F04" w:rsidRPr="00650D6C" w:rsidRDefault="00E426EB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94F29F3" w14:textId="77777777" w:rsidR="00FE4E2B" w:rsidRPr="00E426EB" w:rsidRDefault="00E426E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3EB5086" w14:textId="77777777" w:rsidTr="00847232">
        <w:tc>
          <w:tcPr>
            <w:tcW w:w="9104" w:type="dxa"/>
            <w:shd w:val="clear" w:color="auto" w:fill="D9D9D9"/>
          </w:tcPr>
          <w:p w14:paraId="5AB8CF7F" w14:textId="77777777" w:rsidR="008A4C81" w:rsidRDefault="008A4C81" w:rsidP="008F63E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092C0A" w14:textId="0DC85D87" w:rsidR="00E426EB" w:rsidRPr="00650D6C" w:rsidRDefault="00E426EB" w:rsidP="008F63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57D1D2B" w14:textId="77777777" w:rsidR="00E426EB" w:rsidRPr="0012157F" w:rsidRDefault="00E426EB" w:rsidP="008F63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4B118" w14:textId="77777777" w:rsidR="00E426EB" w:rsidRPr="00E426EB" w:rsidRDefault="00E426E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99AC195" w14:textId="77777777" w:rsidR="00E426EB" w:rsidRPr="00E426EB" w:rsidRDefault="00E426EB" w:rsidP="008F63E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013F22" w14:textId="77777777" w:rsidR="00E426EB" w:rsidRPr="00FF0EBB" w:rsidRDefault="00E426EB" w:rsidP="008F63E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DFB233" w14:textId="77777777" w:rsidR="00E426EB" w:rsidRPr="00E426EB" w:rsidRDefault="00E426EB" w:rsidP="008F63E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C426DE" w14:textId="77777777" w:rsidR="00E426EB" w:rsidRPr="00FF0EBB" w:rsidRDefault="00E426EB" w:rsidP="008F63E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13FDE9" w14:textId="77777777" w:rsidR="00E426EB" w:rsidRDefault="00E426EB" w:rsidP="008F63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009AF9" w14:textId="77777777" w:rsidR="0012157F" w:rsidRPr="0012157F" w:rsidRDefault="0012157F" w:rsidP="008F63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463FAA" w14:textId="77777777" w:rsidR="00524951" w:rsidRDefault="00FE4E2B" w:rsidP="008F63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1052450" w14:textId="77777777" w:rsidR="00524951" w:rsidRDefault="00524951" w:rsidP="008F63E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4EFCCF" w14:textId="77777777" w:rsidR="00FE4E2B" w:rsidRPr="0012157F" w:rsidRDefault="00524951" w:rsidP="008F63E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A4572D6" w14:textId="77777777" w:rsidR="00484F88" w:rsidRPr="0012157F" w:rsidRDefault="006D536F" w:rsidP="008F63E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50626" w14:textId="77777777" w:rsidR="00A43F14" w:rsidRDefault="00A43F14" w:rsidP="0038231F">
      <w:pPr>
        <w:spacing w:after="0" w:line="240" w:lineRule="auto"/>
      </w:pPr>
      <w:r>
        <w:separator/>
      </w:r>
    </w:p>
  </w:endnote>
  <w:endnote w:type="continuationSeparator" w:id="0">
    <w:p w14:paraId="721836BA" w14:textId="77777777" w:rsidR="00A43F14" w:rsidRDefault="00A43F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4EB5F" w14:textId="77777777" w:rsidR="00847BF2" w:rsidRDefault="00847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1CA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502D4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E4921" w14:textId="77777777" w:rsidR="00847BF2" w:rsidRDefault="00847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E973B" w14:textId="77777777" w:rsidR="00A43F14" w:rsidRDefault="00A43F14" w:rsidP="0038231F">
      <w:pPr>
        <w:spacing w:after="0" w:line="240" w:lineRule="auto"/>
      </w:pPr>
      <w:r>
        <w:separator/>
      </w:r>
    </w:p>
  </w:footnote>
  <w:footnote w:type="continuationSeparator" w:id="0">
    <w:p w14:paraId="5AB902B2" w14:textId="77777777" w:rsidR="00A43F14" w:rsidRDefault="00A43F14" w:rsidP="0038231F">
      <w:pPr>
        <w:spacing w:after="0" w:line="240" w:lineRule="auto"/>
      </w:pPr>
      <w:r>
        <w:continuationSeparator/>
      </w:r>
    </w:p>
  </w:footnote>
  <w:footnote w:id="1">
    <w:p w14:paraId="28F83F2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9C57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D66FA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86D19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F1118" w14:textId="77777777" w:rsidR="00847BF2" w:rsidRDefault="00847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C07D9" w14:textId="77777777" w:rsidR="00847BF2" w:rsidRDefault="00847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9FF66" w14:textId="77777777" w:rsidR="00847BF2" w:rsidRDefault="00847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338968">
    <w:abstractNumId w:val="11"/>
  </w:num>
  <w:num w:numId="2" w16cid:durableId="1317495926">
    <w:abstractNumId w:val="0"/>
  </w:num>
  <w:num w:numId="3" w16cid:durableId="1267421925">
    <w:abstractNumId w:val="10"/>
  </w:num>
  <w:num w:numId="4" w16cid:durableId="1860653704">
    <w:abstractNumId w:val="13"/>
  </w:num>
  <w:num w:numId="5" w16cid:durableId="2035156963">
    <w:abstractNumId w:val="12"/>
  </w:num>
  <w:num w:numId="6" w16cid:durableId="1109009181">
    <w:abstractNumId w:val="9"/>
  </w:num>
  <w:num w:numId="7" w16cid:durableId="1503202447">
    <w:abstractNumId w:val="1"/>
  </w:num>
  <w:num w:numId="8" w16cid:durableId="124861856">
    <w:abstractNumId w:val="6"/>
  </w:num>
  <w:num w:numId="9" w16cid:durableId="1808235208">
    <w:abstractNumId w:val="4"/>
  </w:num>
  <w:num w:numId="10" w16cid:durableId="526941641">
    <w:abstractNumId w:val="7"/>
  </w:num>
  <w:num w:numId="11" w16cid:durableId="1546218871">
    <w:abstractNumId w:val="5"/>
  </w:num>
  <w:num w:numId="12" w16cid:durableId="1036737324">
    <w:abstractNumId w:val="8"/>
  </w:num>
  <w:num w:numId="13" w16cid:durableId="1578828411">
    <w:abstractNumId w:val="3"/>
  </w:num>
  <w:num w:numId="14" w16cid:durableId="1344212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F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47BF2"/>
    <w:rsid w:val="008757E1"/>
    <w:rsid w:val="00892E48"/>
    <w:rsid w:val="008A4C81"/>
    <w:rsid w:val="008C5709"/>
    <w:rsid w:val="008C6DF8"/>
    <w:rsid w:val="008D0487"/>
    <w:rsid w:val="008D33C8"/>
    <w:rsid w:val="008F3B4E"/>
    <w:rsid w:val="008F5F77"/>
    <w:rsid w:val="008F63ED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F14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CD90D"/>
  <w15:docId w15:val="{E295188F-72DB-40F6-A52A-5D3DCE75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787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2023-02-07T08:43:00Z</dcterms:created>
  <dcterms:modified xsi:type="dcterms:W3CDTF">2023-02-07T08:43:00Z</dcterms:modified>
</cp:coreProperties>
</file>