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E3773" w14:textId="77777777" w:rsidR="00D665F5" w:rsidRPr="00BB547B" w:rsidRDefault="007B0779" w:rsidP="009F74C1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B0779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B0779">
        <w:rPr>
          <w:rFonts w:ascii="Arial" w:hAnsi="Arial" w:cs="Arial"/>
          <w:sz w:val="24"/>
          <w:szCs w:val="24"/>
        </w:rPr>
        <w:t>2023-02-08</w:t>
      </w:r>
    </w:p>
    <w:p w14:paraId="7E5A9597" w14:textId="77777777" w:rsidR="007B0779" w:rsidRPr="007B0779" w:rsidRDefault="007B0779" w:rsidP="009F74C1">
      <w:pPr>
        <w:rPr>
          <w:rFonts w:ascii="Arial" w:hAnsi="Arial" w:cs="Arial"/>
          <w:b/>
          <w:bCs/>
          <w:sz w:val="24"/>
          <w:szCs w:val="24"/>
        </w:rPr>
      </w:pPr>
      <w:r w:rsidRPr="007B077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429BB76" w14:textId="77777777" w:rsidR="00D665F5" w:rsidRPr="00BB547B" w:rsidRDefault="007B0779" w:rsidP="009F74C1">
      <w:pPr>
        <w:rPr>
          <w:rFonts w:ascii="Arial" w:hAnsi="Arial" w:cs="Arial"/>
          <w:b/>
          <w:bCs/>
          <w:sz w:val="24"/>
          <w:szCs w:val="24"/>
        </w:rPr>
      </w:pPr>
      <w:r w:rsidRPr="007B077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0099695" w14:textId="77777777" w:rsidR="00D665F5" w:rsidRPr="00BB547B" w:rsidRDefault="007B0779" w:rsidP="009F74C1">
      <w:pPr>
        <w:rPr>
          <w:rFonts w:ascii="Arial" w:hAnsi="Arial" w:cs="Arial"/>
          <w:sz w:val="24"/>
          <w:szCs w:val="24"/>
        </w:rPr>
      </w:pPr>
      <w:r w:rsidRPr="007B0779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B0779">
        <w:rPr>
          <w:rFonts w:ascii="Arial" w:hAnsi="Arial" w:cs="Arial"/>
          <w:sz w:val="24"/>
          <w:szCs w:val="24"/>
        </w:rPr>
        <w:t>7/19</w:t>
      </w:r>
    </w:p>
    <w:p w14:paraId="0AE27739" w14:textId="77777777" w:rsidR="00D665F5" w:rsidRPr="00BB547B" w:rsidRDefault="007B0779" w:rsidP="009F74C1">
      <w:pPr>
        <w:rPr>
          <w:rFonts w:ascii="Arial" w:hAnsi="Arial" w:cs="Arial"/>
          <w:sz w:val="24"/>
          <w:szCs w:val="24"/>
        </w:rPr>
      </w:pPr>
      <w:r w:rsidRPr="007B0779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B0779">
        <w:rPr>
          <w:rFonts w:ascii="Arial" w:hAnsi="Arial" w:cs="Arial"/>
          <w:sz w:val="24"/>
          <w:szCs w:val="24"/>
        </w:rPr>
        <w:t>Poznań</w:t>
      </w:r>
    </w:p>
    <w:p w14:paraId="1811D864" w14:textId="77777777" w:rsidR="009F74C1" w:rsidRDefault="009F74C1" w:rsidP="009F74C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0659C9F3" w14:textId="63D5B1C6" w:rsidR="00A80738" w:rsidRPr="00BB547B" w:rsidRDefault="00D665F5" w:rsidP="009F74C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B0779" w:rsidRPr="007B0779">
        <w:rPr>
          <w:rFonts w:ascii="Arial" w:hAnsi="Arial" w:cs="Arial"/>
          <w:b/>
          <w:sz w:val="24"/>
          <w:szCs w:val="24"/>
        </w:rPr>
        <w:t>SZW/DZP/2/2023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DA525AD" w14:textId="77777777" w:rsidR="00A80738" w:rsidRPr="00BB547B" w:rsidRDefault="00A80738" w:rsidP="009F74C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3A332BF" w14:textId="77777777" w:rsidR="00A80738" w:rsidRPr="00BB547B" w:rsidRDefault="00A80738" w:rsidP="009F74C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DE7526" w14:textId="77777777" w:rsidR="00A80738" w:rsidRPr="00BB547B" w:rsidRDefault="00A80738" w:rsidP="009F74C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F40E947" w14:textId="77777777" w:rsidR="00A80738" w:rsidRPr="00BB547B" w:rsidRDefault="00A80738" w:rsidP="009F74C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84224A8" w14:textId="77777777" w:rsidR="00A80738" w:rsidRPr="00BB547B" w:rsidRDefault="00A80738" w:rsidP="009F74C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C850F08" w14:textId="2A0E4271" w:rsidR="00C659E2" w:rsidRDefault="00C659E2" w:rsidP="009F74C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B0779" w:rsidRPr="007B0779">
        <w:rPr>
          <w:rFonts w:ascii="Arial" w:hAnsi="Arial" w:cs="Arial"/>
          <w:sz w:val="24"/>
          <w:szCs w:val="24"/>
        </w:rPr>
        <w:t>podstawowy</w:t>
      </w:r>
      <w:r w:rsidR="009F74C1">
        <w:rPr>
          <w:rFonts w:ascii="Arial" w:hAnsi="Arial" w:cs="Arial"/>
          <w:sz w:val="24"/>
          <w:szCs w:val="24"/>
        </w:rPr>
        <w:t>m</w:t>
      </w:r>
      <w:r w:rsidR="007B0779" w:rsidRPr="007B0779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7B0779" w:rsidRPr="007B0779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017A406" w14:textId="77777777" w:rsidR="009F74C1" w:rsidRPr="00BB547B" w:rsidRDefault="009F74C1" w:rsidP="009F74C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79E831D" w14:textId="4391E452" w:rsidR="00A80738" w:rsidRDefault="007B0779" w:rsidP="009F74C1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7B0779">
        <w:rPr>
          <w:rFonts w:ascii="Arial" w:hAnsi="Arial" w:cs="Arial"/>
          <w:b/>
          <w:szCs w:val="24"/>
        </w:rPr>
        <w:t>Dostawa gazów medycznych dla wszystkich jednostek Szpitala</w:t>
      </w:r>
    </w:p>
    <w:p w14:paraId="4EF0EB0A" w14:textId="77777777" w:rsidR="009F74C1" w:rsidRPr="00BB547B" w:rsidRDefault="009F74C1" w:rsidP="009F74C1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1718EE3E" w14:textId="497764FB" w:rsidR="00D665F5" w:rsidRPr="009F74C1" w:rsidRDefault="00D665F5" w:rsidP="009F74C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B0779" w:rsidRPr="007B0779">
        <w:rPr>
          <w:rFonts w:ascii="Arial" w:hAnsi="Arial" w:cs="Arial"/>
          <w:sz w:val="24"/>
          <w:szCs w:val="24"/>
        </w:rPr>
        <w:t>(</w:t>
      </w:r>
      <w:proofErr w:type="spellStart"/>
      <w:r w:rsidR="007B0779" w:rsidRPr="007B0779">
        <w:rPr>
          <w:rFonts w:ascii="Arial" w:hAnsi="Arial" w:cs="Arial"/>
          <w:sz w:val="24"/>
          <w:szCs w:val="24"/>
        </w:rPr>
        <w:t>t.j</w:t>
      </w:r>
      <w:proofErr w:type="spellEnd"/>
      <w:r w:rsidR="007B0779" w:rsidRPr="007B0779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9F74C1">
        <w:rPr>
          <w:rFonts w:ascii="Arial" w:hAnsi="Arial" w:cs="Arial"/>
          <w:sz w:val="24"/>
          <w:szCs w:val="24"/>
        </w:rPr>
        <w:t>informacj</w:t>
      </w:r>
      <w:r w:rsidR="00577BC6" w:rsidRPr="009F74C1">
        <w:rPr>
          <w:rFonts w:ascii="Arial" w:hAnsi="Arial" w:cs="Arial"/>
          <w:sz w:val="24"/>
          <w:szCs w:val="24"/>
        </w:rPr>
        <w:t>ę</w:t>
      </w:r>
      <w:r w:rsidR="00035488" w:rsidRPr="009F74C1">
        <w:rPr>
          <w:rFonts w:ascii="Arial" w:hAnsi="Arial" w:cs="Arial"/>
          <w:sz w:val="24"/>
          <w:szCs w:val="24"/>
        </w:rPr>
        <w:t xml:space="preserve"> z otwarcia ofert</w:t>
      </w:r>
      <w:r w:rsidR="00577BC6" w:rsidRPr="009F74C1">
        <w:rPr>
          <w:rFonts w:ascii="Arial" w:hAnsi="Arial" w:cs="Arial"/>
          <w:sz w:val="24"/>
          <w:szCs w:val="24"/>
        </w:rPr>
        <w:t>.</w:t>
      </w:r>
    </w:p>
    <w:p w14:paraId="5836722D" w14:textId="77777777" w:rsidR="009F74C1" w:rsidRDefault="009F74C1" w:rsidP="009F74C1">
      <w:pPr>
        <w:rPr>
          <w:rFonts w:ascii="Arial" w:hAnsi="Arial" w:cs="Arial"/>
          <w:sz w:val="24"/>
          <w:szCs w:val="24"/>
        </w:rPr>
      </w:pPr>
    </w:p>
    <w:p w14:paraId="696DBF54" w14:textId="06E69D8A" w:rsidR="009F74C1" w:rsidRPr="009F74C1" w:rsidRDefault="009F74C1" w:rsidP="009F74C1">
      <w:pPr>
        <w:rPr>
          <w:rFonts w:ascii="Arial" w:hAnsi="Arial" w:cs="Arial"/>
          <w:sz w:val="24"/>
          <w:szCs w:val="24"/>
        </w:rPr>
      </w:pPr>
      <w:r w:rsidRPr="009F74C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C2B2D6F" w14:textId="5D6F3450" w:rsidR="009F74C1" w:rsidRPr="009F74C1" w:rsidRDefault="009F74C1" w:rsidP="009F74C1">
      <w:pPr>
        <w:rPr>
          <w:rFonts w:ascii="Arial" w:hAnsi="Arial" w:cs="Arial"/>
          <w:sz w:val="24"/>
          <w:szCs w:val="24"/>
        </w:rPr>
      </w:pPr>
      <w:r w:rsidRPr="009F74C1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9F74C1">
        <w:rPr>
          <w:rFonts w:ascii="Arial" w:hAnsi="Arial" w:cs="Arial"/>
          <w:sz w:val="24"/>
          <w:szCs w:val="24"/>
        </w:rPr>
        <w:t>670202,44 zł brutto</w:t>
      </w:r>
    </w:p>
    <w:p w14:paraId="539E9CF8" w14:textId="689B1453" w:rsidR="009F74C1" w:rsidRPr="009F74C1" w:rsidRDefault="009F74C1" w:rsidP="009F74C1">
      <w:pPr>
        <w:rPr>
          <w:rFonts w:ascii="Arial" w:hAnsi="Arial" w:cs="Arial"/>
          <w:sz w:val="24"/>
          <w:szCs w:val="24"/>
        </w:rPr>
      </w:pPr>
      <w:r w:rsidRPr="009F74C1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9F74C1">
        <w:rPr>
          <w:rFonts w:ascii="Arial" w:hAnsi="Arial" w:cs="Arial"/>
          <w:sz w:val="24"/>
          <w:szCs w:val="24"/>
        </w:rPr>
        <w:t>13839,80 zł brutto</w:t>
      </w:r>
    </w:p>
    <w:p w14:paraId="0C34C480" w14:textId="41FE0115" w:rsidR="009F74C1" w:rsidRPr="009F74C1" w:rsidRDefault="009F74C1" w:rsidP="009F74C1">
      <w:pPr>
        <w:rPr>
          <w:rFonts w:ascii="Arial" w:hAnsi="Arial" w:cs="Arial"/>
          <w:sz w:val="24"/>
          <w:szCs w:val="24"/>
        </w:rPr>
      </w:pPr>
      <w:r w:rsidRPr="009F74C1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9F74C1">
        <w:rPr>
          <w:rFonts w:ascii="Arial" w:hAnsi="Arial" w:cs="Arial"/>
          <w:sz w:val="24"/>
          <w:szCs w:val="24"/>
        </w:rPr>
        <w:t>169630,54 zł brutto</w:t>
      </w:r>
    </w:p>
    <w:p w14:paraId="79E40BBE" w14:textId="7B68AEDC" w:rsidR="009F74C1" w:rsidRPr="009F74C1" w:rsidRDefault="009F74C1" w:rsidP="009F74C1">
      <w:pPr>
        <w:rPr>
          <w:rFonts w:ascii="Arial" w:hAnsi="Arial" w:cs="Arial"/>
          <w:sz w:val="24"/>
          <w:szCs w:val="24"/>
        </w:rPr>
      </w:pPr>
      <w:r w:rsidRPr="009F74C1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9F74C1">
        <w:rPr>
          <w:rFonts w:ascii="Arial" w:hAnsi="Arial" w:cs="Arial"/>
          <w:sz w:val="24"/>
          <w:szCs w:val="24"/>
        </w:rPr>
        <w:t>38657,44 zł brutto</w:t>
      </w:r>
      <w:r>
        <w:rPr>
          <w:rFonts w:ascii="Arial" w:hAnsi="Arial" w:cs="Arial"/>
          <w:sz w:val="24"/>
          <w:szCs w:val="24"/>
        </w:rPr>
        <w:t>.</w:t>
      </w:r>
    </w:p>
    <w:p w14:paraId="2CF2B1C4" w14:textId="77777777" w:rsidR="009F74C1" w:rsidRPr="009F74C1" w:rsidRDefault="009F74C1" w:rsidP="009F74C1">
      <w:pPr>
        <w:jc w:val="both"/>
        <w:rPr>
          <w:rFonts w:ascii="Arial" w:hAnsi="Arial" w:cs="Arial"/>
          <w:sz w:val="24"/>
          <w:szCs w:val="24"/>
        </w:rPr>
      </w:pPr>
    </w:p>
    <w:p w14:paraId="327879FF" w14:textId="77777777" w:rsidR="00A80738" w:rsidRPr="00BB547B" w:rsidRDefault="00D665F5" w:rsidP="009F74C1">
      <w:pPr>
        <w:jc w:val="both"/>
        <w:rPr>
          <w:rFonts w:ascii="Arial" w:hAnsi="Arial" w:cs="Arial"/>
          <w:sz w:val="24"/>
          <w:szCs w:val="24"/>
        </w:rPr>
      </w:pPr>
      <w:r w:rsidRPr="009F74C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F74C1">
        <w:rPr>
          <w:rFonts w:ascii="Arial" w:hAnsi="Arial" w:cs="Arial"/>
          <w:sz w:val="24"/>
          <w:szCs w:val="24"/>
        </w:rPr>
        <w:t xml:space="preserve"> w dniu </w:t>
      </w:r>
      <w:r w:rsidR="007B0779" w:rsidRPr="009F74C1">
        <w:rPr>
          <w:rFonts w:ascii="Arial" w:hAnsi="Arial" w:cs="Arial"/>
          <w:sz w:val="24"/>
          <w:szCs w:val="24"/>
        </w:rPr>
        <w:t>08/02/2023</w:t>
      </w:r>
      <w:r w:rsidR="00FF4AB1" w:rsidRPr="009F74C1">
        <w:rPr>
          <w:rFonts w:ascii="Arial" w:hAnsi="Arial" w:cs="Arial"/>
          <w:sz w:val="24"/>
          <w:szCs w:val="24"/>
        </w:rPr>
        <w:t xml:space="preserve"> o godz. </w:t>
      </w:r>
      <w:r w:rsidR="007B0779" w:rsidRPr="009F74C1">
        <w:rPr>
          <w:rFonts w:ascii="Arial" w:hAnsi="Arial" w:cs="Arial"/>
          <w:sz w:val="24"/>
          <w:szCs w:val="24"/>
        </w:rPr>
        <w:t>10:00</w:t>
      </w:r>
      <w:r w:rsidRPr="009F74C1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4044186" w14:textId="77777777" w:rsidTr="00C82837">
        <w:tc>
          <w:tcPr>
            <w:tcW w:w="993" w:type="dxa"/>
            <w:shd w:val="clear" w:color="auto" w:fill="auto"/>
            <w:vAlign w:val="center"/>
          </w:tcPr>
          <w:p w14:paraId="52ECEB53" w14:textId="77777777" w:rsidR="006B27ED" w:rsidRPr="00BB547B" w:rsidRDefault="006B27ED" w:rsidP="009F74C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CB820" w14:textId="77777777" w:rsidR="006B27ED" w:rsidRPr="00BB547B" w:rsidRDefault="006B27ED" w:rsidP="009F74C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1008FD3" w14:textId="77777777" w:rsidR="006B27ED" w:rsidRPr="00BB547B" w:rsidRDefault="006B27ED" w:rsidP="009F74C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9A5037" w14:textId="77777777" w:rsidR="006B27ED" w:rsidRPr="00BB547B" w:rsidRDefault="006B27ED" w:rsidP="009F74C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B0779" w:rsidRPr="00BB547B" w14:paraId="1391F043" w14:textId="77777777" w:rsidTr="00B8516F">
        <w:tc>
          <w:tcPr>
            <w:tcW w:w="993" w:type="dxa"/>
            <w:shd w:val="clear" w:color="auto" w:fill="auto"/>
            <w:vAlign w:val="center"/>
          </w:tcPr>
          <w:p w14:paraId="3252689A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83BB42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EB38840" w14:textId="77777777" w:rsidR="007B0779" w:rsidRPr="00BB547B" w:rsidRDefault="007B0779" w:rsidP="009F74C1">
            <w:pPr>
              <w:rPr>
                <w:rFonts w:ascii="Arial" w:hAnsi="Arial" w:cs="Arial"/>
              </w:rPr>
            </w:pPr>
            <w:proofErr w:type="spellStart"/>
            <w:r w:rsidRPr="007B0779">
              <w:rPr>
                <w:rFonts w:ascii="Arial" w:hAnsi="Arial" w:cs="Arial"/>
              </w:rPr>
              <w:t>Air</w:t>
            </w:r>
            <w:proofErr w:type="spellEnd"/>
            <w:r w:rsidRPr="007B0779">
              <w:rPr>
                <w:rFonts w:ascii="Arial" w:hAnsi="Arial" w:cs="Arial"/>
              </w:rPr>
              <w:t xml:space="preserve"> Products Sp. z o.o.</w:t>
            </w:r>
          </w:p>
          <w:p w14:paraId="2D197291" w14:textId="77777777" w:rsidR="008B5902" w:rsidRDefault="007B0779" w:rsidP="008B5902">
            <w:pPr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 xml:space="preserve">ul. </w:t>
            </w:r>
            <w:r w:rsidR="008B5902">
              <w:rPr>
                <w:rFonts w:ascii="Arial" w:hAnsi="Arial" w:cs="Arial"/>
              </w:rPr>
              <w:t>Komitetu Obrony Robotników 48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32AF55" w14:textId="41BA8F54" w:rsidR="007B0779" w:rsidRPr="00BB547B" w:rsidRDefault="008B5902" w:rsidP="008B59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02-146 </w:t>
            </w:r>
            <w:r w:rsidR="007B0779" w:rsidRPr="007B077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7D00BB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711 123.52 zł</w:t>
            </w:r>
          </w:p>
        </w:tc>
      </w:tr>
      <w:tr w:rsidR="007B0779" w:rsidRPr="00BB547B" w14:paraId="136E3DBC" w14:textId="77777777" w:rsidTr="00B8516F">
        <w:tc>
          <w:tcPr>
            <w:tcW w:w="993" w:type="dxa"/>
            <w:shd w:val="clear" w:color="auto" w:fill="auto"/>
            <w:vAlign w:val="center"/>
          </w:tcPr>
          <w:p w14:paraId="60BAE426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CF6D47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CA03714" w14:textId="77777777" w:rsidR="007B0779" w:rsidRPr="00BB547B" w:rsidRDefault="007B0779" w:rsidP="009F74C1">
            <w:pPr>
              <w:rPr>
                <w:rFonts w:ascii="Arial" w:hAnsi="Arial" w:cs="Arial"/>
              </w:rPr>
            </w:pPr>
            <w:proofErr w:type="spellStart"/>
            <w:r w:rsidRPr="007B0779">
              <w:rPr>
                <w:rFonts w:ascii="Arial" w:hAnsi="Arial" w:cs="Arial"/>
              </w:rPr>
              <w:t>Air</w:t>
            </w:r>
            <w:proofErr w:type="spellEnd"/>
            <w:r w:rsidRPr="007B0779">
              <w:rPr>
                <w:rFonts w:ascii="Arial" w:hAnsi="Arial" w:cs="Arial"/>
              </w:rPr>
              <w:t xml:space="preserve"> Products Sp. z o.o.</w:t>
            </w:r>
          </w:p>
          <w:p w14:paraId="4EC4D242" w14:textId="77777777" w:rsidR="008B5902" w:rsidRDefault="008B5902" w:rsidP="008B5902">
            <w:pPr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Komitetu Obrony Robotników 48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3306BA" w14:textId="6FC30B7C" w:rsidR="007B0779" w:rsidRPr="00BB547B" w:rsidRDefault="008B5902" w:rsidP="008B590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02-146 </w:t>
            </w:r>
            <w:r w:rsidRPr="007B077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95E48F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22 200.80 zł</w:t>
            </w:r>
          </w:p>
        </w:tc>
      </w:tr>
      <w:tr w:rsidR="007B0779" w:rsidRPr="00BB547B" w14:paraId="7E48C924" w14:textId="77777777" w:rsidTr="00B8516F">
        <w:tc>
          <w:tcPr>
            <w:tcW w:w="993" w:type="dxa"/>
            <w:shd w:val="clear" w:color="auto" w:fill="auto"/>
            <w:vAlign w:val="center"/>
          </w:tcPr>
          <w:p w14:paraId="07430B79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1BE0F2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2918265" w14:textId="77777777" w:rsidR="007B0779" w:rsidRPr="00BB547B" w:rsidRDefault="007B0779" w:rsidP="009F74C1">
            <w:pPr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Linde Gaz Polska Sp. z o.o. z siedziba w Krakowie</w:t>
            </w:r>
          </w:p>
          <w:p w14:paraId="53445EC4" w14:textId="1186E4FD" w:rsidR="007B0779" w:rsidRPr="00BB547B" w:rsidRDefault="009F74C1" w:rsidP="009F74C1">
            <w:pPr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 xml:space="preserve">ul. </w:t>
            </w:r>
            <w:r w:rsidR="007B0779" w:rsidRPr="007B0779">
              <w:rPr>
                <w:rFonts w:ascii="Arial" w:hAnsi="Arial" w:cs="Arial"/>
              </w:rPr>
              <w:t>prof. M. Życzkowskiego 17</w:t>
            </w:r>
            <w:r w:rsidR="007B0779" w:rsidRPr="00BB547B">
              <w:rPr>
                <w:rFonts w:ascii="Arial" w:hAnsi="Arial" w:cs="Arial"/>
              </w:rPr>
              <w:t xml:space="preserve"> </w:t>
            </w:r>
          </w:p>
          <w:p w14:paraId="00F46BA2" w14:textId="77777777" w:rsidR="007B0779" w:rsidRPr="00BB547B" w:rsidRDefault="007B0779" w:rsidP="009F74C1">
            <w:pPr>
              <w:jc w:val="both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31-864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77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D1E4F1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122 016.16 zł</w:t>
            </w:r>
          </w:p>
        </w:tc>
      </w:tr>
      <w:tr w:rsidR="007B0779" w:rsidRPr="00BB547B" w14:paraId="6EA38F74" w14:textId="77777777" w:rsidTr="00B8516F">
        <w:tc>
          <w:tcPr>
            <w:tcW w:w="993" w:type="dxa"/>
            <w:shd w:val="clear" w:color="auto" w:fill="auto"/>
            <w:vAlign w:val="center"/>
          </w:tcPr>
          <w:p w14:paraId="49595C58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3875F6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512179E" w14:textId="77777777" w:rsidR="007B0779" w:rsidRPr="00BB547B" w:rsidRDefault="007B0779" w:rsidP="009F74C1">
            <w:pPr>
              <w:rPr>
                <w:rFonts w:ascii="Arial" w:hAnsi="Arial" w:cs="Arial"/>
              </w:rPr>
            </w:pPr>
            <w:proofErr w:type="spellStart"/>
            <w:r w:rsidRPr="007B0779">
              <w:rPr>
                <w:rFonts w:ascii="Arial" w:hAnsi="Arial" w:cs="Arial"/>
              </w:rPr>
              <w:t>Messer</w:t>
            </w:r>
            <w:proofErr w:type="spellEnd"/>
            <w:r w:rsidRPr="007B0779">
              <w:rPr>
                <w:rFonts w:ascii="Arial" w:hAnsi="Arial" w:cs="Arial"/>
              </w:rPr>
              <w:t xml:space="preserve"> Polska Sp. z o.o.</w:t>
            </w:r>
          </w:p>
          <w:p w14:paraId="2220B32F" w14:textId="21DBED50" w:rsidR="007B0779" w:rsidRPr="00BB547B" w:rsidRDefault="009F74C1" w:rsidP="009F74C1">
            <w:pPr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 xml:space="preserve">ul. </w:t>
            </w:r>
            <w:proofErr w:type="spellStart"/>
            <w:r w:rsidR="007B0779" w:rsidRPr="007B0779">
              <w:rPr>
                <w:rFonts w:ascii="Arial" w:hAnsi="Arial" w:cs="Arial"/>
              </w:rPr>
              <w:t>Maciejkowicka</w:t>
            </w:r>
            <w:proofErr w:type="spellEnd"/>
            <w:r w:rsidR="007B0779" w:rsidRPr="00BB547B">
              <w:rPr>
                <w:rFonts w:ascii="Arial" w:hAnsi="Arial" w:cs="Arial"/>
              </w:rPr>
              <w:t xml:space="preserve"> </w:t>
            </w:r>
            <w:r w:rsidR="007B0779" w:rsidRPr="007B0779">
              <w:rPr>
                <w:rFonts w:ascii="Arial" w:hAnsi="Arial" w:cs="Arial"/>
              </w:rPr>
              <w:t>30</w:t>
            </w:r>
            <w:r w:rsidR="007B0779" w:rsidRPr="00BB547B">
              <w:rPr>
                <w:rFonts w:ascii="Arial" w:hAnsi="Arial" w:cs="Arial"/>
              </w:rPr>
              <w:t xml:space="preserve"> </w:t>
            </w:r>
          </w:p>
          <w:p w14:paraId="5B86E10C" w14:textId="77777777" w:rsidR="007B0779" w:rsidRPr="00BB547B" w:rsidRDefault="007B0779" w:rsidP="009F74C1">
            <w:pPr>
              <w:jc w:val="both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41-503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B0779">
              <w:rPr>
                <w:rFonts w:ascii="Arial" w:hAnsi="Arial" w:cs="Arial"/>
              </w:rPr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4746E" w14:textId="77777777" w:rsidR="007B0779" w:rsidRPr="00BB547B" w:rsidRDefault="007B0779" w:rsidP="009F74C1">
            <w:pPr>
              <w:jc w:val="center"/>
              <w:rPr>
                <w:rFonts w:ascii="Arial" w:hAnsi="Arial" w:cs="Arial"/>
              </w:rPr>
            </w:pPr>
            <w:r w:rsidRPr="007B0779">
              <w:rPr>
                <w:rFonts w:ascii="Arial" w:hAnsi="Arial" w:cs="Arial"/>
              </w:rPr>
              <w:t>50 665.82 zł</w:t>
            </w:r>
          </w:p>
        </w:tc>
      </w:tr>
    </w:tbl>
    <w:p w14:paraId="13C339C6" w14:textId="1927A0D9" w:rsidR="00A80738" w:rsidRDefault="00A80738" w:rsidP="009F74C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19B1484" w14:textId="77777777" w:rsidR="008B5902" w:rsidRDefault="008B5902" w:rsidP="008B59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56EF3CE" w14:textId="77777777" w:rsidR="008B5902" w:rsidRDefault="008B5902" w:rsidP="008B59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C8BF63C" w14:textId="77777777" w:rsidR="008B5902" w:rsidRDefault="008B5902" w:rsidP="008B59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05266FF" w14:textId="77777777" w:rsidR="008B5902" w:rsidRPr="00BB547B" w:rsidRDefault="008B5902" w:rsidP="009F74C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8B5902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CE664" w14:textId="77777777" w:rsidR="00747760" w:rsidRDefault="00747760">
      <w:r>
        <w:separator/>
      </w:r>
    </w:p>
  </w:endnote>
  <w:endnote w:type="continuationSeparator" w:id="0">
    <w:p w14:paraId="52968079" w14:textId="77777777" w:rsidR="00747760" w:rsidRDefault="0074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004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6D27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74232" w14:textId="74CC17BD" w:rsidR="009F189D" w:rsidRDefault="008B59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7DC6A3" wp14:editId="5D1B20F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73AF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E432D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00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71E5EE" w14:textId="77777777" w:rsidR="009F189D" w:rsidRDefault="009F189D">
    <w:pPr>
      <w:pStyle w:val="Stopka"/>
      <w:tabs>
        <w:tab w:val="clear" w:pos="4536"/>
      </w:tabs>
      <w:jc w:val="center"/>
    </w:pPr>
  </w:p>
  <w:p w14:paraId="678ED0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0C6F5" w14:textId="77777777" w:rsidR="00747760" w:rsidRDefault="00747760">
      <w:r>
        <w:separator/>
      </w:r>
    </w:p>
  </w:footnote>
  <w:footnote w:type="continuationSeparator" w:id="0">
    <w:p w14:paraId="56BA6A2F" w14:textId="77777777" w:rsidR="00747760" w:rsidRDefault="00747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28A0C" w14:textId="77777777" w:rsidR="007B0779" w:rsidRDefault="007B07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B9654" w14:textId="77777777" w:rsidR="007B0779" w:rsidRDefault="007B07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CB740" w14:textId="77777777" w:rsidR="007B0779" w:rsidRDefault="007B07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76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6B94"/>
    <w:rsid w:val="004C7E9B"/>
    <w:rsid w:val="005614F2"/>
    <w:rsid w:val="00577BC6"/>
    <w:rsid w:val="0069085C"/>
    <w:rsid w:val="006B27ED"/>
    <w:rsid w:val="00747760"/>
    <w:rsid w:val="007B0779"/>
    <w:rsid w:val="00843263"/>
    <w:rsid w:val="00861E75"/>
    <w:rsid w:val="008B5902"/>
    <w:rsid w:val="009D19BD"/>
    <w:rsid w:val="009F189D"/>
    <w:rsid w:val="009F74C1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1C7AD3"/>
  <w15:chartTrackingRefBased/>
  <w15:docId w15:val="{5B5D4CD0-4CAC-4B95-BB03-C841D6684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0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04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54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3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68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61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3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69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1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4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34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2023-02-08T09:17:00Z</cp:lastPrinted>
  <dcterms:created xsi:type="dcterms:W3CDTF">2023-02-08T09:18:00Z</dcterms:created>
  <dcterms:modified xsi:type="dcterms:W3CDTF">2023-02-08T09:18:00Z</dcterms:modified>
</cp:coreProperties>
</file>