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3853E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02C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B40DC6">
        <w:rPr>
          <w:rFonts w:ascii="Times New Roman" w:hAnsi="Times New Roman" w:cs="Times New Roman"/>
          <w:b/>
          <w:bCs/>
          <w:sz w:val="24"/>
          <w:szCs w:val="24"/>
        </w:rPr>
        <w:t>007/2023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9C3E9C" w:rsidRDefault="00E60836" w:rsidP="009C3E9C">
      <w:pPr>
        <w:pStyle w:val="Tekstpodstawowywcity"/>
        <w:spacing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40DC6">
        <w:rPr>
          <w:rFonts w:ascii="Arial" w:hAnsi="Arial" w:cs="Arial"/>
          <w:b/>
        </w:rPr>
        <w:t>Usługa prania wodnego, chemicznego, krochmalenia i prasowania dla potrzeb jednostek Politechniki Krakowskiej</w:t>
      </w:r>
      <w:bookmarkStart w:id="0" w:name="_GoBack"/>
      <w:bookmarkEnd w:id="0"/>
      <w:r w:rsidR="009C3E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432118" w:rsidRPr="00432118" w:rsidRDefault="00432118" w:rsidP="00432118">
      <w:pPr>
        <w:jc w:val="right"/>
        <w:rPr>
          <w:rFonts w:ascii="Cambria" w:hAnsi="Cambria"/>
          <w:i/>
          <w:sz w:val="24"/>
          <w:szCs w:val="24"/>
        </w:rPr>
      </w:pPr>
      <w:r w:rsidRPr="00432118">
        <w:rPr>
          <w:rFonts w:ascii="Cambria" w:hAnsi="Cambria"/>
          <w:i/>
          <w:sz w:val="24"/>
          <w:szCs w:val="24"/>
        </w:rPr>
        <w:t>Dokument należy podpisać kwalifikowanym</w:t>
      </w:r>
    </w:p>
    <w:p w:rsidR="00E60836" w:rsidRPr="00432118" w:rsidRDefault="00432118" w:rsidP="00432118">
      <w:pPr>
        <w:jc w:val="right"/>
        <w:rPr>
          <w:rFonts w:ascii="Cambria" w:hAnsi="Cambria"/>
          <w:i/>
          <w:sz w:val="24"/>
          <w:szCs w:val="24"/>
        </w:rPr>
      </w:pPr>
      <w:r w:rsidRPr="00432118">
        <w:rPr>
          <w:rFonts w:ascii="Cambria" w:hAnsi="Cambria"/>
          <w:i/>
          <w:sz w:val="24"/>
          <w:szCs w:val="24"/>
        </w:rPr>
        <w:t>podpisem elektronicznym lub podpisem zaufanym lub podpisem osobistym.</w:t>
      </w: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FD6" w:rsidRDefault="004A4FD6" w:rsidP="00E60836">
      <w:pPr>
        <w:spacing w:after="0" w:line="240" w:lineRule="auto"/>
      </w:pPr>
      <w:r>
        <w:separator/>
      </w:r>
    </w:p>
  </w:endnote>
  <w:endnote w:type="continuationSeparator" w:id="0">
    <w:p w:rsidR="004A4FD6" w:rsidRDefault="004A4FD6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B40DC6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FD6" w:rsidRDefault="004A4FD6" w:rsidP="00E60836">
      <w:pPr>
        <w:spacing w:after="0" w:line="240" w:lineRule="auto"/>
      </w:pPr>
      <w:r>
        <w:separator/>
      </w:r>
    </w:p>
  </w:footnote>
  <w:footnote w:type="continuationSeparator" w:id="0">
    <w:p w:rsidR="004A4FD6" w:rsidRDefault="004A4FD6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53389"/>
    <w:rsid w:val="00184E3E"/>
    <w:rsid w:val="00187131"/>
    <w:rsid w:val="001B152E"/>
    <w:rsid w:val="00203D81"/>
    <w:rsid w:val="0023483D"/>
    <w:rsid w:val="00345809"/>
    <w:rsid w:val="00351119"/>
    <w:rsid w:val="003853E4"/>
    <w:rsid w:val="003C358B"/>
    <w:rsid w:val="003C6947"/>
    <w:rsid w:val="003D29AC"/>
    <w:rsid w:val="00432118"/>
    <w:rsid w:val="004A4FD6"/>
    <w:rsid w:val="00512454"/>
    <w:rsid w:val="00522735"/>
    <w:rsid w:val="005D261F"/>
    <w:rsid w:val="005D6490"/>
    <w:rsid w:val="00651D99"/>
    <w:rsid w:val="00653B60"/>
    <w:rsid w:val="006C416E"/>
    <w:rsid w:val="006D61E6"/>
    <w:rsid w:val="007E0037"/>
    <w:rsid w:val="00965290"/>
    <w:rsid w:val="009C3E9C"/>
    <w:rsid w:val="00A57E4A"/>
    <w:rsid w:val="00AA3E7E"/>
    <w:rsid w:val="00AC5AE6"/>
    <w:rsid w:val="00B02C30"/>
    <w:rsid w:val="00B40DC6"/>
    <w:rsid w:val="00C50684"/>
    <w:rsid w:val="00CE4499"/>
    <w:rsid w:val="00D24C00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A3727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2023-01-26T09:20:00Z</dcterms:created>
  <dcterms:modified xsi:type="dcterms:W3CDTF">2023-01-26T12:05:00Z</dcterms:modified>
</cp:coreProperties>
</file>