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D2D075" w14:textId="77777777" w:rsidR="0032194C" w:rsidRPr="006F7BC8" w:rsidRDefault="00180800" w:rsidP="00180800">
      <w:pPr>
        <w:pStyle w:val="Nagwek3"/>
        <w:ind w:left="3540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            </w:t>
      </w:r>
      <w:r w:rsidRPr="006F7BC8">
        <w:rPr>
          <w:rFonts w:cs="Arial"/>
          <w:sz w:val="24"/>
          <w:szCs w:val="24"/>
        </w:rPr>
        <w:t>KA-2/007/2023</w:t>
      </w:r>
    </w:p>
    <w:p w14:paraId="55940E84" w14:textId="77777777" w:rsidR="00180800" w:rsidRPr="006F7BC8" w:rsidRDefault="00180800" w:rsidP="00180800">
      <w:pPr>
        <w:ind w:left="4956" w:firstLine="708"/>
        <w:rPr>
          <w:rFonts w:ascii="Arial" w:hAnsi="Arial" w:cs="Arial"/>
          <w:sz w:val="24"/>
          <w:szCs w:val="24"/>
        </w:rPr>
      </w:pPr>
      <w:r w:rsidRPr="006F7BC8">
        <w:rPr>
          <w:rFonts w:ascii="Arial" w:hAnsi="Arial" w:cs="Arial"/>
          <w:sz w:val="24"/>
          <w:szCs w:val="24"/>
        </w:rPr>
        <w:t>Załącznik nr 1 do SWZ</w:t>
      </w:r>
    </w:p>
    <w:p w14:paraId="2BFDBB17" w14:textId="77777777" w:rsidR="0032194C" w:rsidRPr="006F7BC8" w:rsidRDefault="0032194C">
      <w:pPr>
        <w:spacing w:line="360" w:lineRule="auto"/>
        <w:rPr>
          <w:rFonts w:ascii="Arial" w:hAnsi="Arial" w:cs="Arial"/>
          <w:sz w:val="24"/>
          <w:szCs w:val="24"/>
        </w:rPr>
      </w:pPr>
    </w:p>
    <w:p w14:paraId="3FFF32BA" w14:textId="77777777" w:rsidR="0032194C" w:rsidRPr="006F7BC8" w:rsidRDefault="004F0AF5">
      <w:pPr>
        <w:pStyle w:val="Nagwek4"/>
        <w:rPr>
          <w:rFonts w:cs="Arial"/>
          <w:szCs w:val="24"/>
        </w:rPr>
      </w:pPr>
      <w:r w:rsidRPr="006F7BC8">
        <w:rPr>
          <w:rFonts w:cs="Arial"/>
          <w:szCs w:val="24"/>
        </w:rPr>
        <w:t xml:space="preserve">SZCZEGÓŁOWY OPIS TEMATU ZAMÓWIENIA </w:t>
      </w:r>
    </w:p>
    <w:p w14:paraId="3C49ED73" w14:textId="77777777" w:rsidR="0032194C" w:rsidRPr="006F7BC8" w:rsidRDefault="004F0AF5">
      <w:pPr>
        <w:spacing w:before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F7BC8">
        <w:rPr>
          <w:rFonts w:ascii="Arial" w:hAnsi="Arial" w:cs="Arial"/>
          <w:b/>
          <w:sz w:val="24"/>
          <w:szCs w:val="24"/>
        </w:rPr>
        <w:t>prowadzonego w trybie „</w:t>
      </w:r>
      <w:r w:rsidR="00034041" w:rsidRPr="006F7BC8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034041" w:rsidRPr="006F7BC8">
        <w:rPr>
          <w:rFonts w:ascii="Arial" w:hAnsi="Arial" w:cs="Arial"/>
          <w:b/>
          <w:sz w:val="24"/>
          <w:szCs w:val="24"/>
        </w:rPr>
        <w:t>Pzp</w:t>
      </w:r>
      <w:proofErr w:type="spellEnd"/>
      <w:r w:rsidRPr="006F7BC8">
        <w:rPr>
          <w:rFonts w:ascii="Arial" w:hAnsi="Arial" w:cs="Arial"/>
          <w:b/>
          <w:sz w:val="24"/>
          <w:szCs w:val="24"/>
        </w:rPr>
        <w:t>” na „</w:t>
      </w:r>
      <w:r w:rsidR="00034041" w:rsidRPr="006F7BC8">
        <w:rPr>
          <w:rFonts w:ascii="Arial" w:hAnsi="Arial" w:cs="Arial"/>
          <w:b/>
          <w:sz w:val="24"/>
          <w:szCs w:val="24"/>
        </w:rPr>
        <w:t>Us</w:t>
      </w:r>
      <w:r w:rsidR="00180800" w:rsidRPr="006F7BC8">
        <w:rPr>
          <w:rFonts w:ascii="Arial" w:hAnsi="Arial" w:cs="Arial"/>
          <w:b/>
          <w:sz w:val="24"/>
          <w:szCs w:val="24"/>
        </w:rPr>
        <w:t>ł</w:t>
      </w:r>
      <w:r w:rsidR="00034041" w:rsidRPr="006F7BC8">
        <w:rPr>
          <w:rFonts w:ascii="Arial" w:hAnsi="Arial" w:cs="Arial"/>
          <w:b/>
          <w:sz w:val="24"/>
          <w:szCs w:val="24"/>
        </w:rPr>
        <w:t>uga prania wodnego, ch</w:t>
      </w:r>
      <w:r w:rsidR="00180800" w:rsidRPr="006F7BC8">
        <w:rPr>
          <w:rFonts w:ascii="Arial" w:hAnsi="Arial" w:cs="Arial"/>
          <w:b/>
          <w:sz w:val="24"/>
          <w:szCs w:val="24"/>
        </w:rPr>
        <w:t>e</w:t>
      </w:r>
      <w:r w:rsidR="00034041" w:rsidRPr="006F7BC8">
        <w:rPr>
          <w:rFonts w:ascii="Arial" w:hAnsi="Arial" w:cs="Arial"/>
          <w:b/>
          <w:sz w:val="24"/>
          <w:szCs w:val="24"/>
        </w:rPr>
        <w:t>micznego, krochmalenia i prasowania dla potrzeb jednostek Politechniki Krakowskiej</w:t>
      </w:r>
      <w:r w:rsidRPr="006F7BC8">
        <w:rPr>
          <w:rFonts w:ascii="Arial" w:hAnsi="Arial" w:cs="Arial"/>
          <w:b/>
          <w:sz w:val="24"/>
          <w:szCs w:val="24"/>
        </w:rPr>
        <w:t>”</w:t>
      </w:r>
    </w:p>
    <w:p w14:paraId="7B27337C" w14:textId="77777777" w:rsidR="006F1DEB" w:rsidRPr="006F7BC8" w:rsidRDefault="006F1DEB" w:rsidP="006F1DEB">
      <w:pPr>
        <w:jc w:val="right"/>
        <w:rPr>
          <w:b/>
        </w:rPr>
      </w:pPr>
    </w:p>
    <w:p w14:paraId="29EF0CAA" w14:textId="77777777" w:rsidR="006F1DEB" w:rsidRPr="006F7BC8" w:rsidRDefault="006F1DEB" w:rsidP="006F1DEB">
      <w:pPr>
        <w:jc w:val="right"/>
        <w:rPr>
          <w:b/>
        </w:rPr>
      </w:pPr>
    </w:p>
    <w:p w14:paraId="59857266" w14:textId="2EB4DC69" w:rsidR="00590400" w:rsidRPr="006F7BC8" w:rsidRDefault="00590400" w:rsidP="008E0574">
      <w:pPr>
        <w:rPr>
          <w:rFonts w:ascii="Arial" w:hAnsi="Arial" w:cs="Arial"/>
          <w:b/>
          <w:sz w:val="22"/>
          <w:szCs w:val="22"/>
        </w:rPr>
      </w:pPr>
      <w:r w:rsidRPr="006F7BC8">
        <w:rPr>
          <w:rFonts w:ascii="Arial" w:hAnsi="Arial" w:cs="Arial"/>
          <w:b/>
          <w:sz w:val="22"/>
          <w:szCs w:val="22"/>
        </w:rPr>
        <w:t>Zadanie nr 1</w:t>
      </w:r>
    </w:p>
    <w:p w14:paraId="7FEAED45" w14:textId="77777777" w:rsidR="00590400" w:rsidRPr="006F7BC8" w:rsidRDefault="00590400" w:rsidP="008E0574">
      <w:pPr>
        <w:rPr>
          <w:rFonts w:ascii="Arial" w:hAnsi="Arial" w:cs="Arial"/>
          <w:b/>
          <w:sz w:val="22"/>
          <w:szCs w:val="22"/>
        </w:rPr>
      </w:pPr>
    </w:p>
    <w:p w14:paraId="729D7EF4" w14:textId="39B116BA" w:rsidR="00590400" w:rsidRPr="006F7BC8" w:rsidRDefault="00590400" w:rsidP="00590400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Przedmiotem zamówienia jest systematyczne</w:t>
      </w:r>
      <w:r w:rsidRPr="006F7BC8">
        <w:rPr>
          <w:rFonts w:ascii="Arial" w:hAnsi="Arial" w:cs="Arial"/>
          <w:b/>
          <w:sz w:val="22"/>
          <w:szCs w:val="22"/>
        </w:rPr>
        <w:t xml:space="preserve"> </w:t>
      </w:r>
      <w:r w:rsidRPr="006F7BC8">
        <w:rPr>
          <w:rFonts w:ascii="Arial" w:hAnsi="Arial" w:cs="Arial"/>
          <w:sz w:val="22"/>
          <w:szCs w:val="22"/>
        </w:rPr>
        <w:t xml:space="preserve">świadczenie usługi w zakresie prania, krochmalenia, prasowania i transportu bielizny pościelowej bawełnianej kolorowej, bawełnianej białej, ręczników, firanek, zasłon oraz prania chemicznego kołder, poduszek </w:t>
      </w:r>
      <w:r w:rsidRPr="006F7BC8">
        <w:rPr>
          <w:rFonts w:ascii="Arial" w:hAnsi="Arial" w:cs="Arial"/>
          <w:sz w:val="22"/>
          <w:szCs w:val="22"/>
        </w:rPr>
        <w:br/>
        <w:t>i koców z Domów Studenckich Nr 1, Nr 2, Nr 3, Nr 4 przy ul. Skarżyńskiego 3, 5, 7, 9 oraz Domu Studenckiego B-1 przy ul. Bydgoskiej 19A w Krakowie w okresie</w:t>
      </w:r>
      <w:r w:rsidR="009858BF" w:rsidRPr="006F7BC8">
        <w:rPr>
          <w:rFonts w:ascii="Arial" w:hAnsi="Arial" w:cs="Arial"/>
          <w:sz w:val="22"/>
          <w:szCs w:val="22"/>
        </w:rPr>
        <w:t>: 36 miesięcy</w:t>
      </w:r>
    </w:p>
    <w:p w14:paraId="1F1C3F78" w14:textId="77777777" w:rsidR="00590400" w:rsidRPr="006F7BC8" w:rsidRDefault="00590400" w:rsidP="00590400">
      <w:pPr>
        <w:rPr>
          <w:rFonts w:ascii="Arial" w:hAnsi="Arial" w:cs="Arial"/>
          <w:sz w:val="22"/>
          <w:szCs w:val="22"/>
        </w:rPr>
      </w:pPr>
    </w:p>
    <w:p w14:paraId="19BB9691" w14:textId="77777777" w:rsidR="00590400" w:rsidRPr="006F7BC8" w:rsidRDefault="00590400" w:rsidP="00590400">
      <w:pPr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W okresie objętym zamówieniem przewiduje się rodzaj i ilość asortymentu zgodnie z poniższą tabelą.</w:t>
      </w:r>
    </w:p>
    <w:tbl>
      <w:tblPr>
        <w:tblW w:w="10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8"/>
        <w:gridCol w:w="1661"/>
        <w:gridCol w:w="763"/>
        <w:gridCol w:w="763"/>
        <w:gridCol w:w="763"/>
        <w:gridCol w:w="763"/>
        <w:gridCol w:w="1026"/>
        <w:gridCol w:w="1073"/>
      </w:tblGrid>
      <w:tr w:rsidR="00590400" w:rsidRPr="006F7BC8" w14:paraId="32E05873" w14:textId="77777777" w:rsidTr="00590400">
        <w:trPr>
          <w:trHeight w:val="480"/>
        </w:trPr>
        <w:tc>
          <w:tcPr>
            <w:tcW w:w="1004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C8C0673" w14:textId="77777777" w:rsidR="00590400" w:rsidRPr="006F7BC8" w:rsidRDefault="0059040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Zestawienie tekstyliów do prania dla Osiedla Studenckiego PK</w:t>
            </w:r>
          </w:p>
        </w:tc>
      </w:tr>
      <w:tr w:rsidR="00590400" w:rsidRPr="006F7BC8" w14:paraId="2A09F546" w14:textId="77777777" w:rsidTr="00590400">
        <w:trPr>
          <w:trHeight w:val="432"/>
        </w:trPr>
        <w:tc>
          <w:tcPr>
            <w:tcW w:w="32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63ADF21E" w14:textId="77777777" w:rsidR="00590400" w:rsidRPr="006F7BC8" w:rsidRDefault="0059040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bookmarkStart w:id="0" w:name="RANGE!A2:H21"/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Nazwa asortymentu</w:t>
            </w:r>
            <w:bookmarkEnd w:id="0"/>
          </w:p>
        </w:tc>
        <w:tc>
          <w:tcPr>
            <w:tcW w:w="16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32E4789" w14:textId="77777777" w:rsidR="00590400" w:rsidRPr="006F7BC8" w:rsidRDefault="0059040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Typ usługi</w:t>
            </w:r>
          </w:p>
        </w:tc>
        <w:tc>
          <w:tcPr>
            <w:tcW w:w="51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417B160E" w14:textId="77777777" w:rsidR="00590400" w:rsidRPr="006F7BC8" w:rsidRDefault="0059040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Szacunkowa liczba w skali roku (szt.)</w:t>
            </w:r>
          </w:p>
        </w:tc>
      </w:tr>
      <w:tr w:rsidR="00590400" w:rsidRPr="006F7BC8" w14:paraId="0CC103FA" w14:textId="77777777" w:rsidTr="00590400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33E44" w14:textId="77777777" w:rsidR="00590400" w:rsidRPr="006F7BC8" w:rsidRDefault="0059040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8AD9E" w14:textId="77777777" w:rsidR="00590400" w:rsidRPr="006F7BC8" w:rsidRDefault="0059040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5B3943FD" w14:textId="77777777" w:rsidR="00590400" w:rsidRPr="006F7BC8" w:rsidRDefault="0059040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DS.1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3EF22697" w14:textId="77777777" w:rsidR="00590400" w:rsidRPr="006F7BC8" w:rsidRDefault="0059040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DS.2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6ABF34FC" w14:textId="77777777" w:rsidR="00590400" w:rsidRPr="006F7BC8" w:rsidRDefault="0059040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DS.3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4460A859" w14:textId="77777777" w:rsidR="00590400" w:rsidRPr="006F7BC8" w:rsidRDefault="0059040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DS.4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4B274163" w14:textId="77777777" w:rsidR="00590400" w:rsidRPr="006F7BC8" w:rsidRDefault="0059040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DS.B-1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3C0451C0" w14:textId="77777777" w:rsidR="00590400" w:rsidRPr="006F7BC8" w:rsidRDefault="0059040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SUMA</w:t>
            </w:r>
          </w:p>
        </w:tc>
      </w:tr>
      <w:tr w:rsidR="00590400" w:rsidRPr="006F7BC8" w14:paraId="06DB47BD" w14:textId="77777777" w:rsidTr="00590400">
        <w:trPr>
          <w:trHeight w:val="342"/>
        </w:trPr>
        <w:tc>
          <w:tcPr>
            <w:tcW w:w="3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C23D66" w14:textId="77777777" w:rsidR="00590400" w:rsidRPr="006F7BC8" w:rsidRDefault="005904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POSZWY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A5902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pranie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56B3B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2700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F978A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2700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5728E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4000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8A13A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3750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E20A3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1350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6DCA4" w14:textId="77777777" w:rsidR="00590400" w:rsidRPr="006F7BC8" w:rsidRDefault="0059040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14500</w:t>
            </w:r>
          </w:p>
        </w:tc>
      </w:tr>
      <w:tr w:rsidR="00590400" w:rsidRPr="006F7BC8" w14:paraId="650D33F9" w14:textId="77777777" w:rsidTr="00590400">
        <w:trPr>
          <w:trHeight w:val="342"/>
        </w:trPr>
        <w:tc>
          <w:tcPr>
            <w:tcW w:w="3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BCE11" w14:textId="77777777" w:rsidR="00590400" w:rsidRPr="006F7BC8" w:rsidRDefault="005904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POSZEWKI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D22B0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pranie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28A2D7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2700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BD0F8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2700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CA324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4000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5BA63F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3750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596A1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1350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706CDD" w14:textId="77777777" w:rsidR="00590400" w:rsidRPr="006F7BC8" w:rsidRDefault="0059040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14500</w:t>
            </w:r>
          </w:p>
        </w:tc>
      </w:tr>
      <w:tr w:rsidR="00590400" w:rsidRPr="006F7BC8" w14:paraId="0A2C2F5B" w14:textId="77777777" w:rsidTr="00590400">
        <w:trPr>
          <w:trHeight w:val="342"/>
        </w:trPr>
        <w:tc>
          <w:tcPr>
            <w:tcW w:w="3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8FC18E" w14:textId="77777777" w:rsidR="00590400" w:rsidRPr="006F7BC8" w:rsidRDefault="005904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PRZEŚCIERADŁA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14638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pranie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F9FD3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2700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D30E15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2700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030D2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4000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ED9F0F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3750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BFA2F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1350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B9C0F3" w14:textId="77777777" w:rsidR="00590400" w:rsidRPr="006F7BC8" w:rsidRDefault="0059040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14500</w:t>
            </w:r>
          </w:p>
        </w:tc>
      </w:tr>
      <w:tr w:rsidR="00590400" w:rsidRPr="006F7BC8" w14:paraId="0F8C55D8" w14:textId="77777777" w:rsidTr="00590400">
        <w:trPr>
          <w:trHeight w:val="342"/>
        </w:trPr>
        <w:tc>
          <w:tcPr>
            <w:tcW w:w="3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159F3" w14:textId="77777777" w:rsidR="00590400" w:rsidRPr="006F7BC8" w:rsidRDefault="005904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RĘCZNIKI FROTTE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49958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pranie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B852F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_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12919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_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299CC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_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2E85F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9665E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_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490687" w14:textId="77777777" w:rsidR="00590400" w:rsidRPr="006F7BC8" w:rsidRDefault="0059040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1500</w:t>
            </w:r>
          </w:p>
        </w:tc>
      </w:tr>
      <w:tr w:rsidR="00590400" w:rsidRPr="006F7BC8" w14:paraId="58C0414E" w14:textId="77777777" w:rsidTr="00590400">
        <w:trPr>
          <w:trHeight w:val="342"/>
        </w:trPr>
        <w:tc>
          <w:tcPr>
            <w:tcW w:w="3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C5E90F" w14:textId="77777777" w:rsidR="00590400" w:rsidRPr="006F7BC8" w:rsidRDefault="005904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ZASŁONY DO 2,79m2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A90A8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pranie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C5D51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_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F4AF90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_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FF790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_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91765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34D7E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_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109F68" w14:textId="77777777" w:rsidR="00590400" w:rsidRPr="006F7BC8" w:rsidRDefault="0059040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</w:t>
            </w:r>
          </w:p>
        </w:tc>
      </w:tr>
      <w:tr w:rsidR="00590400" w:rsidRPr="006F7BC8" w14:paraId="2803D8DD" w14:textId="77777777" w:rsidTr="00590400">
        <w:trPr>
          <w:trHeight w:val="630"/>
        </w:trPr>
        <w:tc>
          <w:tcPr>
            <w:tcW w:w="3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963615" w14:textId="77777777" w:rsidR="00590400" w:rsidRPr="006F7BC8" w:rsidRDefault="00590400">
            <w:pPr>
              <w:rPr>
                <w:rFonts w:ascii="Arial" w:hAnsi="Arial" w:cs="Arial"/>
                <w:sz w:val="22"/>
                <w:szCs w:val="22"/>
              </w:rPr>
            </w:pPr>
            <w:r w:rsidRPr="006F7BC8">
              <w:rPr>
                <w:rFonts w:ascii="Arial" w:hAnsi="Arial" w:cs="Arial"/>
                <w:sz w:val="22"/>
                <w:szCs w:val="22"/>
              </w:rPr>
              <w:t>POKROWCE NA MATERACE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5C149" w14:textId="77777777" w:rsidR="00590400" w:rsidRPr="006F7BC8" w:rsidRDefault="0059040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7BC8">
              <w:rPr>
                <w:rFonts w:ascii="Arial" w:hAnsi="Arial" w:cs="Arial"/>
                <w:sz w:val="22"/>
                <w:szCs w:val="22"/>
              </w:rPr>
              <w:t>pranie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CF4D872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07FD5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363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1D4CFF0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C3A27EB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E1A3445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192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402FF" w14:textId="77777777" w:rsidR="00590400" w:rsidRPr="006F7BC8" w:rsidRDefault="0059040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7BC8">
              <w:rPr>
                <w:rFonts w:ascii="Arial" w:hAnsi="Arial" w:cs="Arial"/>
                <w:b/>
                <w:bCs/>
                <w:sz w:val="22"/>
                <w:szCs w:val="22"/>
              </w:rPr>
              <w:t>1025</w:t>
            </w:r>
          </w:p>
        </w:tc>
      </w:tr>
      <w:tr w:rsidR="00590400" w:rsidRPr="006F7BC8" w14:paraId="2E24E353" w14:textId="77777777" w:rsidTr="00590400">
        <w:trPr>
          <w:trHeight w:val="342"/>
        </w:trPr>
        <w:tc>
          <w:tcPr>
            <w:tcW w:w="3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A3633D" w14:textId="77777777" w:rsidR="00590400" w:rsidRPr="006F7BC8" w:rsidRDefault="005904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KOŁDRY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22E38B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czyszczenie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010CF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18959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CF055C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D4EB9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1E0CD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6A1143" w14:textId="77777777" w:rsidR="00590400" w:rsidRPr="006F7BC8" w:rsidRDefault="0059040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2100</w:t>
            </w:r>
          </w:p>
        </w:tc>
      </w:tr>
      <w:tr w:rsidR="00590400" w:rsidRPr="006F7BC8" w14:paraId="5C70352F" w14:textId="77777777" w:rsidTr="00590400">
        <w:trPr>
          <w:trHeight w:val="342"/>
        </w:trPr>
        <w:tc>
          <w:tcPr>
            <w:tcW w:w="3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1B287" w14:textId="77777777" w:rsidR="00590400" w:rsidRPr="006F7BC8" w:rsidRDefault="005904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PODUSZKI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9ADAE9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czyszczenie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CC568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BDF96D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6B1DA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B1B736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E633E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C20616" w14:textId="77777777" w:rsidR="00590400" w:rsidRPr="006F7BC8" w:rsidRDefault="0059040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2100</w:t>
            </w:r>
          </w:p>
        </w:tc>
      </w:tr>
      <w:tr w:rsidR="00590400" w:rsidRPr="006F7BC8" w14:paraId="1F7B0D3D" w14:textId="77777777" w:rsidTr="00590400">
        <w:trPr>
          <w:trHeight w:val="342"/>
        </w:trPr>
        <w:tc>
          <w:tcPr>
            <w:tcW w:w="3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538F2" w14:textId="77777777" w:rsidR="00590400" w:rsidRPr="006F7BC8" w:rsidRDefault="005904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KOCE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672D4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czyszczenie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023D4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B5CAD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F1876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A48E0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A8355" w14:textId="77777777" w:rsidR="00590400" w:rsidRPr="006F7BC8" w:rsidRDefault="0059040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0D1211" w14:textId="77777777" w:rsidR="00590400" w:rsidRPr="006F7BC8" w:rsidRDefault="0059040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2100</w:t>
            </w:r>
          </w:p>
        </w:tc>
      </w:tr>
      <w:tr w:rsidR="00590400" w:rsidRPr="006F7BC8" w14:paraId="7479EDD9" w14:textId="77777777" w:rsidTr="00590400">
        <w:trPr>
          <w:trHeight w:val="180"/>
        </w:trPr>
        <w:tc>
          <w:tcPr>
            <w:tcW w:w="3228" w:type="dxa"/>
            <w:noWrap/>
            <w:vAlign w:val="bottom"/>
            <w:hideMark/>
          </w:tcPr>
          <w:p w14:paraId="4EB7A8B0" w14:textId="77777777" w:rsidR="00590400" w:rsidRPr="006F7BC8" w:rsidRDefault="0059040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noWrap/>
            <w:vAlign w:val="bottom"/>
            <w:hideMark/>
          </w:tcPr>
          <w:p w14:paraId="76CF455F" w14:textId="77777777" w:rsidR="00590400" w:rsidRPr="006F7BC8" w:rsidRDefault="00590400"/>
        </w:tc>
        <w:tc>
          <w:tcPr>
            <w:tcW w:w="763" w:type="dxa"/>
            <w:noWrap/>
            <w:vAlign w:val="bottom"/>
            <w:hideMark/>
          </w:tcPr>
          <w:p w14:paraId="08A53AC3" w14:textId="77777777" w:rsidR="00590400" w:rsidRPr="006F7BC8" w:rsidRDefault="00590400"/>
        </w:tc>
        <w:tc>
          <w:tcPr>
            <w:tcW w:w="763" w:type="dxa"/>
            <w:noWrap/>
            <w:vAlign w:val="bottom"/>
            <w:hideMark/>
          </w:tcPr>
          <w:p w14:paraId="45CBF806" w14:textId="77777777" w:rsidR="00590400" w:rsidRPr="006F7BC8" w:rsidRDefault="00590400"/>
        </w:tc>
        <w:tc>
          <w:tcPr>
            <w:tcW w:w="763" w:type="dxa"/>
            <w:noWrap/>
            <w:vAlign w:val="bottom"/>
            <w:hideMark/>
          </w:tcPr>
          <w:p w14:paraId="3CF6C5F6" w14:textId="77777777" w:rsidR="00590400" w:rsidRPr="006F7BC8" w:rsidRDefault="00590400"/>
        </w:tc>
        <w:tc>
          <w:tcPr>
            <w:tcW w:w="763" w:type="dxa"/>
            <w:noWrap/>
            <w:vAlign w:val="bottom"/>
            <w:hideMark/>
          </w:tcPr>
          <w:p w14:paraId="621548A7" w14:textId="77777777" w:rsidR="00590400" w:rsidRPr="006F7BC8" w:rsidRDefault="00590400"/>
        </w:tc>
        <w:tc>
          <w:tcPr>
            <w:tcW w:w="1026" w:type="dxa"/>
            <w:noWrap/>
            <w:vAlign w:val="bottom"/>
            <w:hideMark/>
          </w:tcPr>
          <w:p w14:paraId="65912A26" w14:textId="77777777" w:rsidR="00590400" w:rsidRPr="006F7BC8" w:rsidRDefault="00590400"/>
        </w:tc>
        <w:tc>
          <w:tcPr>
            <w:tcW w:w="1073" w:type="dxa"/>
            <w:noWrap/>
            <w:vAlign w:val="bottom"/>
            <w:hideMark/>
          </w:tcPr>
          <w:p w14:paraId="0D0ADAD6" w14:textId="77777777" w:rsidR="00590400" w:rsidRPr="006F7BC8" w:rsidRDefault="00590400"/>
        </w:tc>
      </w:tr>
      <w:tr w:rsidR="00590400" w:rsidRPr="006F7BC8" w14:paraId="429A2084" w14:textId="77777777" w:rsidTr="00590400">
        <w:trPr>
          <w:trHeight w:val="285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04A6A12F" w14:textId="77777777" w:rsidR="00590400" w:rsidRPr="006F7BC8" w:rsidRDefault="0059040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Opis asortymentu</w:t>
            </w:r>
          </w:p>
        </w:tc>
        <w:tc>
          <w:tcPr>
            <w:tcW w:w="1661" w:type="dxa"/>
            <w:noWrap/>
            <w:vAlign w:val="bottom"/>
            <w:hideMark/>
          </w:tcPr>
          <w:p w14:paraId="07824B97" w14:textId="77777777" w:rsidR="00590400" w:rsidRPr="006F7BC8" w:rsidRDefault="0059040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3" w:type="dxa"/>
            <w:noWrap/>
            <w:vAlign w:val="bottom"/>
            <w:hideMark/>
          </w:tcPr>
          <w:p w14:paraId="2C9A8638" w14:textId="77777777" w:rsidR="00590400" w:rsidRPr="006F7BC8" w:rsidRDefault="00590400"/>
        </w:tc>
        <w:tc>
          <w:tcPr>
            <w:tcW w:w="763" w:type="dxa"/>
            <w:noWrap/>
            <w:vAlign w:val="bottom"/>
            <w:hideMark/>
          </w:tcPr>
          <w:p w14:paraId="3F1BEC2F" w14:textId="77777777" w:rsidR="00590400" w:rsidRPr="006F7BC8" w:rsidRDefault="00590400"/>
        </w:tc>
        <w:tc>
          <w:tcPr>
            <w:tcW w:w="763" w:type="dxa"/>
            <w:noWrap/>
            <w:vAlign w:val="bottom"/>
            <w:hideMark/>
          </w:tcPr>
          <w:p w14:paraId="2D4098BF" w14:textId="77777777" w:rsidR="00590400" w:rsidRPr="006F7BC8" w:rsidRDefault="00590400"/>
        </w:tc>
        <w:tc>
          <w:tcPr>
            <w:tcW w:w="763" w:type="dxa"/>
            <w:noWrap/>
            <w:vAlign w:val="bottom"/>
            <w:hideMark/>
          </w:tcPr>
          <w:p w14:paraId="2230B0C7" w14:textId="77777777" w:rsidR="00590400" w:rsidRPr="006F7BC8" w:rsidRDefault="00590400"/>
        </w:tc>
        <w:tc>
          <w:tcPr>
            <w:tcW w:w="1026" w:type="dxa"/>
            <w:noWrap/>
            <w:vAlign w:val="bottom"/>
            <w:hideMark/>
          </w:tcPr>
          <w:p w14:paraId="40FA9085" w14:textId="77777777" w:rsidR="00590400" w:rsidRPr="006F7BC8" w:rsidRDefault="00590400"/>
        </w:tc>
        <w:tc>
          <w:tcPr>
            <w:tcW w:w="1073" w:type="dxa"/>
            <w:noWrap/>
            <w:vAlign w:val="bottom"/>
            <w:hideMark/>
          </w:tcPr>
          <w:p w14:paraId="67870A11" w14:textId="77777777" w:rsidR="00590400" w:rsidRPr="006F7BC8" w:rsidRDefault="00590400"/>
        </w:tc>
      </w:tr>
      <w:tr w:rsidR="00590400" w:rsidRPr="006F7BC8" w14:paraId="7B38F5FB" w14:textId="77777777" w:rsidTr="00590400">
        <w:trPr>
          <w:trHeight w:val="1905"/>
        </w:trPr>
        <w:tc>
          <w:tcPr>
            <w:tcW w:w="3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E48D6" w14:textId="77777777" w:rsidR="00590400" w:rsidRPr="006F7BC8" w:rsidRDefault="005904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POSZWY</w:t>
            </w:r>
          </w:p>
        </w:tc>
        <w:tc>
          <w:tcPr>
            <w:tcW w:w="68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9D0E43" w14:textId="77777777" w:rsidR="00590400" w:rsidRPr="006F7BC8" w:rsidRDefault="005904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DS.1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 xml:space="preserve"> / 160x200 (4 lata użytkowania),140x200, bawełna( 2 m-ce użytkowania)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DS.2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 xml:space="preserve"> / 1025 szt.: 200 szt. nowe z 2022r. - 140x200[cm], 200 szt. zakupiono w 2019r. - 140x180[cm], 300 szt. zakupiono w 2013r. - 140x180[cm], 325 szt. zakupiono w 1999r. - 140x180[cm]; bawełna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DS.3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 xml:space="preserve"> / 190 cm x 145 cm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DS.4 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/ bawełniane , zakupione  2011 , 2019, 2022 wymiar 140x200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DS.B-1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 xml:space="preserve"> / wymiary: 150x180; bawełna; okres użytkowania: 8 lat</w:t>
            </w:r>
          </w:p>
        </w:tc>
      </w:tr>
      <w:tr w:rsidR="00590400" w:rsidRPr="006F7BC8" w14:paraId="64FC42E2" w14:textId="77777777" w:rsidTr="00590400">
        <w:trPr>
          <w:trHeight w:val="1590"/>
        </w:trPr>
        <w:tc>
          <w:tcPr>
            <w:tcW w:w="3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18FA0" w14:textId="77777777" w:rsidR="00590400" w:rsidRPr="006F7BC8" w:rsidRDefault="005904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POSZEWKI</w:t>
            </w:r>
          </w:p>
        </w:tc>
        <w:tc>
          <w:tcPr>
            <w:tcW w:w="68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2FC744" w14:textId="77777777" w:rsidR="00590400" w:rsidRPr="006F7BC8" w:rsidRDefault="005904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DS.1 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/ 70x80 (4 lata użytkowania),50x70, bawełna( 2 m-ce użytkowania)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DS.2 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 xml:space="preserve">/ 1105 szt.: 200 </w:t>
            </w:r>
            <w:proofErr w:type="spellStart"/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szt</w:t>
            </w:r>
            <w:proofErr w:type="spellEnd"/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 xml:space="preserve"> nowe z 2022r. -  50x70[cm], 300 </w:t>
            </w:r>
            <w:proofErr w:type="spellStart"/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szt</w:t>
            </w:r>
            <w:proofErr w:type="spellEnd"/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 xml:space="preserve"> zakupiono w 2019r. - 70x80[cm], 605 szt. zakupiono w 2013r. - 70x80[cm]; bawełna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DS.3 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/ 80 cm x 75 cm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DS.4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 xml:space="preserve"> / bawełniane , zakupione  2011 , 2019, 2022 wymiar 50x60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DS.B-1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/ wymiary: 60x70; bawełna; okres użytkowania: 8 lat</w:t>
            </w:r>
          </w:p>
        </w:tc>
      </w:tr>
      <w:tr w:rsidR="00590400" w:rsidRPr="006F7BC8" w14:paraId="42467CD4" w14:textId="77777777" w:rsidTr="00590400">
        <w:trPr>
          <w:trHeight w:val="1815"/>
        </w:trPr>
        <w:tc>
          <w:tcPr>
            <w:tcW w:w="3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EC75F" w14:textId="77777777" w:rsidR="00590400" w:rsidRPr="006F7BC8" w:rsidRDefault="005904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PRZEŚCIERADŁA</w:t>
            </w:r>
          </w:p>
        </w:tc>
        <w:tc>
          <w:tcPr>
            <w:tcW w:w="68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53573D" w14:textId="77777777" w:rsidR="00590400" w:rsidRPr="006F7BC8" w:rsidRDefault="005904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DS.1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 xml:space="preserve"> / 160x200 (4 lata użytkowania),140x200, bawełna( 2 m-ce użytkowania)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DS.2 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 xml:space="preserve">/ 730 szt.: 200 </w:t>
            </w:r>
            <w:proofErr w:type="spellStart"/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szt</w:t>
            </w:r>
            <w:proofErr w:type="spellEnd"/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 xml:space="preserve"> nowe z 2022r. - 160x200[cm], 200 szt. zakupiono w 2019r. - 160x200[cm], 330 szt. zakupiono w 2000r. - 160x200[cm]; bawełna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DS.3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 xml:space="preserve"> / 190 cm x 145 cm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DS.4 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/ bawełniane , zakupione  2011 , 2019, 2022 wymiary 90x200 , 120x200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DS.B-1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 xml:space="preserve"> / tradycyjne (bez gumki); wymiary: 140x180 i 150x220; bawełna; okres użytkowania: 8 lat</w:t>
            </w:r>
          </w:p>
        </w:tc>
      </w:tr>
      <w:tr w:rsidR="00590400" w:rsidRPr="006F7BC8" w14:paraId="0C006C5D" w14:textId="77777777" w:rsidTr="00590400">
        <w:trPr>
          <w:trHeight w:val="2385"/>
        </w:trPr>
        <w:tc>
          <w:tcPr>
            <w:tcW w:w="3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F974D" w14:textId="77777777" w:rsidR="00590400" w:rsidRPr="006F7BC8" w:rsidRDefault="005904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KOŁDRY</w:t>
            </w:r>
          </w:p>
        </w:tc>
        <w:tc>
          <w:tcPr>
            <w:tcW w:w="68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CC26FC" w14:textId="77777777" w:rsidR="00590400" w:rsidRPr="006F7BC8" w:rsidRDefault="005904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DS.1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 xml:space="preserve"> / 160x200 (4 lata użytkowania),140x200, bawełna( 2 m-ce użytkowania) wypełnienie syntetyczne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DS.2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 xml:space="preserve"> / 621 szt.: 110 szt. nowe z 2022r. - 140x200[cm], 10 szt. zakupiono w 2019r. - 140x200[cm], 501 szt. zakupiono w 2014r. - 140x200[cm]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DS.3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 xml:space="preserve"> / 180cm x 140 cm (wymiar max, w praktyce skurczone, zdeformowane długą eksploatacją)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DS.4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 xml:space="preserve"> / zakupione 2011 ,2019, 2022 , rozmiar 140x200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DS.B-1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 xml:space="preserve"> / wymiary: 140x180; bawełniana z wypełnieniem z włókna silikonowego;  okres użytkowania: 8 lat</w:t>
            </w:r>
          </w:p>
        </w:tc>
      </w:tr>
      <w:tr w:rsidR="00590400" w:rsidRPr="006F7BC8" w14:paraId="378DBF2C" w14:textId="77777777" w:rsidTr="00590400">
        <w:trPr>
          <w:trHeight w:val="2115"/>
        </w:trPr>
        <w:tc>
          <w:tcPr>
            <w:tcW w:w="3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9E4F6" w14:textId="77777777" w:rsidR="00590400" w:rsidRPr="006F7BC8" w:rsidRDefault="005904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PODUSZKI</w:t>
            </w:r>
          </w:p>
        </w:tc>
        <w:tc>
          <w:tcPr>
            <w:tcW w:w="68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E1552F" w14:textId="77777777" w:rsidR="00590400" w:rsidRPr="006F7BC8" w:rsidRDefault="005904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DS.1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 xml:space="preserve"> / 70x80 (4lata użytkowania),tkanina wsypowa półpuch, 50x70, bawełna, puch gęsi (2 m-ce użytkowania)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DS.2 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 xml:space="preserve">/ 616 szt.: 110 szt. nowe z 2022r. - 50x70[cm], 20 szt. zakupiono w 2019r. - 70x80[cm], 486 szt. zakupiono w 2014r. - 70x80[cm] 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DS.3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 xml:space="preserve"> / 80 cm x 70 cm ( wymiar max, w praktyce skurczone, zdeformowane długą eksploatacją)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DS.4 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/ zakupione 2011 ,2019, 2022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DS.B-1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 xml:space="preserve"> / wymiary: 60x70; z pierza; okres użytkowania: 8 lat</w:t>
            </w:r>
          </w:p>
        </w:tc>
      </w:tr>
      <w:tr w:rsidR="00590400" w:rsidRPr="006F7BC8" w14:paraId="1D9AB6ED" w14:textId="77777777" w:rsidTr="00590400">
        <w:trPr>
          <w:trHeight w:val="2115"/>
        </w:trPr>
        <w:tc>
          <w:tcPr>
            <w:tcW w:w="3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BBF51" w14:textId="77777777" w:rsidR="00590400" w:rsidRPr="006F7BC8" w:rsidRDefault="005904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KOCE</w:t>
            </w:r>
          </w:p>
        </w:tc>
        <w:tc>
          <w:tcPr>
            <w:tcW w:w="68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6177972" w14:textId="77777777" w:rsidR="00590400" w:rsidRPr="006F7BC8" w:rsidRDefault="0059040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DS.1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 xml:space="preserve"> / 160x210 (7 lat użytkowania) poliester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DS.2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 xml:space="preserve"> / 511 szt.: 50 szt. nowe z 2022r. - 160x200[cm], 70 szt. zakupiono w 2019r. - 160x200[cm], 20 szt. zakupiono w 2011r. - 160x200[cm], 300 szt. zakupiono w 1999r. - 160x200[cm], 71 szt. zakupiono w 1998r. - 160x200[cm]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DS.3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 xml:space="preserve"> / 190 cm x 160 cm (wymiar max, w praktyce skurczone, zdeformowane długą eksploatacją)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DS.4 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>/ zakupione 2011 ,2019, 2022 wymiar 150x200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6F7BC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DS.B-1</w:t>
            </w:r>
            <w:r w:rsidRPr="006F7BC8">
              <w:rPr>
                <w:rFonts w:ascii="Arial" w:hAnsi="Arial" w:cs="Arial"/>
                <w:color w:val="000000"/>
                <w:sz w:val="22"/>
                <w:szCs w:val="22"/>
              </w:rPr>
              <w:t xml:space="preserve"> / wymiary: 160x200; poliester; okres użytkowania: 8 lat</w:t>
            </w:r>
          </w:p>
        </w:tc>
      </w:tr>
    </w:tbl>
    <w:p w14:paraId="53685187" w14:textId="77777777" w:rsidR="00590400" w:rsidRPr="006F7BC8" w:rsidRDefault="00590400" w:rsidP="00590400">
      <w:pPr>
        <w:rPr>
          <w:rFonts w:ascii="Arial" w:hAnsi="Arial" w:cs="Arial"/>
          <w:sz w:val="22"/>
          <w:szCs w:val="22"/>
        </w:rPr>
      </w:pPr>
    </w:p>
    <w:p w14:paraId="640C810E" w14:textId="77777777" w:rsidR="00590400" w:rsidRPr="006F7BC8" w:rsidRDefault="00590400" w:rsidP="00590400">
      <w:pPr>
        <w:rPr>
          <w:rFonts w:ascii="Arial" w:hAnsi="Arial" w:cs="Arial"/>
          <w:sz w:val="22"/>
          <w:szCs w:val="22"/>
        </w:rPr>
      </w:pPr>
    </w:p>
    <w:p w14:paraId="4EBFEE32" w14:textId="77777777" w:rsidR="00590400" w:rsidRPr="006F7BC8" w:rsidRDefault="00590400" w:rsidP="00590400">
      <w:pPr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 xml:space="preserve"> </w:t>
      </w:r>
    </w:p>
    <w:p w14:paraId="3421D486" w14:textId="77777777" w:rsidR="00590400" w:rsidRPr="006F7BC8" w:rsidRDefault="00590400" w:rsidP="00590400">
      <w:pPr>
        <w:pStyle w:val="Akapitzlis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Pranie na mokro wraz z krochmaleniem i prasowaniem poszew, poszewek, prześcieradeł /prześcieradeł frotte pranie 1 raz na trzy tygodnie w okresie od stycznia do grudnia przy czym terminy wydania pościeli do prania są różne, w zależności od Domu Studenckiego, a w okresie wakacyjnym, tj. od 1 lipca do 30 września w zależności od potrzeb.</w:t>
      </w:r>
    </w:p>
    <w:p w14:paraId="10E2E2C9" w14:textId="77777777" w:rsidR="00590400" w:rsidRPr="006F7BC8" w:rsidRDefault="00590400" w:rsidP="00590400">
      <w:pPr>
        <w:pStyle w:val="Akapitzlist"/>
        <w:ind w:left="1680"/>
        <w:jc w:val="both"/>
        <w:rPr>
          <w:rFonts w:ascii="Arial" w:hAnsi="Arial" w:cs="Arial"/>
          <w:sz w:val="22"/>
          <w:szCs w:val="22"/>
        </w:rPr>
      </w:pPr>
    </w:p>
    <w:p w14:paraId="6B230525" w14:textId="77777777" w:rsidR="00590400" w:rsidRPr="006F7BC8" w:rsidRDefault="00590400" w:rsidP="00590400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lastRenderedPageBreak/>
        <w:t>Pranie ręczników  frotte  o wymiarach 70 cm x 140 cm z pokoi gościnnych,  w terminie  co 3  tygodnie.</w:t>
      </w:r>
    </w:p>
    <w:p w14:paraId="39894B43" w14:textId="77777777" w:rsidR="00590400" w:rsidRPr="006F7BC8" w:rsidRDefault="00590400" w:rsidP="00590400">
      <w:pPr>
        <w:rPr>
          <w:rFonts w:ascii="Arial" w:hAnsi="Arial" w:cs="Arial"/>
          <w:sz w:val="22"/>
          <w:szCs w:val="22"/>
        </w:rPr>
      </w:pPr>
    </w:p>
    <w:p w14:paraId="631915B1" w14:textId="77777777" w:rsidR="00590400" w:rsidRPr="006F7BC8" w:rsidRDefault="00590400" w:rsidP="00590400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 xml:space="preserve">Pranie pokrowców na materac wodne lub inne w zależności od rodzaju pokrowca. </w:t>
      </w:r>
    </w:p>
    <w:p w14:paraId="546204A9" w14:textId="77777777" w:rsidR="00590400" w:rsidRPr="006F7BC8" w:rsidRDefault="00590400" w:rsidP="00590400">
      <w:pPr>
        <w:ind w:left="360"/>
        <w:rPr>
          <w:rFonts w:ascii="Arial" w:hAnsi="Arial" w:cs="Arial"/>
          <w:sz w:val="22"/>
          <w:szCs w:val="22"/>
        </w:rPr>
      </w:pPr>
    </w:p>
    <w:p w14:paraId="4F59ADAC" w14:textId="77777777" w:rsidR="00590400" w:rsidRPr="006F7BC8" w:rsidRDefault="00590400" w:rsidP="00590400">
      <w:pPr>
        <w:pStyle w:val="Akapitzlis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Pranie wodne zasłon w temp. 30ºC.</w:t>
      </w:r>
    </w:p>
    <w:p w14:paraId="3E687700" w14:textId="77777777" w:rsidR="00590400" w:rsidRPr="006F7BC8" w:rsidRDefault="00590400" w:rsidP="00590400">
      <w:pPr>
        <w:rPr>
          <w:rFonts w:ascii="Arial" w:hAnsi="Arial" w:cs="Arial"/>
          <w:sz w:val="22"/>
          <w:szCs w:val="22"/>
        </w:rPr>
      </w:pPr>
    </w:p>
    <w:p w14:paraId="48AA1AD5" w14:textId="77777777" w:rsidR="00590400" w:rsidRPr="006F7BC8" w:rsidRDefault="00590400" w:rsidP="00590400">
      <w:pPr>
        <w:pStyle w:val="Akapitzlis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 xml:space="preserve">Pranie chemiczne  lub wodne kołder (z bawełny i anilany), poduszek  (pół puchowych),  koców. </w:t>
      </w:r>
    </w:p>
    <w:p w14:paraId="40D4436E" w14:textId="77777777" w:rsidR="00590400" w:rsidRPr="006F7BC8" w:rsidRDefault="00590400" w:rsidP="00590400">
      <w:pPr>
        <w:ind w:left="708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Główne pranie chemiczne lub wodne kołder, poduszek i koców planowane jest w okresie wakacyjnym każdego roku (w m-</w:t>
      </w:r>
      <w:proofErr w:type="spellStart"/>
      <w:r w:rsidRPr="006F7BC8">
        <w:rPr>
          <w:rFonts w:ascii="Arial" w:hAnsi="Arial" w:cs="Arial"/>
          <w:sz w:val="22"/>
          <w:szCs w:val="22"/>
        </w:rPr>
        <w:t>cu</w:t>
      </w:r>
      <w:proofErr w:type="spellEnd"/>
      <w:r w:rsidRPr="006F7BC8">
        <w:rPr>
          <w:rFonts w:ascii="Arial" w:hAnsi="Arial" w:cs="Arial"/>
          <w:sz w:val="22"/>
          <w:szCs w:val="22"/>
        </w:rPr>
        <w:t xml:space="preserve">. lipcu, sierpniu, wrześniu), a małe  ilości w trakcie trwania zamówienia w zależności od potrzeb. Ze względu na stopień obłożenia miejsc w Domach Studenckich ilość przewidywanego zamówienia na pranie chemiczne może ulec znacznemu obniżeniu. </w:t>
      </w:r>
    </w:p>
    <w:p w14:paraId="2A2BBBF0" w14:textId="77777777" w:rsidR="00590400" w:rsidRPr="006F7BC8" w:rsidRDefault="00590400" w:rsidP="00590400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6AD5AC05" w14:textId="77777777" w:rsidR="00590400" w:rsidRPr="006F7BC8" w:rsidRDefault="00590400" w:rsidP="00590400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 xml:space="preserve">Wykonawca zobowiązany jest w terminie 3 dni roboczych na każde żądanie Zamawiającego, zgłoszone pisemnie, telefonicznie lub e-mailem, dokonać  odbioru brudnej pościeli i w terminie 4 dni roboczych zwrotu czystej pościeli. </w:t>
      </w:r>
    </w:p>
    <w:p w14:paraId="223520BF" w14:textId="77777777" w:rsidR="00590400" w:rsidRPr="006F7BC8" w:rsidRDefault="00590400" w:rsidP="00590400">
      <w:pPr>
        <w:pStyle w:val="Akapitzlist"/>
        <w:ind w:left="720"/>
        <w:jc w:val="both"/>
        <w:rPr>
          <w:rFonts w:ascii="Arial" w:hAnsi="Arial" w:cs="Arial"/>
          <w:color w:val="000000"/>
          <w:sz w:val="22"/>
          <w:szCs w:val="22"/>
        </w:rPr>
      </w:pPr>
    </w:p>
    <w:p w14:paraId="6B360CA3" w14:textId="77777777" w:rsidR="00590400" w:rsidRPr="006F7BC8" w:rsidRDefault="00590400" w:rsidP="00590400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 xml:space="preserve">Wykonawca zobowiązany jest odbierać pościel do prania oraz dostarczać czystą pościel na własny koszt oraz własnym środkiem transportu. </w:t>
      </w:r>
    </w:p>
    <w:p w14:paraId="138FAD79" w14:textId="77777777" w:rsidR="00590400" w:rsidRPr="006F7BC8" w:rsidRDefault="00590400" w:rsidP="00590400">
      <w:pPr>
        <w:jc w:val="both"/>
        <w:rPr>
          <w:rFonts w:ascii="Arial" w:hAnsi="Arial" w:cs="Arial"/>
          <w:sz w:val="22"/>
          <w:szCs w:val="22"/>
        </w:rPr>
      </w:pPr>
    </w:p>
    <w:p w14:paraId="09FEAFEF" w14:textId="77777777" w:rsidR="00590400" w:rsidRPr="006F7BC8" w:rsidRDefault="00590400" w:rsidP="00590400">
      <w:pPr>
        <w:pStyle w:val="Akapitzlis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Czystą  pościel należy związać sznurkiem lub zapakowane w folie i wydać w następujący sposób:</w:t>
      </w:r>
    </w:p>
    <w:p w14:paraId="0AB0276A" w14:textId="77777777" w:rsidR="00590400" w:rsidRPr="006F7BC8" w:rsidRDefault="00590400" w:rsidP="00590400">
      <w:pPr>
        <w:ind w:firstLine="708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 xml:space="preserve">- poszwy po 10 sztuk,  </w:t>
      </w:r>
    </w:p>
    <w:p w14:paraId="22E4BAD7" w14:textId="77777777" w:rsidR="00590400" w:rsidRPr="006F7BC8" w:rsidRDefault="00590400" w:rsidP="00590400">
      <w:pPr>
        <w:ind w:firstLine="708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 xml:space="preserve">- poszewki po 20 sztuk </w:t>
      </w:r>
    </w:p>
    <w:p w14:paraId="3BE09FD3" w14:textId="77777777" w:rsidR="00590400" w:rsidRPr="006F7BC8" w:rsidRDefault="00590400" w:rsidP="00590400">
      <w:pPr>
        <w:ind w:firstLine="708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 xml:space="preserve">- prześcieradła po 10 sztuk. </w:t>
      </w:r>
    </w:p>
    <w:p w14:paraId="336033B3" w14:textId="77777777" w:rsidR="00590400" w:rsidRPr="006F7BC8" w:rsidRDefault="00590400" w:rsidP="00590400">
      <w:pPr>
        <w:ind w:firstLine="708"/>
        <w:rPr>
          <w:rFonts w:ascii="Arial" w:hAnsi="Arial" w:cs="Arial"/>
          <w:sz w:val="22"/>
          <w:szCs w:val="22"/>
        </w:rPr>
      </w:pPr>
    </w:p>
    <w:p w14:paraId="0CAC2FE6" w14:textId="77777777" w:rsidR="00590400" w:rsidRPr="006F7BC8" w:rsidRDefault="00590400" w:rsidP="00590400">
      <w:pPr>
        <w:pStyle w:val="Akapitzlist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Od Wykonawcy wymaga się aby asortyment Zamawiającego nie był  prany wraz z asortymentem innych podmiotów zlecających usługę.</w:t>
      </w:r>
    </w:p>
    <w:p w14:paraId="44B6442D" w14:textId="77777777" w:rsidR="00590400" w:rsidRPr="006F7BC8" w:rsidRDefault="00590400" w:rsidP="00590400">
      <w:pPr>
        <w:jc w:val="both"/>
        <w:rPr>
          <w:rFonts w:ascii="Arial" w:hAnsi="Arial" w:cs="Arial"/>
          <w:sz w:val="22"/>
          <w:szCs w:val="22"/>
        </w:rPr>
      </w:pPr>
    </w:p>
    <w:p w14:paraId="1F623FFA" w14:textId="77777777" w:rsidR="00590400" w:rsidRPr="006F7BC8" w:rsidRDefault="00590400" w:rsidP="00590400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 xml:space="preserve">W przypadku wadliwie wykonanej usługi Wykonawca zobowiązany będzie do jej ponownego, prawidłowego wykonania na własny koszt, w terminie nie dłuższym niż trzy dni robocze. </w:t>
      </w:r>
    </w:p>
    <w:p w14:paraId="173D1431" w14:textId="77777777" w:rsidR="00590400" w:rsidRPr="006F7BC8" w:rsidRDefault="00590400" w:rsidP="00590400">
      <w:pPr>
        <w:jc w:val="both"/>
        <w:rPr>
          <w:rFonts w:ascii="Arial" w:hAnsi="Arial" w:cs="Arial"/>
          <w:sz w:val="22"/>
          <w:szCs w:val="22"/>
        </w:rPr>
      </w:pPr>
    </w:p>
    <w:p w14:paraId="1D3C6263" w14:textId="77777777" w:rsidR="00590400" w:rsidRPr="006F7BC8" w:rsidRDefault="00590400" w:rsidP="00590400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 xml:space="preserve">Wykonawca zobowiązany jest  wykonywać przedmiot zamówienia używając wyłącznie środków piorących zgodnych z polskimi normami, posiadających stosowne atesty, które na żądanie Zamawiającego Wykonawca zobowiązany jest przedstawić do wglądu. </w:t>
      </w:r>
    </w:p>
    <w:p w14:paraId="3097277D" w14:textId="77777777" w:rsidR="00590400" w:rsidRPr="006F7BC8" w:rsidRDefault="00590400" w:rsidP="00590400">
      <w:pPr>
        <w:jc w:val="both"/>
        <w:rPr>
          <w:rFonts w:ascii="Arial" w:hAnsi="Arial" w:cs="Arial"/>
          <w:sz w:val="22"/>
          <w:szCs w:val="22"/>
        </w:rPr>
      </w:pPr>
    </w:p>
    <w:p w14:paraId="31D2B0BD" w14:textId="77777777" w:rsidR="00590400" w:rsidRPr="006F7BC8" w:rsidRDefault="00590400" w:rsidP="00590400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 xml:space="preserve">W przypadku zniszczenia rzeczy powierzonych do prania lub czyszczenia Wykonawca zobowiązany jest do odkupienia nowych rzeczy w takim gatunku i w takiej ilości jaka uległa zniszczeniu w terminie do 14 dni od daty stwierdzenia zniszczenia rzeczy. </w:t>
      </w:r>
    </w:p>
    <w:p w14:paraId="7AD323B0" w14:textId="77777777" w:rsidR="00590400" w:rsidRPr="006F7BC8" w:rsidRDefault="00590400" w:rsidP="00590400">
      <w:pPr>
        <w:pStyle w:val="Akapitzlist"/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W przypadku niedotrzymania terminu Zamawiający ma prawo we własnym zakresie dokonać zakupu nowych rzeczy na koszt Wykonawcy.</w:t>
      </w:r>
    </w:p>
    <w:p w14:paraId="110D1FC2" w14:textId="77777777" w:rsidR="00590400" w:rsidRPr="006F7BC8" w:rsidRDefault="00590400" w:rsidP="00590400">
      <w:pPr>
        <w:jc w:val="both"/>
        <w:rPr>
          <w:rFonts w:ascii="Arial" w:hAnsi="Arial" w:cs="Arial"/>
          <w:sz w:val="22"/>
          <w:szCs w:val="22"/>
        </w:rPr>
      </w:pPr>
    </w:p>
    <w:p w14:paraId="3F882307" w14:textId="77777777" w:rsidR="00590400" w:rsidRPr="006F7BC8" w:rsidRDefault="00590400" w:rsidP="00590400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Zamawiający zastrzega sobie prawo odbycia wizytacji w zakładzie Wykonawcy, w którym będą wykonywane przedmiotowe usługi.</w:t>
      </w:r>
    </w:p>
    <w:p w14:paraId="64B49D4E" w14:textId="77777777" w:rsidR="00590400" w:rsidRPr="006F7BC8" w:rsidRDefault="00590400" w:rsidP="00590400">
      <w:pPr>
        <w:jc w:val="both"/>
        <w:rPr>
          <w:rFonts w:ascii="Arial" w:hAnsi="Arial" w:cs="Arial"/>
          <w:sz w:val="22"/>
          <w:szCs w:val="22"/>
        </w:rPr>
      </w:pPr>
    </w:p>
    <w:p w14:paraId="0003AA68" w14:textId="77777777" w:rsidR="00590400" w:rsidRPr="006F7BC8" w:rsidRDefault="00590400" w:rsidP="00590400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Niniejsza umowa wygasa przed upływem okresu czasu jej trwania z dniem wyczerpania środków - wynagrodzenia Wykonawcy zgodnie z zawartą umową.</w:t>
      </w:r>
    </w:p>
    <w:p w14:paraId="27AD0EEE" w14:textId="77777777" w:rsidR="00590400" w:rsidRPr="006F7BC8" w:rsidRDefault="00590400" w:rsidP="00590400">
      <w:pPr>
        <w:jc w:val="both"/>
        <w:rPr>
          <w:rFonts w:ascii="Arial" w:hAnsi="Arial" w:cs="Arial"/>
          <w:sz w:val="22"/>
          <w:szCs w:val="22"/>
        </w:rPr>
      </w:pPr>
    </w:p>
    <w:p w14:paraId="35228E50" w14:textId="77777777" w:rsidR="00590400" w:rsidRPr="006F7BC8" w:rsidRDefault="00590400" w:rsidP="00590400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Jeśli w trakcie trwania umowy zlecone usługi nie wyczerpią wartości umowy to Wykonawcy nie przysługują z tego powodu żadne roszczenia względem Zamawiającego.</w:t>
      </w:r>
    </w:p>
    <w:p w14:paraId="09BA702A" w14:textId="77777777" w:rsidR="00590400" w:rsidRPr="006F7BC8" w:rsidRDefault="00590400" w:rsidP="00590400">
      <w:pPr>
        <w:pStyle w:val="Akapitzlist"/>
        <w:rPr>
          <w:rFonts w:ascii="Arial" w:hAnsi="Arial" w:cs="Arial"/>
          <w:sz w:val="22"/>
          <w:szCs w:val="22"/>
        </w:rPr>
      </w:pPr>
    </w:p>
    <w:p w14:paraId="506DB5F7" w14:textId="77777777" w:rsidR="00590400" w:rsidRPr="006F7BC8" w:rsidRDefault="00590400" w:rsidP="00590400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lastRenderedPageBreak/>
        <w:t xml:space="preserve"> Zamawiający wymaga, aby pranie było wykonywane według kolorystyki poszczególnego asortymentu, kolor biały prany oddzielnie, kolory jasne oddzielnie, kolory ciemne oddzielnie. </w:t>
      </w:r>
    </w:p>
    <w:p w14:paraId="1BEA977E" w14:textId="77777777" w:rsidR="00590400" w:rsidRPr="006F7BC8" w:rsidRDefault="00590400" w:rsidP="00590400">
      <w:pPr>
        <w:rPr>
          <w:rFonts w:ascii="Arial" w:hAnsi="Arial" w:cs="Arial"/>
          <w:sz w:val="22"/>
          <w:szCs w:val="22"/>
        </w:rPr>
      </w:pPr>
    </w:p>
    <w:p w14:paraId="6B33299F" w14:textId="77777777" w:rsidR="006F1DEB" w:rsidRPr="006F7BC8" w:rsidRDefault="006F1DEB" w:rsidP="006F1DEB"/>
    <w:p w14:paraId="24D0B345" w14:textId="77777777" w:rsidR="006F1DEB" w:rsidRPr="006F7BC8" w:rsidRDefault="006F1DEB" w:rsidP="006F1DEB"/>
    <w:p w14:paraId="757A374E" w14:textId="77777777" w:rsidR="006F1DEB" w:rsidRPr="00CB7B30" w:rsidRDefault="006F1DEB" w:rsidP="006F1DEB">
      <w:pPr>
        <w:ind w:left="360"/>
        <w:rPr>
          <w:rFonts w:ascii="Arial" w:hAnsi="Arial" w:cs="Arial"/>
        </w:rPr>
      </w:pPr>
    </w:p>
    <w:p w14:paraId="6CA891FC" w14:textId="68CF46CB" w:rsidR="00365873" w:rsidRPr="00CB7B30" w:rsidRDefault="00365873" w:rsidP="00C341DB">
      <w:pPr>
        <w:pStyle w:val="Nagwek"/>
        <w:tabs>
          <w:tab w:val="left" w:pos="708"/>
        </w:tabs>
        <w:rPr>
          <w:rFonts w:ascii="Arial" w:hAnsi="Arial" w:cs="Arial"/>
          <w:b/>
          <w:sz w:val="22"/>
          <w:szCs w:val="22"/>
        </w:rPr>
      </w:pPr>
      <w:r w:rsidRPr="00CB7B30">
        <w:rPr>
          <w:rFonts w:ascii="Arial" w:hAnsi="Arial" w:cs="Arial"/>
          <w:b/>
          <w:sz w:val="22"/>
          <w:szCs w:val="22"/>
        </w:rPr>
        <w:t>Zadanie nr 2</w:t>
      </w:r>
    </w:p>
    <w:p w14:paraId="72DBD79F" w14:textId="77777777" w:rsidR="00172C3D" w:rsidRPr="006F7BC8" w:rsidRDefault="00172C3D" w:rsidP="00C341DB">
      <w:pPr>
        <w:pStyle w:val="Nagwek"/>
        <w:tabs>
          <w:tab w:val="left" w:pos="708"/>
        </w:tabs>
        <w:rPr>
          <w:b/>
          <w:sz w:val="22"/>
          <w:szCs w:val="22"/>
        </w:rPr>
      </w:pPr>
    </w:p>
    <w:p w14:paraId="3DAE20BF" w14:textId="77777777" w:rsidR="00042963" w:rsidRPr="006F7BC8" w:rsidRDefault="00042963" w:rsidP="00172C3D">
      <w:pPr>
        <w:pStyle w:val="Nagwek"/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Przedmiotem zamówienia jest usługa prania wodnego, chemicznego, krochmalenia, czyszczenia oraz prasowania dla potrzeb jednostek Politechniki Krakowskiej:</w:t>
      </w:r>
    </w:p>
    <w:p w14:paraId="5C2B18ED" w14:textId="77777777" w:rsidR="00042963" w:rsidRPr="006F7BC8" w:rsidRDefault="00042963" w:rsidP="00042963">
      <w:pPr>
        <w:pStyle w:val="Nagwek"/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b/>
          <w:sz w:val="22"/>
          <w:szCs w:val="22"/>
        </w:rPr>
        <w:t xml:space="preserve">-  </w:t>
      </w:r>
      <w:r w:rsidRPr="006F7BC8">
        <w:rPr>
          <w:rFonts w:ascii="Arial" w:hAnsi="Arial" w:cs="Arial"/>
          <w:sz w:val="22"/>
          <w:szCs w:val="22"/>
        </w:rPr>
        <w:t xml:space="preserve">ul. Warszawska 24 - Dział Gospodarczy, </w:t>
      </w:r>
    </w:p>
    <w:p w14:paraId="7C681842" w14:textId="77777777" w:rsidR="00042963" w:rsidRPr="006F7BC8" w:rsidRDefault="00042963" w:rsidP="00042963">
      <w:pPr>
        <w:pStyle w:val="Nagwek"/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 xml:space="preserve">-  ul. Skarżyńskiego 2 - Dom Asystenta, </w:t>
      </w:r>
    </w:p>
    <w:p w14:paraId="407785DA" w14:textId="2003F398" w:rsidR="00042963" w:rsidRPr="006F7BC8" w:rsidRDefault="00042963" w:rsidP="00042963">
      <w:pPr>
        <w:pStyle w:val="Nagwek"/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 xml:space="preserve">- ul. Kanonicza 1 - </w:t>
      </w:r>
      <w:r w:rsidRPr="006F7BC8">
        <w:rPr>
          <w:rFonts w:ascii="Arial" w:hAnsi="Arial" w:cs="Arial"/>
          <w:sz w:val="22"/>
          <w:szCs w:val="22"/>
          <w:shd w:val="clear" w:color="auto" w:fill="FFFFFF"/>
        </w:rPr>
        <w:t>Instytut Historii Architektury i Konserwacji Zabytków</w:t>
      </w:r>
      <w:bookmarkStart w:id="1" w:name="_GoBack"/>
      <w:bookmarkEnd w:id="1"/>
      <w:r w:rsidRPr="006F7BC8">
        <w:rPr>
          <w:rFonts w:ascii="Arial" w:hAnsi="Arial" w:cs="Arial"/>
          <w:sz w:val="22"/>
          <w:szCs w:val="22"/>
        </w:rPr>
        <w:t xml:space="preserve"> </w:t>
      </w:r>
    </w:p>
    <w:p w14:paraId="4456C8FF" w14:textId="38AD6E1A" w:rsidR="00042963" w:rsidRPr="006F7BC8" w:rsidRDefault="00042963" w:rsidP="00042963">
      <w:pPr>
        <w:pStyle w:val="Nagwek"/>
        <w:tabs>
          <w:tab w:val="left" w:pos="708"/>
        </w:tabs>
        <w:jc w:val="both"/>
        <w:rPr>
          <w:rFonts w:ascii="Arial" w:hAnsi="Arial" w:cs="Arial"/>
          <w:b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w okresie</w:t>
      </w:r>
      <w:r w:rsidR="007E03EA" w:rsidRPr="006F7BC8">
        <w:rPr>
          <w:rFonts w:ascii="Arial" w:hAnsi="Arial" w:cs="Arial"/>
          <w:sz w:val="22"/>
          <w:szCs w:val="22"/>
        </w:rPr>
        <w:t>: 36 miesięcy</w:t>
      </w:r>
    </w:p>
    <w:p w14:paraId="5069BF72" w14:textId="77777777" w:rsidR="00042963" w:rsidRPr="006F7BC8" w:rsidRDefault="00042963" w:rsidP="00042963">
      <w:pPr>
        <w:pStyle w:val="Nagwek"/>
        <w:tabs>
          <w:tab w:val="left" w:pos="708"/>
        </w:tabs>
        <w:ind w:firstLine="708"/>
        <w:jc w:val="both"/>
        <w:rPr>
          <w:rFonts w:ascii="Arial" w:hAnsi="Arial" w:cs="Arial"/>
          <w:b/>
          <w:sz w:val="22"/>
          <w:szCs w:val="22"/>
        </w:rPr>
      </w:pPr>
    </w:p>
    <w:p w14:paraId="03E245F8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/>
          <w:sz w:val="22"/>
          <w:szCs w:val="22"/>
        </w:rPr>
      </w:pPr>
    </w:p>
    <w:p w14:paraId="1AA2EE7F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W okresie objętym zamówieniem przewiduje się:</w:t>
      </w:r>
    </w:p>
    <w:p w14:paraId="77A448D6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</w:p>
    <w:p w14:paraId="748B3D9D" w14:textId="77777777" w:rsidR="00042963" w:rsidRPr="006F7BC8" w:rsidRDefault="00042963" w:rsidP="00042963">
      <w:pPr>
        <w:pStyle w:val="Nagwek"/>
        <w:numPr>
          <w:ilvl w:val="0"/>
          <w:numId w:val="3"/>
        </w:numPr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 xml:space="preserve">Usługi pralnicze na n/w asortyment w przewidywanych ilościach sztuk w </w:t>
      </w:r>
      <w:r w:rsidRPr="006F7BC8">
        <w:rPr>
          <w:rFonts w:ascii="Arial" w:hAnsi="Arial" w:cs="Arial"/>
          <w:b/>
          <w:sz w:val="22"/>
          <w:szCs w:val="22"/>
        </w:rPr>
        <w:t>skali 3 lat</w:t>
      </w:r>
    </w:p>
    <w:p w14:paraId="1CC7A440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</w:p>
    <w:p w14:paraId="31F4FA9A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bookmarkStart w:id="2" w:name="OLE_LINK1"/>
      <w:r w:rsidRPr="006F7BC8">
        <w:rPr>
          <w:rFonts w:ascii="Arial" w:hAnsi="Arial" w:cs="Arial"/>
          <w:sz w:val="22"/>
          <w:szCs w:val="22"/>
        </w:rPr>
        <w:t>prześcieradła</w:t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  <w:t>-</w:t>
      </w:r>
      <w:r w:rsidRPr="006F7BC8">
        <w:rPr>
          <w:rFonts w:ascii="Arial" w:hAnsi="Arial" w:cs="Arial"/>
          <w:sz w:val="22"/>
          <w:szCs w:val="22"/>
        </w:rPr>
        <w:tab/>
        <w:t xml:space="preserve"> 225 szt.</w:t>
      </w:r>
    </w:p>
    <w:p w14:paraId="1E3EA723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ścierki</w:t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  <w:t>-</w:t>
      </w:r>
      <w:r w:rsidRPr="006F7BC8">
        <w:rPr>
          <w:rFonts w:ascii="Arial" w:hAnsi="Arial" w:cs="Arial"/>
          <w:sz w:val="22"/>
          <w:szCs w:val="22"/>
        </w:rPr>
        <w:tab/>
        <w:t xml:space="preserve"> 708 szt.</w:t>
      </w:r>
    </w:p>
    <w:p w14:paraId="649E9E3D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obrusy</w:t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  <w:t>-</w:t>
      </w:r>
      <w:r w:rsidRPr="006F7BC8">
        <w:rPr>
          <w:rFonts w:ascii="Arial" w:hAnsi="Arial" w:cs="Arial"/>
          <w:sz w:val="22"/>
          <w:szCs w:val="22"/>
        </w:rPr>
        <w:tab/>
        <w:t xml:space="preserve"> 108 szt.</w:t>
      </w:r>
    </w:p>
    <w:p w14:paraId="342970AA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ręczniki</w:t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  <w:t>-</w:t>
      </w:r>
      <w:r w:rsidRPr="006F7BC8">
        <w:rPr>
          <w:rFonts w:ascii="Arial" w:hAnsi="Arial" w:cs="Arial"/>
          <w:sz w:val="22"/>
          <w:szCs w:val="22"/>
        </w:rPr>
        <w:tab/>
        <w:t xml:space="preserve"> 714 szt.</w:t>
      </w:r>
    </w:p>
    <w:p w14:paraId="34D3EFD1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firanki</w:t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  <w:t>-</w:t>
      </w:r>
      <w:r w:rsidRPr="006F7BC8">
        <w:rPr>
          <w:rFonts w:ascii="Arial" w:hAnsi="Arial" w:cs="Arial"/>
          <w:sz w:val="22"/>
          <w:szCs w:val="22"/>
        </w:rPr>
        <w:tab/>
        <w:t xml:space="preserve"> 111 szt. (9m</w:t>
      </w:r>
      <w:r w:rsidRPr="006F7BC8">
        <w:rPr>
          <w:rFonts w:ascii="Arial" w:hAnsi="Arial" w:cs="Arial"/>
          <w:sz w:val="22"/>
          <w:szCs w:val="22"/>
          <w:vertAlign w:val="superscript"/>
        </w:rPr>
        <w:t>2</w:t>
      </w:r>
      <w:r w:rsidRPr="006F7BC8">
        <w:rPr>
          <w:rFonts w:ascii="Arial" w:hAnsi="Arial" w:cs="Arial"/>
          <w:sz w:val="22"/>
          <w:szCs w:val="22"/>
        </w:rPr>
        <w:t>/szt.=702m</w:t>
      </w:r>
      <w:r w:rsidRPr="006F7BC8">
        <w:rPr>
          <w:rFonts w:ascii="Arial" w:hAnsi="Arial" w:cs="Arial"/>
          <w:sz w:val="22"/>
          <w:szCs w:val="22"/>
          <w:vertAlign w:val="superscript"/>
        </w:rPr>
        <w:t>2</w:t>
      </w:r>
      <w:r w:rsidRPr="006F7BC8">
        <w:rPr>
          <w:rFonts w:ascii="Arial" w:hAnsi="Arial" w:cs="Arial"/>
          <w:sz w:val="22"/>
          <w:szCs w:val="22"/>
        </w:rPr>
        <w:t>)</w:t>
      </w:r>
    </w:p>
    <w:p w14:paraId="41A3F865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zasłony</w:t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  <w:t>-</w:t>
      </w:r>
      <w:r w:rsidRPr="006F7BC8">
        <w:rPr>
          <w:rFonts w:ascii="Arial" w:hAnsi="Arial" w:cs="Arial"/>
          <w:sz w:val="22"/>
          <w:szCs w:val="22"/>
        </w:rPr>
        <w:tab/>
        <w:t xml:space="preserve"> 204 szt. (6m</w:t>
      </w:r>
      <w:r w:rsidRPr="006F7BC8">
        <w:rPr>
          <w:rFonts w:ascii="Arial" w:hAnsi="Arial" w:cs="Arial"/>
          <w:sz w:val="22"/>
          <w:szCs w:val="22"/>
          <w:vertAlign w:val="superscript"/>
        </w:rPr>
        <w:t>2</w:t>
      </w:r>
      <w:r w:rsidRPr="006F7BC8">
        <w:rPr>
          <w:rFonts w:ascii="Arial" w:hAnsi="Arial" w:cs="Arial"/>
          <w:sz w:val="22"/>
          <w:szCs w:val="22"/>
        </w:rPr>
        <w:t>/szt. = 756m</w:t>
      </w:r>
      <w:r w:rsidRPr="006F7BC8">
        <w:rPr>
          <w:rFonts w:ascii="Arial" w:hAnsi="Arial" w:cs="Arial"/>
          <w:sz w:val="22"/>
          <w:szCs w:val="22"/>
          <w:vertAlign w:val="superscript"/>
        </w:rPr>
        <w:t>2</w:t>
      </w:r>
      <w:r w:rsidRPr="006F7BC8">
        <w:rPr>
          <w:rFonts w:ascii="Arial" w:hAnsi="Arial" w:cs="Arial"/>
          <w:sz w:val="22"/>
          <w:szCs w:val="22"/>
        </w:rPr>
        <w:t>)</w:t>
      </w:r>
    </w:p>
    <w:p w14:paraId="4A7D21DE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płaszcz płócienny biały</w:t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  <w:t>-</w:t>
      </w:r>
      <w:r w:rsidRPr="006F7BC8">
        <w:rPr>
          <w:rFonts w:ascii="Arial" w:hAnsi="Arial" w:cs="Arial"/>
          <w:sz w:val="22"/>
          <w:szCs w:val="22"/>
        </w:rPr>
        <w:tab/>
        <w:t>4140 szt.</w:t>
      </w:r>
    </w:p>
    <w:p w14:paraId="3D89200F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ubrania płócienne drelich</w:t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  <w:t>-</w:t>
      </w:r>
      <w:r w:rsidRPr="006F7BC8">
        <w:rPr>
          <w:rFonts w:ascii="Arial" w:hAnsi="Arial" w:cs="Arial"/>
          <w:sz w:val="22"/>
          <w:szCs w:val="22"/>
        </w:rPr>
        <w:tab/>
        <w:t xml:space="preserve">  18 szt.</w:t>
      </w:r>
    </w:p>
    <w:p w14:paraId="509FB431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podkoszulek/T-shirt                           -            36 szt.</w:t>
      </w:r>
    </w:p>
    <w:p w14:paraId="19D0A65A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rękawice                                            -            36 szt.</w:t>
      </w:r>
    </w:p>
    <w:p w14:paraId="748A8968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spodnie                                             -             36 szt.</w:t>
      </w:r>
    </w:p>
    <w:p w14:paraId="01C65C43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koszula flanelowa                             -             18 szt.</w:t>
      </w:r>
    </w:p>
    <w:p w14:paraId="31CE2505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kamizelka odblaskowa                      -            18 szt.</w:t>
      </w:r>
    </w:p>
    <w:p w14:paraId="4C6F10E0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serwetki</w:t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  <w:t>-</w:t>
      </w:r>
      <w:r w:rsidRPr="006F7BC8">
        <w:rPr>
          <w:rFonts w:ascii="Arial" w:hAnsi="Arial" w:cs="Arial"/>
          <w:sz w:val="22"/>
          <w:szCs w:val="22"/>
        </w:rPr>
        <w:tab/>
        <w:t xml:space="preserve">  36 szt.</w:t>
      </w:r>
    </w:p>
    <w:p w14:paraId="5BE74CF8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flagi</w:t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  <w:t>-</w:t>
      </w:r>
      <w:r w:rsidRPr="006F7BC8">
        <w:rPr>
          <w:rFonts w:ascii="Arial" w:hAnsi="Arial" w:cs="Arial"/>
          <w:sz w:val="22"/>
          <w:szCs w:val="22"/>
        </w:rPr>
        <w:tab/>
        <w:t xml:space="preserve">  36 szt.</w:t>
      </w:r>
    </w:p>
    <w:p w14:paraId="5380C000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kurtki (robocze drelich)</w:t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  <w:t>-</w:t>
      </w:r>
      <w:r w:rsidRPr="006F7BC8">
        <w:rPr>
          <w:rFonts w:ascii="Arial" w:hAnsi="Arial" w:cs="Arial"/>
          <w:sz w:val="22"/>
          <w:szCs w:val="22"/>
        </w:rPr>
        <w:tab/>
        <w:t xml:space="preserve">  18 szt.</w:t>
      </w:r>
    </w:p>
    <w:p w14:paraId="0D52AE26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poszwa</w:t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  <w:t>-</w:t>
      </w:r>
      <w:r w:rsidRPr="006F7BC8">
        <w:rPr>
          <w:rFonts w:ascii="Arial" w:hAnsi="Arial" w:cs="Arial"/>
          <w:sz w:val="22"/>
          <w:szCs w:val="22"/>
        </w:rPr>
        <w:tab/>
        <w:t>225 szt.</w:t>
      </w:r>
    </w:p>
    <w:p w14:paraId="37EF9BBB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poszewka</w:t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  <w:t>-</w:t>
      </w:r>
      <w:r w:rsidRPr="006F7BC8">
        <w:rPr>
          <w:rFonts w:ascii="Arial" w:hAnsi="Arial" w:cs="Arial"/>
          <w:sz w:val="22"/>
          <w:szCs w:val="22"/>
        </w:rPr>
        <w:tab/>
        <w:t>330 szt.</w:t>
      </w:r>
    </w:p>
    <w:p w14:paraId="7E362A0C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kołdra (pranie chemiczne)</w:t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  <w:t>-</w:t>
      </w:r>
      <w:r w:rsidRPr="006F7BC8">
        <w:rPr>
          <w:rFonts w:ascii="Arial" w:hAnsi="Arial" w:cs="Arial"/>
          <w:sz w:val="22"/>
          <w:szCs w:val="22"/>
        </w:rPr>
        <w:tab/>
        <w:t>120 szt.</w:t>
      </w:r>
    </w:p>
    <w:p w14:paraId="7EF81BBF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koc (pranie chemiczne)</w:t>
      </w:r>
      <w:r w:rsidRPr="006F7BC8">
        <w:rPr>
          <w:rFonts w:ascii="Arial" w:hAnsi="Arial" w:cs="Arial"/>
          <w:sz w:val="22"/>
          <w:szCs w:val="22"/>
        </w:rPr>
        <w:tab/>
      </w:r>
      <w:r w:rsidRPr="006F7BC8">
        <w:rPr>
          <w:rFonts w:ascii="Arial" w:hAnsi="Arial" w:cs="Arial"/>
          <w:sz w:val="22"/>
          <w:szCs w:val="22"/>
        </w:rPr>
        <w:tab/>
        <w:t>-</w:t>
      </w:r>
      <w:r w:rsidRPr="006F7BC8">
        <w:rPr>
          <w:rFonts w:ascii="Arial" w:hAnsi="Arial" w:cs="Arial"/>
          <w:sz w:val="22"/>
          <w:szCs w:val="22"/>
        </w:rPr>
        <w:tab/>
        <w:t xml:space="preserve">  69 szt.</w:t>
      </w:r>
    </w:p>
    <w:p w14:paraId="0F4D654D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poduszka (pranie chemiczne)</w:t>
      </w:r>
      <w:r w:rsidRPr="006F7BC8">
        <w:rPr>
          <w:rFonts w:ascii="Arial" w:hAnsi="Arial" w:cs="Arial"/>
          <w:sz w:val="22"/>
          <w:szCs w:val="22"/>
        </w:rPr>
        <w:tab/>
        <w:t>-          120 szt.</w:t>
      </w:r>
    </w:p>
    <w:p w14:paraId="2733F8A4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pokrowiec                                          -           18 szt.</w:t>
      </w:r>
    </w:p>
    <w:p w14:paraId="0FD671DD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narzuta                                              -             3 szt.</w:t>
      </w:r>
    </w:p>
    <w:bookmarkEnd w:id="2"/>
    <w:p w14:paraId="30DAED4C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togi (pranie chemiczne)</w:t>
      </w:r>
      <w:r w:rsidRPr="006F7BC8">
        <w:rPr>
          <w:rFonts w:ascii="Arial" w:hAnsi="Arial" w:cs="Arial"/>
          <w:sz w:val="22"/>
          <w:szCs w:val="22"/>
        </w:rPr>
        <w:tab/>
        <w:t xml:space="preserve">            -</w:t>
      </w:r>
      <w:r w:rsidRPr="006F7BC8">
        <w:rPr>
          <w:rFonts w:ascii="Arial" w:hAnsi="Arial" w:cs="Arial"/>
          <w:sz w:val="22"/>
          <w:szCs w:val="22"/>
        </w:rPr>
        <w:tab/>
        <w:t xml:space="preserve"> 15 szt.</w:t>
      </w:r>
    </w:p>
    <w:p w14:paraId="59CE576C" w14:textId="77777777" w:rsidR="00042963" w:rsidRPr="006F7BC8" w:rsidRDefault="00042963" w:rsidP="00042963">
      <w:pPr>
        <w:pStyle w:val="Nagwek"/>
        <w:tabs>
          <w:tab w:val="clear" w:pos="4536"/>
          <w:tab w:val="clear" w:pos="9072"/>
        </w:tabs>
        <w:ind w:left="360"/>
        <w:jc w:val="both"/>
        <w:rPr>
          <w:rFonts w:ascii="Arial" w:hAnsi="Arial" w:cs="Arial"/>
          <w:sz w:val="22"/>
          <w:szCs w:val="22"/>
        </w:rPr>
      </w:pPr>
    </w:p>
    <w:p w14:paraId="5BFCA9C4" w14:textId="77777777" w:rsidR="00042963" w:rsidRPr="006F7BC8" w:rsidRDefault="00042963" w:rsidP="00042963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Zamawiający będzie każdorazowo  uzgadniał telefonicznie z Wykonawcą termin odbioru prania.</w:t>
      </w:r>
    </w:p>
    <w:p w14:paraId="0709B4C0" w14:textId="77777777" w:rsidR="00042963" w:rsidRPr="006F7BC8" w:rsidRDefault="00042963" w:rsidP="00042963">
      <w:pPr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 xml:space="preserve"> </w:t>
      </w:r>
    </w:p>
    <w:p w14:paraId="1A67D67C" w14:textId="77777777" w:rsidR="00042963" w:rsidRPr="006F7BC8" w:rsidRDefault="00042963" w:rsidP="00042963">
      <w:pPr>
        <w:numPr>
          <w:ilvl w:val="0"/>
          <w:numId w:val="3"/>
        </w:numPr>
        <w:tabs>
          <w:tab w:val="num" w:pos="643"/>
        </w:tabs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Wykonawca zobowiązany jest odbierać i dostarczać pranie na swój koszt i z udziałem własnego środka transportu.</w:t>
      </w:r>
    </w:p>
    <w:p w14:paraId="1C9C1762" w14:textId="77777777" w:rsidR="00042963" w:rsidRPr="006F7BC8" w:rsidRDefault="00042963" w:rsidP="00042963">
      <w:pPr>
        <w:pStyle w:val="Akapitzlist"/>
        <w:rPr>
          <w:rFonts w:ascii="Arial" w:hAnsi="Arial" w:cs="Arial"/>
          <w:sz w:val="22"/>
          <w:szCs w:val="22"/>
        </w:rPr>
      </w:pPr>
    </w:p>
    <w:p w14:paraId="2B39D741" w14:textId="77777777" w:rsidR="00042963" w:rsidRPr="006F7BC8" w:rsidRDefault="00042963" w:rsidP="00042963">
      <w:pPr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 xml:space="preserve"> </w:t>
      </w:r>
    </w:p>
    <w:p w14:paraId="6503AB7B" w14:textId="77777777" w:rsidR="00042963" w:rsidRPr="006F7BC8" w:rsidRDefault="00042963" w:rsidP="00042963">
      <w:pPr>
        <w:numPr>
          <w:ilvl w:val="0"/>
          <w:numId w:val="3"/>
        </w:numPr>
        <w:tabs>
          <w:tab w:val="num" w:pos="643"/>
        </w:tabs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Termin wykonania usługi nie może być dłuższy niż trzy  dni robocze.</w:t>
      </w:r>
    </w:p>
    <w:p w14:paraId="58D689D7" w14:textId="77777777" w:rsidR="00042963" w:rsidRPr="006F7BC8" w:rsidRDefault="00042963" w:rsidP="00042963">
      <w:pPr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 xml:space="preserve"> </w:t>
      </w:r>
    </w:p>
    <w:p w14:paraId="3972D61F" w14:textId="77777777" w:rsidR="00042963" w:rsidRPr="006F7BC8" w:rsidRDefault="00042963" w:rsidP="00042963">
      <w:pPr>
        <w:numPr>
          <w:ilvl w:val="0"/>
          <w:numId w:val="3"/>
        </w:numPr>
        <w:tabs>
          <w:tab w:val="num" w:pos="643"/>
        </w:tabs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lastRenderedPageBreak/>
        <w:t xml:space="preserve">W przypadku wadliwie wykonanej usługi Wykonawca zobowiązany będzie do jej ponownego, prawidłowego wykonania na własny koszt, w terminie nie dłuższym niż trzy dni robocze. </w:t>
      </w:r>
    </w:p>
    <w:p w14:paraId="058D3503" w14:textId="77777777" w:rsidR="00042963" w:rsidRPr="006F7BC8" w:rsidRDefault="00042963" w:rsidP="00042963">
      <w:pPr>
        <w:pStyle w:val="Akapitzlist"/>
        <w:rPr>
          <w:rFonts w:ascii="Arial" w:hAnsi="Arial" w:cs="Arial"/>
          <w:sz w:val="22"/>
          <w:szCs w:val="22"/>
        </w:rPr>
      </w:pPr>
    </w:p>
    <w:p w14:paraId="15376E16" w14:textId="77777777" w:rsidR="00042963" w:rsidRPr="006F7BC8" w:rsidRDefault="00042963" w:rsidP="00042963">
      <w:pPr>
        <w:numPr>
          <w:ilvl w:val="0"/>
          <w:numId w:val="3"/>
        </w:numPr>
        <w:tabs>
          <w:tab w:val="num" w:pos="643"/>
        </w:tabs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 xml:space="preserve">Wykonawca zobowiązany jest  wykonywać przedmiot zamówienia używając wyłącznie środków piorących zgodnych z polskimi normami, posiadających stosowne atesty, które na żądanie Zamawiającego Wykonawca zobowiązany jest przedstawić do wglądu. </w:t>
      </w:r>
    </w:p>
    <w:p w14:paraId="0A870C1A" w14:textId="77777777" w:rsidR="00042963" w:rsidRPr="006F7BC8" w:rsidRDefault="00042963" w:rsidP="00042963">
      <w:pPr>
        <w:pStyle w:val="Akapitzlist"/>
        <w:rPr>
          <w:rFonts w:ascii="Arial" w:hAnsi="Arial" w:cs="Arial"/>
          <w:sz w:val="22"/>
          <w:szCs w:val="22"/>
        </w:rPr>
      </w:pPr>
    </w:p>
    <w:p w14:paraId="79E7E735" w14:textId="77777777" w:rsidR="00042963" w:rsidRPr="006F7BC8" w:rsidRDefault="00042963" w:rsidP="00042963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509DCB12" w14:textId="77777777" w:rsidR="00042963" w:rsidRPr="006F7BC8" w:rsidRDefault="00042963" w:rsidP="00042963">
      <w:pPr>
        <w:numPr>
          <w:ilvl w:val="0"/>
          <w:numId w:val="3"/>
        </w:numPr>
        <w:tabs>
          <w:tab w:val="num" w:pos="643"/>
        </w:tabs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W przypadku zniszczenia rzeczy powierzonych do prania Wykonawca zobowiązany jest do odkupienia nowych rzeczy w takim gatunku i w takiej ilości jaka uległa zniszczeniu w terminie do 14 dni od daty stwierdzenia zniszczenia rzeczy. W przypadku niedotrzymania terminu Zamawiający ma prawo we własnym zakresie dokonać zakupu nowych rzeczy na koszt Wykonawcy.</w:t>
      </w:r>
    </w:p>
    <w:p w14:paraId="50846441" w14:textId="77777777" w:rsidR="00042963" w:rsidRPr="006F7BC8" w:rsidRDefault="00042963" w:rsidP="00042963">
      <w:pPr>
        <w:ind w:left="720"/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 xml:space="preserve"> </w:t>
      </w:r>
    </w:p>
    <w:p w14:paraId="0206EEFA" w14:textId="77777777" w:rsidR="00042963" w:rsidRPr="006F7BC8" w:rsidRDefault="00042963" w:rsidP="00042963">
      <w:pPr>
        <w:numPr>
          <w:ilvl w:val="0"/>
          <w:numId w:val="3"/>
        </w:numPr>
        <w:tabs>
          <w:tab w:val="num" w:pos="643"/>
        </w:tabs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Niniejsza umowa wygasa przed upływem okresu czasu jej trwania z dniem wyczerpania środków - wynagrodzenia Wykonawcy zgodnie z zawartą umową.</w:t>
      </w:r>
    </w:p>
    <w:p w14:paraId="5F0AACBC" w14:textId="77777777" w:rsidR="00042963" w:rsidRPr="006F7BC8" w:rsidRDefault="00042963" w:rsidP="00042963">
      <w:pPr>
        <w:pStyle w:val="Akapitzlist"/>
        <w:rPr>
          <w:rFonts w:ascii="Arial" w:hAnsi="Arial" w:cs="Arial"/>
          <w:sz w:val="22"/>
          <w:szCs w:val="22"/>
        </w:rPr>
      </w:pPr>
    </w:p>
    <w:p w14:paraId="37917FD1" w14:textId="77777777" w:rsidR="00042963" w:rsidRPr="006F7BC8" w:rsidRDefault="00042963" w:rsidP="00042963">
      <w:pPr>
        <w:numPr>
          <w:ilvl w:val="0"/>
          <w:numId w:val="3"/>
        </w:numPr>
        <w:tabs>
          <w:tab w:val="num" w:pos="643"/>
        </w:tabs>
        <w:jc w:val="both"/>
        <w:rPr>
          <w:rFonts w:ascii="Arial" w:hAnsi="Arial" w:cs="Arial"/>
          <w:sz w:val="22"/>
          <w:szCs w:val="22"/>
        </w:rPr>
      </w:pPr>
      <w:r w:rsidRPr="006F7BC8">
        <w:rPr>
          <w:rFonts w:ascii="Arial" w:hAnsi="Arial" w:cs="Arial"/>
          <w:sz w:val="22"/>
          <w:szCs w:val="22"/>
        </w:rPr>
        <w:t>Jeśli w trakcie trwania umowy zlecone usługi nie wyczerpią wartości umowy to Wykonawcy nie przysługują z tego powodu żadne roszczenia względem Zamawiającego.</w:t>
      </w:r>
    </w:p>
    <w:p w14:paraId="63E14566" w14:textId="77777777" w:rsidR="00042963" w:rsidRPr="007B55F1" w:rsidRDefault="00042963" w:rsidP="00042963">
      <w:pPr>
        <w:rPr>
          <w:rFonts w:ascii="Arial" w:hAnsi="Arial" w:cs="Arial"/>
          <w:sz w:val="22"/>
          <w:szCs w:val="22"/>
        </w:rPr>
      </w:pPr>
    </w:p>
    <w:p w14:paraId="19F56B0F" w14:textId="77777777" w:rsidR="00365873" w:rsidRDefault="00365873" w:rsidP="00365873">
      <w:pPr>
        <w:pStyle w:val="Nagwek"/>
        <w:tabs>
          <w:tab w:val="left" w:pos="708"/>
        </w:tabs>
        <w:jc w:val="right"/>
        <w:rPr>
          <w:b/>
          <w:sz w:val="22"/>
          <w:szCs w:val="22"/>
        </w:rPr>
      </w:pPr>
    </w:p>
    <w:sectPr w:rsidR="00365873" w:rsidSect="001808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6F27E7" w14:textId="77777777" w:rsidR="00905F81" w:rsidRDefault="00905F81">
      <w:r>
        <w:separator/>
      </w:r>
    </w:p>
  </w:endnote>
  <w:endnote w:type="continuationSeparator" w:id="0">
    <w:p w14:paraId="7EBC735F" w14:textId="77777777" w:rsidR="00905F81" w:rsidRDefault="00905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0DC383" w14:textId="77777777" w:rsidR="0032194C" w:rsidRDefault="004F0AF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1269E2" w14:textId="77777777" w:rsidR="0032194C" w:rsidRDefault="0032194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3BF305" w14:textId="77777777" w:rsidR="0032194C" w:rsidRDefault="0032194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E6D736" w14:textId="77777777" w:rsidR="0032194C" w:rsidRDefault="0032194C">
    <w:pPr>
      <w:pStyle w:val="Stopka"/>
      <w:tabs>
        <w:tab w:val="clear" w:pos="4536"/>
      </w:tabs>
      <w:jc w:val="center"/>
    </w:pPr>
  </w:p>
  <w:p w14:paraId="3FDB2F00" w14:textId="77777777" w:rsidR="0032194C" w:rsidRDefault="004F0AF5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F06254" w14:textId="77777777" w:rsidR="0032194C" w:rsidRDefault="0032194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F8E530" w14:textId="77777777" w:rsidR="0032194C" w:rsidRDefault="0032194C">
    <w:pPr>
      <w:pStyle w:val="Stopka"/>
      <w:tabs>
        <w:tab w:val="clear" w:pos="4536"/>
      </w:tabs>
      <w:jc w:val="center"/>
    </w:pPr>
  </w:p>
  <w:p w14:paraId="3B7D56E0" w14:textId="77777777" w:rsidR="0032194C" w:rsidRDefault="004F0AF5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5F03DA" w14:textId="77777777" w:rsidR="00905F81" w:rsidRDefault="00905F81">
      <w:r>
        <w:separator/>
      </w:r>
    </w:p>
  </w:footnote>
  <w:footnote w:type="continuationSeparator" w:id="0">
    <w:p w14:paraId="24B53988" w14:textId="77777777" w:rsidR="00905F81" w:rsidRDefault="00905F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8D83EA" w14:textId="77777777" w:rsidR="00034041" w:rsidRDefault="000340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F5B331" w14:textId="77777777" w:rsidR="00034041" w:rsidRDefault="000340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1B6555" w14:textId="77777777" w:rsidR="0032194C" w:rsidRDefault="0032194C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83E88"/>
    <w:multiLevelType w:val="hybridMultilevel"/>
    <w:tmpl w:val="B9A449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69400A"/>
    <w:multiLevelType w:val="hybridMultilevel"/>
    <w:tmpl w:val="F1CA8A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5F81"/>
    <w:rsid w:val="00034041"/>
    <w:rsid w:val="00042963"/>
    <w:rsid w:val="00172C3D"/>
    <w:rsid w:val="00180800"/>
    <w:rsid w:val="0032194C"/>
    <w:rsid w:val="00365873"/>
    <w:rsid w:val="004F0AF5"/>
    <w:rsid w:val="00590400"/>
    <w:rsid w:val="006F1DEB"/>
    <w:rsid w:val="006F7BC8"/>
    <w:rsid w:val="007E03EA"/>
    <w:rsid w:val="007F22B7"/>
    <w:rsid w:val="008E0574"/>
    <w:rsid w:val="00905F81"/>
    <w:rsid w:val="009858BF"/>
    <w:rsid w:val="00B8669F"/>
    <w:rsid w:val="00C341DB"/>
    <w:rsid w:val="00CB7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99A7B6"/>
  <w15:chartTrackingRefBased/>
  <w15:docId w15:val="{A0C4E3D0-67B9-46F2-9C59-D789987CD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rPr>
      <w:sz w:val="16"/>
    </w:rPr>
  </w:style>
  <w:style w:type="paragraph" w:styleId="Tekstkomentarza">
    <w:name w:val="annotation text"/>
    <w:basedOn w:val="Normalny"/>
    <w:link w:val="TekstkomentarzaZnak"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6F1DEB"/>
    <w:pPr>
      <w:ind w:left="708"/>
    </w:pPr>
    <w:rPr>
      <w:sz w:val="24"/>
      <w:szCs w:val="24"/>
    </w:rPr>
  </w:style>
  <w:style w:type="character" w:customStyle="1" w:styleId="NagwekZnak">
    <w:name w:val="Nagłówek Znak"/>
    <w:link w:val="Nagwek"/>
    <w:rsid w:val="00365873"/>
  </w:style>
  <w:style w:type="character" w:customStyle="1" w:styleId="TekstkomentarzaZnak">
    <w:name w:val="Tekst komentarza Znak"/>
    <w:link w:val="Tekstkomentarza"/>
    <w:rsid w:val="00590400"/>
  </w:style>
  <w:style w:type="paragraph" w:styleId="Tekstdymka">
    <w:name w:val="Balloon Text"/>
    <w:basedOn w:val="Normalny"/>
    <w:link w:val="TekstdymkaZnak"/>
    <w:uiPriority w:val="99"/>
    <w:semiHidden/>
    <w:unhideWhenUsed/>
    <w:rsid w:val="005904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04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8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5</Pages>
  <Words>1467</Words>
  <Characters>8537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Sylwia Banach</cp:lastModifiedBy>
  <cp:revision>19</cp:revision>
  <cp:lastPrinted>2000-12-12T17:01:00Z</cp:lastPrinted>
  <dcterms:created xsi:type="dcterms:W3CDTF">2023-01-26T09:28:00Z</dcterms:created>
  <dcterms:modified xsi:type="dcterms:W3CDTF">2023-02-08T08:38:00Z</dcterms:modified>
</cp:coreProperties>
</file>