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CE306F">
      <w:pPr>
        <w:pStyle w:val="Nagwek4"/>
        <w:rPr>
          <w:rFonts w:ascii="Arial" w:hAnsi="Arial" w:cs="Arial"/>
          <w:b/>
          <w:bCs/>
        </w:rPr>
      </w:pPr>
      <w:r w:rsidRPr="00AD579D">
        <w:rPr>
          <w:rFonts w:ascii="Arial" w:hAnsi="Arial" w:cs="Arial"/>
          <w:b/>
          <w:bCs/>
        </w:rPr>
        <w:t>Załącznik nr</w:t>
      </w:r>
      <w:r w:rsidR="00AD579D" w:rsidRPr="00AD579D">
        <w:rPr>
          <w:rFonts w:ascii="Arial" w:hAnsi="Arial" w:cs="Arial"/>
          <w:b/>
          <w:bCs/>
        </w:rPr>
        <w:t xml:space="preserve"> 7</w:t>
      </w:r>
      <w:r w:rsidRPr="00AD579D">
        <w:rPr>
          <w:rFonts w:ascii="Arial" w:hAnsi="Arial" w:cs="Arial"/>
          <w:b/>
          <w:bCs/>
        </w:rPr>
        <w:t xml:space="preserve">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7374CB" w:rsidRPr="007374CB">
        <w:rPr>
          <w:rFonts w:ascii="Arial" w:hAnsi="Arial" w:cs="Arial"/>
          <w:b/>
          <w:bCs/>
          <w:sz w:val="24"/>
        </w:rPr>
        <w:t>KA-2/007/2023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 w:rsidRPr="00AD579D">
        <w:t>WYKAZ USŁUG ZREALIZOWANYCH</w:t>
      </w:r>
      <w:r>
        <w:t xml:space="preserve"> PRZEZ WYKONAWCĘ W CIĄGU OSTATNICH TRZECH LAT </w:t>
      </w:r>
    </w:p>
    <w:p w:rsidR="00522423" w:rsidRDefault="00522423" w:rsidP="00522423">
      <w:pPr>
        <w:pStyle w:val="Default"/>
      </w:pPr>
    </w:p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AD579D">
        <w:rPr>
          <w:sz w:val="22"/>
          <w:szCs w:val="22"/>
        </w:rPr>
        <w:t xml:space="preserve"> pkt. 7.2 SWZ tab. pkt 2 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1800"/>
        <w:gridCol w:w="1260"/>
        <w:gridCol w:w="2112"/>
      </w:tblGrid>
      <w:tr w:rsidR="00DD3877" w:rsidTr="00DD3877">
        <w:tc>
          <w:tcPr>
            <w:tcW w:w="79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Rodzaj, zakres, zamówienia</w:t>
            </w:r>
          </w:p>
        </w:tc>
        <w:tc>
          <w:tcPr>
            <w:tcW w:w="1800" w:type="dxa"/>
          </w:tcPr>
          <w:p w:rsidR="00DD3877" w:rsidRDefault="00522423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W</w:t>
            </w:r>
            <w:r w:rsidR="00DD3877">
              <w:rPr>
                <w:rFonts w:ascii="Arial" w:eastAsia="MS Mincho" w:hAnsi="Arial" w:cs="Arial"/>
                <w:sz w:val="24"/>
              </w:rPr>
              <w:t>artość zamówienia brutto w zł</w:t>
            </w:r>
          </w:p>
        </w:tc>
        <w:tc>
          <w:tcPr>
            <w:tcW w:w="126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2112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DD3877" w:rsidTr="00DD3877">
        <w:trPr>
          <w:trHeight w:val="5647"/>
        </w:trPr>
        <w:tc>
          <w:tcPr>
            <w:tcW w:w="79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78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80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26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112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</w:t>
      </w:r>
    </w:p>
    <w:p w:rsidR="00CE306F" w:rsidRDefault="00CE306F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</w:t>
      </w:r>
    </w:p>
    <w:p w:rsidR="00864CB3" w:rsidRDefault="00CE306F" w:rsidP="00864CB3">
      <w:pPr>
        <w:ind w:left="2124" w:firstLine="708"/>
        <w:jc w:val="center"/>
        <w:rPr>
          <w:sz w:val="23"/>
          <w:szCs w:val="23"/>
        </w:rPr>
      </w:pPr>
      <w:r>
        <w:rPr>
          <w:rFonts w:eastAsia="MS Mincho"/>
          <w:sz w:val="20"/>
        </w:rPr>
        <w:t xml:space="preserve"> </w:t>
      </w:r>
      <w:r w:rsidR="00864CB3">
        <w:rPr>
          <w:sz w:val="22"/>
          <w:szCs w:val="22"/>
        </w:rPr>
        <w:t>.................................. , dnia ............................................</w:t>
      </w:r>
    </w:p>
    <w:p w:rsidR="00864CB3" w:rsidRDefault="00864CB3" w:rsidP="00864CB3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  <w:bookmarkStart w:id="0" w:name="_GoBack"/>
      <w:bookmarkEnd w:id="0"/>
    </w:p>
    <w:p w:rsidR="00864CB3" w:rsidRDefault="00864CB3" w:rsidP="00864CB3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>
        <w:rPr>
          <w:bCs/>
          <w:i/>
          <w:iCs/>
          <w:color w:val="FF0000"/>
          <w:sz w:val="22"/>
          <w:szCs w:val="22"/>
          <w:lang w:eastAsia="zh-CN"/>
        </w:rPr>
        <w:t xml:space="preserve">Dokument </w:t>
      </w:r>
      <w:r>
        <w:rPr>
          <w:bCs/>
          <w:i/>
          <w:iCs/>
          <w:color w:val="FF0000"/>
          <w:sz w:val="22"/>
          <w:szCs w:val="22"/>
          <w:lang w:eastAsia="zh-CN"/>
        </w:rPr>
        <w:t>należy podpisać kwalifikowanym</w:t>
      </w:r>
    </w:p>
    <w:p w:rsidR="00864CB3" w:rsidRDefault="00864CB3" w:rsidP="00864CB3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CE306F" w:rsidRDefault="00CE306F">
      <w:pPr>
        <w:ind w:left="4248"/>
        <w:rPr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  <w:r>
        <w:rPr>
          <w:rFonts w:eastAsia="MS Mincho"/>
          <w:sz w:val="20"/>
        </w:rPr>
        <w:t>Do wykazu należy załączyć dokumenty potwierdzające należyte wykonanie zamówienia (referencje, opinie  itp.)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</w:p>
    <w:sectPr w:rsidR="00952B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4CB" w:rsidRDefault="007374CB" w:rsidP="007374CB">
      <w:r>
        <w:separator/>
      </w:r>
    </w:p>
  </w:endnote>
  <w:endnote w:type="continuationSeparator" w:id="0">
    <w:p w:rsidR="007374CB" w:rsidRDefault="007374CB" w:rsidP="00737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4CB" w:rsidRDefault="007374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4CB" w:rsidRDefault="007374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4CB" w:rsidRDefault="00737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4CB" w:rsidRDefault="007374CB" w:rsidP="007374CB">
      <w:r>
        <w:separator/>
      </w:r>
    </w:p>
  </w:footnote>
  <w:footnote w:type="continuationSeparator" w:id="0">
    <w:p w:rsidR="007374CB" w:rsidRDefault="007374CB" w:rsidP="00737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4CB" w:rsidRDefault="00737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4CB" w:rsidRDefault="00737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74CB" w:rsidRDefault="007374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D03"/>
    <w:rsid w:val="001F16E7"/>
    <w:rsid w:val="00522423"/>
    <w:rsid w:val="007374CB"/>
    <w:rsid w:val="00864CB3"/>
    <w:rsid w:val="00952B9D"/>
    <w:rsid w:val="00AD579D"/>
    <w:rsid w:val="00B35A1D"/>
    <w:rsid w:val="00C46D03"/>
    <w:rsid w:val="00CE306F"/>
    <w:rsid w:val="00DD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0221B9"/>
  <w15:chartTrackingRefBased/>
  <w15:docId w15:val="{D19115A1-7CF8-4720-BEA7-140FA8DE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7374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74CB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104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3</cp:revision>
  <cp:lastPrinted>1899-12-31T23:00:00Z</cp:lastPrinted>
  <dcterms:created xsi:type="dcterms:W3CDTF">2023-01-26T12:09:00Z</dcterms:created>
  <dcterms:modified xsi:type="dcterms:W3CDTF">2023-01-26T12:09:00Z</dcterms:modified>
</cp:coreProperties>
</file>