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D89C4" w14:textId="5F239E1D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7A7DDE">
        <w:rPr>
          <w:rFonts w:ascii="Arial" w:hAnsi="Arial" w:cs="Arial"/>
          <w:b/>
          <w:bCs/>
          <w:sz w:val="24"/>
          <w:szCs w:val="24"/>
        </w:rPr>
        <w:t>011/2023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7777777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44E3046C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7A7DDE" w:rsidRPr="007A7DDE">
        <w:rPr>
          <w:rFonts w:ascii="Arial" w:hAnsi="Arial" w:cs="Arial"/>
          <w:b/>
          <w:sz w:val="24"/>
          <w:szCs w:val="24"/>
        </w:rPr>
        <w:t>Remont pomieszczeń nr 9b, 10, 11a, 11b oraz wymiana sieci  strukturalnej</w:t>
      </w:r>
      <w:r w:rsidR="007A7DDE">
        <w:rPr>
          <w:rFonts w:ascii="Arial" w:hAnsi="Arial" w:cs="Arial"/>
          <w:b/>
          <w:sz w:val="24"/>
          <w:szCs w:val="24"/>
        </w:rPr>
        <w:t xml:space="preserve"> </w:t>
      </w:r>
      <w:r w:rsidR="007A7DDE" w:rsidRPr="007A7DDE">
        <w:rPr>
          <w:rFonts w:ascii="Arial" w:hAnsi="Arial" w:cs="Arial"/>
          <w:b/>
          <w:sz w:val="24"/>
          <w:szCs w:val="24"/>
        </w:rPr>
        <w:t>-parter WITCH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</w:t>
      </w:r>
      <w:bookmarkStart w:id="0" w:name="_GoBack"/>
      <w:bookmarkEnd w:id="0"/>
      <w:r w:rsidR="00C70E06" w:rsidRPr="007070BC">
        <w:rPr>
          <w:rFonts w:ascii="Arial" w:hAnsi="Arial" w:cs="Arial"/>
          <w:sz w:val="24"/>
          <w:szCs w:val="24"/>
        </w:rPr>
        <w:t xml:space="preserve">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52AF8" w14:paraId="5E7C3828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E52AF8" w14:paraId="6BCE2A21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3B3" w14:textId="2252485E" w:rsidR="00E52AF8" w:rsidRPr="00351306" w:rsidRDefault="00E52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09489764" w14:textId="40EB317B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8AFD0B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E52AF8" w:rsidRPr="00351306" w:rsidRDefault="00E52AF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4AC3A8E4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</w:t>
      </w:r>
      <w:r w:rsidRPr="001C64BB">
        <w:rPr>
          <w:b/>
          <w:lang w:eastAsia="zh-CN"/>
        </w:rPr>
        <w:t>…</w:t>
      </w:r>
      <w:r w:rsidR="00AC76F9" w:rsidRPr="001C64BB">
        <w:rPr>
          <w:b/>
          <w:lang w:eastAsia="zh-CN"/>
        </w:rPr>
        <w:t>…</w:t>
      </w:r>
      <w:r w:rsidR="001C64BB">
        <w:rPr>
          <w:b/>
          <w:lang w:eastAsia="zh-CN"/>
        </w:rPr>
        <w:t>………</w:t>
      </w:r>
      <w:r w:rsidR="00AC76F9" w:rsidRPr="001C64BB">
        <w:rPr>
          <w:b/>
          <w:lang w:eastAsia="zh-CN"/>
        </w:rPr>
        <w:t>..</w:t>
      </w:r>
      <w:r w:rsidRPr="001C64BB">
        <w:rPr>
          <w:b/>
          <w:lang w:eastAsia="zh-CN"/>
        </w:rPr>
        <w:t>.. lat</w:t>
      </w:r>
      <w:r w:rsidRPr="007070BC">
        <w:rPr>
          <w:lang w:eastAsia="zh-CN"/>
        </w:rPr>
        <w:t xml:space="preserve"> </w:t>
      </w:r>
    </w:p>
    <w:p w14:paraId="141331C7" w14:textId="77777777" w:rsidR="00491A84" w:rsidRPr="001C64BB" w:rsidRDefault="00491A84" w:rsidP="00AC76F9">
      <w:pPr>
        <w:widowControl w:val="0"/>
        <w:ind w:left="4956" w:right="1" w:firstLine="708"/>
        <w:jc w:val="both"/>
        <w:rPr>
          <w:i/>
          <w:color w:val="70AD47" w:themeColor="accent6"/>
          <w:lang w:eastAsia="zh-CN"/>
        </w:rPr>
      </w:pPr>
      <w:r w:rsidRPr="001C64BB">
        <w:rPr>
          <w:i/>
          <w:color w:val="70AD47" w:themeColor="accent6"/>
          <w:lang w:eastAsia="zh-CN"/>
        </w:rPr>
        <w:t>(kryterium oceny ofert)</w:t>
      </w:r>
    </w:p>
    <w:p w14:paraId="3F6950F9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46542458" w14:textId="77777777"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5030D2D" w14:textId="77777777"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14:paraId="011D3C96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14:paraId="59A9F3AC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14:paraId="67F5FBA1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62C3353D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5DE589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</w:t>
      </w:r>
      <w:r w:rsidRPr="007070BC">
        <w:rPr>
          <w:rFonts w:ascii="Arial" w:hAnsi="Arial" w:cs="Arial"/>
          <w:sz w:val="18"/>
          <w:szCs w:val="18"/>
        </w:rPr>
        <w:lastRenderedPageBreak/>
        <w:t xml:space="preserve">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875714" w:rsidRDefault="00491A84" w:rsidP="0087571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Pr="00875714" w:rsidRDefault="00491A84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E3EFA" w14:textId="77777777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5132E173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7FFD072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80B81A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7AEA7FD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726F56B2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F0B7ACD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97555E4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1E0CBEC9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69FFF1B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AEA063A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FDB0BF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572426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B6AAABD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1624BA0D" w14:textId="77777777" w:rsidR="003C0D4C" w:rsidRPr="007070BC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CECF0" w14:textId="77777777" w:rsidR="00150CDE" w:rsidRDefault="00150CDE">
      <w:r>
        <w:separator/>
      </w:r>
    </w:p>
  </w:endnote>
  <w:endnote w:type="continuationSeparator" w:id="0">
    <w:p w14:paraId="7C238701" w14:textId="77777777" w:rsidR="00150CDE" w:rsidRDefault="0015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21BD3" w14:textId="77777777" w:rsidR="00150CDE" w:rsidRDefault="00150CDE">
      <w:r>
        <w:separator/>
      </w:r>
    </w:p>
  </w:footnote>
  <w:footnote w:type="continuationSeparator" w:id="0">
    <w:p w14:paraId="71E0EB3F" w14:textId="77777777" w:rsidR="00150CDE" w:rsidRDefault="00150CDE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C68E3"/>
    <w:rsid w:val="000D401E"/>
    <w:rsid w:val="000F42F4"/>
    <w:rsid w:val="000F7132"/>
    <w:rsid w:val="00124B57"/>
    <w:rsid w:val="00142716"/>
    <w:rsid w:val="00150CDE"/>
    <w:rsid w:val="00175379"/>
    <w:rsid w:val="001873C5"/>
    <w:rsid w:val="0019679F"/>
    <w:rsid w:val="001A30F2"/>
    <w:rsid w:val="001A7714"/>
    <w:rsid w:val="001C18B2"/>
    <w:rsid w:val="001C64BB"/>
    <w:rsid w:val="001C6B7C"/>
    <w:rsid w:val="001F5E36"/>
    <w:rsid w:val="0020004E"/>
    <w:rsid w:val="00224FA0"/>
    <w:rsid w:val="002447A0"/>
    <w:rsid w:val="00257D3C"/>
    <w:rsid w:val="002855DD"/>
    <w:rsid w:val="002C40E5"/>
    <w:rsid w:val="002C5543"/>
    <w:rsid w:val="002D4A6C"/>
    <w:rsid w:val="002D6B17"/>
    <w:rsid w:val="002F0B2F"/>
    <w:rsid w:val="0033695E"/>
    <w:rsid w:val="00351306"/>
    <w:rsid w:val="0035159A"/>
    <w:rsid w:val="00363F21"/>
    <w:rsid w:val="00382993"/>
    <w:rsid w:val="00394D2A"/>
    <w:rsid w:val="003B310D"/>
    <w:rsid w:val="003C0D4C"/>
    <w:rsid w:val="003D05D2"/>
    <w:rsid w:val="00405234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604AA"/>
    <w:rsid w:val="00670397"/>
    <w:rsid w:val="006849B3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632FB"/>
    <w:rsid w:val="007728BA"/>
    <w:rsid w:val="00774860"/>
    <w:rsid w:val="0079153E"/>
    <w:rsid w:val="00791AF5"/>
    <w:rsid w:val="00792229"/>
    <w:rsid w:val="007A17F4"/>
    <w:rsid w:val="007A7DDE"/>
    <w:rsid w:val="007B060B"/>
    <w:rsid w:val="007C4986"/>
    <w:rsid w:val="007D3880"/>
    <w:rsid w:val="007F1354"/>
    <w:rsid w:val="007F2CF3"/>
    <w:rsid w:val="00815C90"/>
    <w:rsid w:val="00816BDE"/>
    <w:rsid w:val="00820A5A"/>
    <w:rsid w:val="00835D68"/>
    <w:rsid w:val="00847ABF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70F01"/>
    <w:rsid w:val="009A3137"/>
    <w:rsid w:val="009B5029"/>
    <w:rsid w:val="009B51E3"/>
    <w:rsid w:val="009C0B4D"/>
    <w:rsid w:val="009C2BDB"/>
    <w:rsid w:val="009C7257"/>
    <w:rsid w:val="009D383E"/>
    <w:rsid w:val="009D5C1C"/>
    <w:rsid w:val="00A23458"/>
    <w:rsid w:val="00A718FE"/>
    <w:rsid w:val="00A83AD6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A3833"/>
    <w:rsid w:val="00BC1E84"/>
    <w:rsid w:val="00BE2535"/>
    <w:rsid w:val="00BE751B"/>
    <w:rsid w:val="00BF5418"/>
    <w:rsid w:val="00C016FA"/>
    <w:rsid w:val="00C0269D"/>
    <w:rsid w:val="00C32B78"/>
    <w:rsid w:val="00C70E06"/>
    <w:rsid w:val="00CA56B7"/>
    <w:rsid w:val="00CA6A4D"/>
    <w:rsid w:val="00CB41B2"/>
    <w:rsid w:val="00CB7259"/>
    <w:rsid w:val="00CB7BDD"/>
    <w:rsid w:val="00CD1224"/>
    <w:rsid w:val="00CD6560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52AF8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65F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7E774-94C0-4785-BDDC-9B6E79F1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8</cp:revision>
  <cp:lastPrinted>2014-06-05T14:00:00Z</cp:lastPrinted>
  <dcterms:created xsi:type="dcterms:W3CDTF">2023-01-30T10:36:00Z</dcterms:created>
  <dcterms:modified xsi:type="dcterms:W3CDTF">2023-01-30T13:09:00Z</dcterms:modified>
</cp:coreProperties>
</file>