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4E65E137" w:rsidR="00CA7C03" w:rsidRPr="005103B9" w:rsidRDefault="002E6E95" w:rsidP="00CA7C03">
      <w:pPr>
        <w:spacing w:line="480" w:lineRule="auto"/>
        <w:rPr>
          <w:b/>
        </w:rPr>
      </w:pPr>
      <w:r>
        <w:rPr>
          <w:b/>
        </w:rPr>
        <w:t xml:space="preserve">Znak sprawy </w:t>
      </w:r>
      <w:r w:rsidR="00997054" w:rsidRPr="00997054">
        <w:rPr>
          <w:b/>
        </w:rPr>
        <w:t>KA-2/</w:t>
      </w:r>
      <w:r w:rsidR="00761D90">
        <w:rPr>
          <w:b/>
        </w:rPr>
        <w:t>012</w:t>
      </w:r>
      <w:r w:rsidR="00997054" w:rsidRPr="00997054">
        <w:rPr>
          <w:b/>
        </w:rPr>
        <w:t>/202</w:t>
      </w:r>
      <w:r w:rsidR="00761D90">
        <w:rPr>
          <w:b/>
        </w:rPr>
        <w:t>3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7CA21818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 xml:space="preserve">1710 </w:t>
            </w:r>
            <w:r w:rsidRPr="00D7798C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9A53DF1" w14:textId="77777777" w:rsidR="006F2970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00DCE101" w14:textId="77777777" w:rsidR="00761D90" w:rsidRPr="00761D90" w:rsidRDefault="00761D90" w:rsidP="00761D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115869464"/>
      <w:r w:rsidRPr="00761D90">
        <w:rPr>
          <w:rFonts w:ascii="Times New Roman" w:hAnsi="Times New Roman"/>
          <w:b/>
          <w:sz w:val="24"/>
          <w:szCs w:val="24"/>
        </w:rPr>
        <w:t>Dostawa zestawu termoanemometrów oraz systemu do wizualizacji pola wektorowego PIV do Laboratorium Aerodynamiki Środowiskowej Politechniki Krakowskiej</w:t>
      </w:r>
    </w:p>
    <w:p w14:paraId="44D1E5FD" w14:textId="77777777" w:rsidR="00B62779" w:rsidRPr="006F2970" w:rsidRDefault="00B62779" w:rsidP="006F29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bookmarkEnd w:id="0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EC76AF2" w14:textId="642D076D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37F1BD12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835)</w:t>
      </w:r>
    </w:p>
    <w:p w14:paraId="685CB0BC" w14:textId="2E82D6B0" w:rsidR="004463B6" w:rsidRPr="0029456E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059F3C69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 podpisany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761D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205FD6"/>
    <w:rsid w:val="0025470B"/>
    <w:rsid w:val="00263388"/>
    <w:rsid w:val="00270840"/>
    <w:rsid w:val="0029456E"/>
    <w:rsid w:val="002D36EB"/>
    <w:rsid w:val="002E6E95"/>
    <w:rsid w:val="003365FC"/>
    <w:rsid w:val="00371F53"/>
    <w:rsid w:val="003D021E"/>
    <w:rsid w:val="004463B6"/>
    <w:rsid w:val="004F775D"/>
    <w:rsid w:val="005240C9"/>
    <w:rsid w:val="00597DEE"/>
    <w:rsid w:val="005B488A"/>
    <w:rsid w:val="005C0047"/>
    <w:rsid w:val="005F7BAA"/>
    <w:rsid w:val="00685860"/>
    <w:rsid w:val="006E459C"/>
    <w:rsid w:val="006F2970"/>
    <w:rsid w:val="00761D90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B62779"/>
    <w:rsid w:val="00BD01F6"/>
    <w:rsid w:val="00C275DF"/>
    <w:rsid w:val="00CA7C03"/>
    <w:rsid w:val="00CD65AF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185</TotalTime>
  <Pages>2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12</cp:revision>
  <cp:lastPrinted>2022-11-21T09:38:00Z</cp:lastPrinted>
  <dcterms:created xsi:type="dcterms:W3CDTF">2022-10-05T10:03:00Z</dcterms:created>
  <dcterms:modified xsi:type="dcterms:W3CDTF">2023-02-01T14:53:00Z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