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D0469F" w:rsidRDefault="00916693" w:rsidP="00B57299">
      <w:pPr>
        <w:spacing w:after="240"/>
        <w:jc w:val="right"/>
        <w:rPr>
          <w:sz w:val="24"/>
          <w:szCs w:val="24"/>
        </w:rPr>
      </w:pPr>
      <w:r w:rsidRPr="00D0469F">
        <w:rPr>
          <w:sz w:val="24"/>
          <w:szCs w:val="24"/>
        </w:rPr>
        <w:t>Poznań</w:t>
      </w:r>
      <w:r w:rsidR="006A5DF1" w:rsidRPr="00D0469F">
        <w:rPr>
          <w:sz w:val="24"/>
          <w:szCs w:val="24"/>
        </w:rPr>
        <w:t xml:space="preserve"> dnia: </w:t>
      </w:r>
      <w:r w:rsidRPr="00D0469F">
        <w:rPr>
          <w:sz w:val="24"/>
          <w:szCs w:val="24"/>
        </w:rPr>
        <w:t>2023-0</w:t>
      </w:r>
      <w:r w:rsidR="007F7552">
        <w:rPr>
          <w:sz w:val="24"/>
          <w:szCs w:val="24"/>
        </w:rPr>
        <w:t>2</w:t>
      </w:r>
      <w:r w:rsidRPr="00D0469F">
        <w:rPr>
          <w:sz w:val="24"/>
          <w:szCs w:val="24"/>
        </w:rPr>
        <w:t>-0</w:t>
      </w:r>
      <w:r w:rsidR="00806337">
        <w:rPr>
          <w:sz w:val="24"/>
          <w:szCs w:val="24"/>
        </w:rPr>
        <w:t>9</w:t>
      </w:r>
    </w:p>
    <w:p w:rsidR="00916693" w:rsidRPr="00D0469F" w:rsidRDefault="00916693" w:rsidP="00B57299">
      <w:pPr>
        <w:rPr>
          <w:b/>
          <w:bCs/>
          <w:sz w:val="24"/>
          <w:szCs w:val="24"/>
        </w:rPr>
      </w:pPr>
      <w:r w:rsidRPr="00D0469F">
        <w:rPr>
          <w:b/>
          <w:bCs/>
          <w:sz w:val="24"/>
          <w:szCs w:val="24"/>
        </w:rPr>
        <w:t>Szpital Wojewódzki w Poznaniu</w:t>
      </w:r>
    </w:p>
    <w:p w:rsidR="006A5DF1" w:rsidRPr="00D0469F" w:rsidRDefault="00916693" w:rsidP="00B57299">
      <w:pPr>
        <w:rPr>
          <w:b/>
          <w:bCs/>
          <w:sz w:val="24"/>
          <w:szCs w:val="24"/>
        </w:rPr>
      </w:pPr>
      <w:r w:rsidRPr="00D0469F">
        <w:rPr>
          <w:b/>
          <w:bCs/>
          <w:sz w:val="24"/>
          <w:szCs w:val="24"/>
        </w:rPr>
        <w:t>Dział Zamówień Publicznych</w:t>
      </w:r>
    </w:p>
    <w:p w:rsidR="006A5DF1" w:rsidRPr="00D0469F" w:rsidRDefault="00916693" w:rsidP="00B57299">
      <w:pPr>
        <w:rPr>
          <w:sz w:val="24"/>
          <w:szCs w:val="24"/>
        </w:rPr>
      </w:pPr>
      <w:r w:rsidRPr="00D0469F">
        <w:rPr>
          <w:sz w:val="24"/>
          <w:szCs w:val="24"/>
        </w:rPr>
        <w:t>Juraszów</w:t>
      </w:r>
      <w:r w:rsidR="006A5DF1" w:rsidRPr="00D0469F">
        <w:rPr>
          <w:sz w:val="24"/>
          <w:szCs w:val="24"/>
        </w:rPr>
        <w:t xml:space="preserve"> </w:t>
      </w:r>
      <w:r w:rsidRPr="00D0469F">
        <w:rPr>
          <w:sz w:val="24"/>
          <w:szCs w:val="24"/>
        </w:rPr>
        <w:t>7/19</w:t>
      </w:r>
    </w:p>
    <w:p w:rsidR="006A5DF1" w:rsidRPr="00D0469F" w:rsidRDefault="00916693" w:rsidP="00B57299">
      <w:pPr>
        <w:rPr>
          <w:sz w:val="24"/>
          <w:szCs w:val="24"/>
        </w:rPr>
      </w:pPr>
      <w:r w:rsidRPr="00D0469F">
        <w:rPr>
          <w:sz w:val="24"/>
          <w:szCs w:val="24"/>
        </w:rPr>
        <w:t>60-479</w:t>
      </w:r>
      <w:r w:rsidR="006A5DF1" w:rsidRPr="00D0469F">
        <w:rPr>
          <w:sz w:val="24"/>
          <w:szCs w:val="24"/>
        </w:rPr>
        <w:t xml:space="preserve"> </w:t>
      </w:r>
      <w:r w:rsidRPr="00D0469F">
        <w:rPr>
          <w:sz w:val="24"/>
          <w:szCs w:val="24"/>
        </w:rPr>
        <w:t>Poznań</w:t>
      </w:r>
    </w:p>
    <w:p w:rsidR="006A5DF1" w:rsidRPr="00D0469F" w:rsidRDefault="006A5DF1" w:rsidP="00B57299">
      <w:pPr>
        <w:pStyle w:val="Nagwek"/>
        <w:tabs>
          <w:tab w:val="clear" w:pos="4536"/>
        </w:tabs>
        <w:rPr>
          <w:sz w:val="24"/>
          <w:szCs w:val="24"/>
        </w:rPr>
      </w:pPr>
      <w:r w:rsidRPr="00D0469F">
        <w:rPr>
          <w:sz w:val="24"/>
          <w:szCs w:val="24"/>
        </w:rPr>
        <w:tab/>
        <w:t xml:space="preserve"> </w:t>
      </w:r>
    </w:p>
    <w:p w:rsidR="006A5DF1" w:rsidRPr="00D0469F" w:rsidRDefault="006A5DF1" w:rsidP="00B5729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0469F">
        <w:rPr>
          <w:b/>
          <w:sz w:val="24"/>
          <w:szCs w:val="24"/>
        </w:rPr>
        <w:t>WYKONAWCY</w:t>
      </w:r>
    </w:p>
    <w:p w:rsidR="006A5DF1" w:rsidRPr="00D0469F" w:rsidRDefault="006A5DF1" w:rsidP="00B5729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0469F">
        <w:rPr>
          <w:sz w:val="24"/>
          <w:szCs w:val="24"/>
        </w:rPr>
        <w:t>ubiegający się o zamówienie publiczne</w:t>
      </w:r>
    </w:p>
    <w:p w:rsidR="006D4AB3" w:rsidRPr="00D0469F" w:rsidRDefault="006D4AB3" w:rsidP="00B5729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D0469F" w:rsidRDefault="00E21B49" w:rsidP="00B57299">
      <w:pPr>
        <w:pStyle w:val="Nagwek1"/>
        <w:spacing w:after="480"/>
        <w:jc w:val="center"/>
        <w:rPr>
          <w:rFonts w:ascii="Times New Roman" w:hAnsi="Times New Roman"/>
          <w:sz w:val="24"/>
          <w:szCs w:val="24"/>
        </w:rPr>
      </w:pPr>
      <w:r w:rsidRPr="00D0469F">
        <w:rPr>
          <w:rFonts w:ascii="Times New Roman" w:hAnsi="Times New Roman"/>
          <w:sz w:val="24"/>
          <w:szCs w:val="24"/>
        </w:rPr>
        <w:t>WYJAŚNIENI</w:t>
      </w:r>
      <w:r w:rsidR="00520165" w:rsidRPr="00D0469F">
        <w:rPr>
          <w:rFonts w:ascii="Times New Roman" w:hAnsi="Times New Roman"/>
          <w:sz w:val="24"/>
          <w:szCs w:val="24"/>
        </w:rPr>
        <w:t>A</w:t>
      </w:r>
      <w:r w:rsidR="00632C3C" w:rsidRPr="00D0469F">
        <w:rPr>
          <w:rFonts w:ascii="Times New Roman" w:hAnsi="Times New Roman"/>
          <w:sz w:val="24"/>
          <w:szCs w:val="24"/>
        </w:rPr>
        <w:t xml:space="preserve"> TREŚCI</w:t>
      </w:r>
      <w:r w:rsidR="0029606A" w:rsidRPr="00D0469F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D0469F" w:rsidRDefault="00632C3C" w:rsidP="00B57299">
      <w:pPr>
        <w:spacing w:after="360"/>
        <w:jc w:val="both"/>
        <w:rPr>
          <w:sz w:val="24"/>
          <w:szCs w:val="24"/>
        </w:rPr>
      </w:pPr>
      <w:r w:rsidRPr="00D0469F">
        <w:rPr>
          <w:sz w:val="24"/>
          <w:szCs w:val="24"/>
        </w:rPr>
        <w:t xml:space="preserve">Dotyczy: </w:t>
      </w:r>
      <w:r w:rsidR="006A5DF1" w:rsidRPr="00D0469F">
        <w:rPr>
          <w:sz w:val="24"/>
          <w:szCs w:val="24"/>
        </w:rPr>
        <w:t>p</w:t>
      </w:r>
      <w:r w:rsidRPr="00D0469F">
        <w:rPr>
          <w:sz w:val="24"/>
          <w:szCs w:val="24"/>
        </w:rPr>
        <w:t>ostępowani</w:t>
      </w:r>
      <w:r w:rsidR="006A5DF1" w:rsidRPr="00D0469F">
        <w:rPr>
          <w:sz w:val="24"/>
          <w:szCs w:val="24"/>
        </w:rPr>
        <w:t>a</w:t>
      </w:r>
      <w:r w:rsidRPr="00D0469F">
        <w:rPr>
          <w:sz w:val="24"/>
          <w:szCs w:val="24"/>
        </w:rPr>
        <w:t xml:space="preserve"> o udzielenie zamówienia publicznego, prowadzone</w:t>
      </w:r>
      <w:r w:rsidR="006A5DF1" w:rsidRPr="00D0469F">
        <w:rPr>
          <w:sz w:val="24"/>
          <w:szCs w:val="24"/>
        </w:rPr>
        <w:t>go</w:t>
      </w:r>
      <w:r w:rsidRPr="00D0469F">
        <w:rPr>
          <w:sz w:val="24"/>
          <w:szCs w:val="24"/>
        </w:rPr>
        <w:t xml:space="preserve"> w trybie </w:t>
      </w:r>
      <w:r w:rsidR="00916693" w:rsidRPr="00D0469F">
        <w:rPr>
          <w:sz w:val="24"/>
          <w:szCs w:val="24"/>
        </w:rPr>
        <w:t>przetarg nieograniczony</w:t>
      </w:r>
      <w:r w:rsidRPr="00D0469F">
        <w:rPr>
          <w:b/>
          <w:sz w:val="24"/>
          <w:szCs w:val="24"/>
        </w:rPr>
        <w:t xml:space="preserve"> </w:t>
      </w:r>
      <w:r w:rsidRPr="00D0469F">
        <w:rPr>
          <w:bCs/>
          <w:sz w:val="24"/>
          <w:szCs w:val="24"/>
        </w:rPr>
        <w:t>na</w:t>
      </w:r>
      <w:r w:rsidRPr="00D0469F">
        <w:rPr>
          <w:b/>
          <w:sz w:val="24"/>
          <w:szCs w:val="24"/>
        </w:rPr>
        <w:t xml:space="preserve"> </w:t>
      </w:r>
      <w:r w:rsidR="00E72428" w:rsidRPr="00D0469F">
        <w:rPr>
          <w:bCs/>
          <w:sz w:val="24"/>
          <w:szCs w:val="24"/>
        </w:rPr>
        <w:t>”</w:t>
      </w:r>
      <w:r w:rsidR="00916693" w:rsidRPr="00D0469F">
        <w:rPr>
          <w:b/>
          <w:bCs/>
          <w:sz w:val="24"/>
          <w:szCs w:val="24"/>
        </w:rPr>
        <w:t>Dostawa produktów leczniczych dla Szpitala Wojewódzkiego w Poznaniu - powtórzenie</w:t>
      </w:r>
      <w:r w:rsidR="00E72428" w:rsidRPr="00D0469F">
        <w:rPr>
          <w:bCs/>
          <w:sz w:val="24"/>
          <w:szCs w:val="24"/>
        </w:rPr>
        <w:t>”</w:t>
      </w:r>
      <w:r w:rsidRPr="00D0469F">
        <w:rPr>
          <w:b/>
          <w:sz w:val="24"/>
          <w:szCs w:val="24"/>
        </w:rPr>
        <w:t xml:space="preserve"> </w:t>
      </w:r>
      <w:r w:rsidRPr="00D0469F">
        <w:rPr>
          <w:bCs/>
          <w:sz w:val="24"/>
          <w:szCs w:val="24"/>
        </w:rPr>
        <w:t>– znak sprawy</w:t>
      </w:r>
      <w:r w:rsidRPr="00D0469F">
        <w:rPr>
          <w:b/>
          <w:sz w:val="24"/>
          <w:szCs w:val="24"/>
        </w:rPr>
        <w:t xml:space="preserve"> </w:t>
      </w:r>
      <w:r w:rsidR="00916693" w:rsidRPr="00D0469F">
        <w:rPr>
          <w:b/>
          <w:sz w:val="24"/>
          <w:szCs w:val="24"/>
        </w:rPr>
        <w:t>SZW/DZP/98/2022</w:t>
      </w:r>
      <w:r w:rsidRPr="00D0469F">
        <w:rPr>
          <w:b/>
          <w:sz w:val="24"/>
          <w:szCs w:val="24"/>
        </w:rPr>
        <w:t>.</w:t>
      </w:r>
    </w:p>
    <w:p w:rsidR="00916693" w:rsidRPr="00D0469F" w:rsidRDefault="00520165" w:rsidP="00B57299">
      <w:pPr>
        <w:spacing w:after="240"/>
        <w:jc w:val="both"/>
        <w:rPr>
          <w:b/>
          <w:sz w:val="24"/>
          <w:szCs w:val="24"/>
        </w:rPr>
      </w:pPr>
      <w:r w:rsidRPr="00D0469F">
        <w:rPr>
          <w:sz w:val="24"/>
          <w:szCs w:val="24"/>
        </w:rPr>
        <w:t xml:space="preserve">Zamawiający, </w:t>
      </w:r>
      <w:r w:rsidR="00916693" w:rsidRPr="00D0469F">
        <w:rPr>
          <w:b/>
          <w:sz w:val="24"/>
          <w:szCs w:val="24"/>
        </w:rPr>
        <w:t>Szpital Wojewódzki w Poznaniu</w:t>
      </w:r>
    </w:p>
    <w:p w:rsidR="0012774F" w:rsidRPr="00D0469F" w:rsidRDefault="00916693" w:rsidP="00B57299">
      <w:pPr>
        <w:spacing w:after="240"/>
        <w:jc w:val="both"/>
        <w:rPr>
          <w:sz w:val="24"/>
          <w:szCs w:val="24"/>
        </w:rPr>
      </w:pPr>
      <w:r w:rsidRPr="00D0469F">
        <w:rPr>
          <w:b/>
          <w:sz w:val="24"/>
          <w:szCs w:val="24"/>
        </w:rPr>
        <w:t>Dział Zamówień Publicznych</w:t>
      </w:r>
      <w:r w:rsidR="00520165" w:rsidRPr="00D0469F">
        <w:rPr>
          <w:sz w:val="24"/>
          <w:szCs w:val="24"/>
        </w:rPr>
        <w:t xml:space="preserve">, działając na podstawie art. </w:t>
      </w:r>
      <w:r w:rsidR="0029606A" w:rsidRPr="00D0469F">
        <w:rPr>
          <w:sz w:val="24"/>
          <w:szCs w:val="24"/>
        </w:rPr>
        <w:t>1</w:t>
      </w:r>
      <w:r w:rsidR="00520165" w:rsidRPr="00D0469F">
        <w:rPr>
          <w:sz w:val="24"/>
          <w:szCs w:val="24"/>
        </w:rPr>
        <w:t>3</w:t>
      </w:r>
      <w:r w:rsidR="0029606A" w:rsidRPr="00D0469F">
        <w:rPr>
          <w:sz w:val="24"/>
          <w:szCs w:val="24"/>
        </w:rPr>
        <w:t>5</w:t>
      </w:r>
      <w:r w:rsidR="00520165" w:rsidRPr="00D0469F">
        <w:rPr>
          <w:sz w:val="24"/>
          <w:szCs w:val="24"/>
        </w:rPr>
        <w:t xml:space="preserve"> ust</w:t>
      </w:r>
      <w:r w:rsidR="00D9049C" w:rsidRPr="00D0469F">
        <w:rPr>
          <w:sz w:val="24"/>
          <w:szCs w:val="24"/>
        </w:rPr>
        <w:t xml:space="preserve">. </w:t>
      </w:r>
      <w:r w:rsidR="0029606A" w:rsidRPr="00D0469F">
        <w:rPr>
          <w:sz w:val="24"/>
          <w:szCs w:val="24"/>
        </w:rPr>
        <w:t>6</w:t>
      </w:r>
      <w:r w:rsidR="00520165" w:rsidRPr="00D0469F">
        <w:rPr>
          <w:sz w:val="24"/>
          <w:szCs w:val="24"/>
        </w:rPr>
        <w:t xml:space="preserve"> ustawy z dnia </w:t>
      </w:r>
      <w:r w:rsidR="0029606A" w:rsidRPr="00D0469F">
        <w:rPr>
          <w:sz w:val="24"/>
          <w:szCs w:val="24"/>
        </w:rPr>
        <w:t>11</w:t>
      </w:r>
      <w:r w:rsidR="00520165" w:rsidRPr="00D0469F">
        <w:rPr>
          <w:sz w:val="24"/>
          <w:szCs w:val="24"/>
        </w:rPr>
        <w:t xml:space="preserve"> </w:t>
      </w:r>
      <w:r w:rsidR="0029606A" w:rsidRPr="00D0469F">
        <w:rPr>
          <w:sz w:val="24"/>
          <w:szCs w:val="24"/>
        </w:rPr>
        <w:t xml:space="preserve">września </w:t>
      </w:r>
      <w:r w:rsidR="00520165" w:rsidRPr="00D0469F">
        <w:rPr>
          <w:sz w:val="24"/>
          <w:szCs w:val="24"/>
        </w:rPr>
        <w:t>20</w:t>
      </w:r>
      <w:r w:rsidR="0029606A" w:rsidRPr="00D0469F">
        <w:rPr>
          <w:sz w:val="24"/>
          <w:szCs w:val="24"/>
        </w:rPr>
        <w:t>19</w:t>
      </w:r>
      <w:r w:rsidR="00520165" w:rsidRPr="00D0469F">
        <w:rPr>
          <w:sz w:val="24"/>
          <w:szCs w:val="24"/>
        </w:rPr>
        <w:t xml:space="preserve"> r</w:t>
      </w:r>
      <w:r w:rsidR="0029606A" w:rsidRPr="00D0469F">
        <w:rPr>
          <w:sz w:val="24"/>
          <w:szCs w:val="24"/>
        </w:rPr>
        <w:t>.</w:t>
      </w:r>
      <w:r w:rsidR="00520165" w:rsidRPr="00D0469F">
        <w:rPr>
          <w:sz w:val="24"/>
          <w:szCs w:val="24"/>
        </w:rPr>
        <w:t xml:space="preserve"> Prawo </w:t>
      </w:r>
      <w:r w:rsidR="0029606A" w:rsidRPr="00D0469F">
        <w:rPr>
          <w:sz w:val="24"/>
          <w:szCs w:val="24"/>
        </w:rPr>
        <w:t>z</w:t>
      </w:r>
      <w:r w:rsidR="00520165" w:rsidRPr="00D0469F">
        <w:rPr>
          <w:sz w:val="24"/>
          <w:szCs w:val="24"/>
        </w:rPr>
        <w:t xml:space="preserve">amówień </w:t>
      </w:r>
      <w:r w:rsidR="0029606A" w:rsidRPr="00D0469F">
        <w:rPr>
          <w:sz w:val="24"/>
          <w:szCs w:val="24"/>
        </w:rPr>
        <w:t>p</w:t>
      </w:r>
      <w:r w:rsidR="00520165" w:rsidRPr="00D0469F">
        <w:rPr>
          <w:sz w:val="24"/>
          <w:szCs w:val="24"/>
        </w:rPr>
        <w:t xml:space="preserve">ublicznych </w:t>
      </w:r>
      <w:r w:rsidRPr="00D0469F">
        <w:rPr>
          <w:sz w:val="24"/>
          <w:szCs w:val="24"/>
        </w:rPr>
        <w:t>(</w:t>
      </w:r>
      <w:proofErr w:type="spellStart"/>
      <w:r w:rsidRPr="00D0469F">
        <w:rPr>
          <w:sz w:val="24"/>
          <w:szCs w:val="24"/>
        </w:rPr>
        <w:t>t.j</w:t>
      </w:r>
      <w:proofErr w:type="spellEnd"/>
      <w:r w:rsidRPr="00D0469F">
        <w:rPr>
          <w:sz w:val="24"/>
          <w:szCs w:val="24"/>
        </w:rPr>
        <w:t>. Dz. U. z 2022r. poz. 1710)</w:t>
      </w:r>
      <w:r w:rsidR="00BE7BFD" w:rsidRPr="00D0469F">
        <w:rPr>
          <w:sz w:val="24"/>
          <w:szCs w:val="24"/>
        </w:rPr>
        <w:t xml:space="preserve">, </w:t>
      </w:r>
      <w:r w:rsidR="00D9049C" w:rsidRPr="00D0469F">
        <w:rPr>
          <w:sz w:val="24"/>
          <w:szCs w:val="24"/>
        </w:rPr>
        <w:t>udostępnia</w:t>
      </w:r>
      <w:r w:rsidR="00BE7BFD" w:rsidRPr="00D0469F">
        <w:rPr>
          <w:sz w:val="24"/>
          <w:szCs w:val="24"/>
        </w:rPr>
        <w:t xml:space="preserve"> poniżej treść zapytań do S</w:t>
      </w:r>
      <w:r w:rsidR="0012774F" w:rsidRPr="00D0469F">
        <w:rPr>
          <w:sz w:val="24"/>
          <w:szCs w:val="24"/>
        </w:rPr>
        <w:t>pecyfikacji Warunków Zamówienia (</w:t>
      </w:r>
      <w:r w:rsidR="0012774F" w:rsidRPr="00D0469F">
        <w:rPr>
          <w:sz w:val="24"/>
          <w:szCs w:val="24"/>
          <w:lang w:eastAsia="ar-SA"/>
        </w:rPr>
        <w:t>zwanej dalej</w:t>
      </w:r>
      <w:r w:rsidR="0012774F" w:rsidRPr="00D0469F">
        <w:rPr>
          <w:b/>
          <w:sz w:val="24"/>
          <w:szCs w:val="24"/>
          <w:lang w:eastAsia="ar-SA"/>
        </w:rPr>
        <w:t xml:space="preserve"> </w:t>
      </w:r>
      <w:r w:rsidR="0012774F" w:rsidRPr="00D0469F">
        <w:rPr>
          <w:bCs/>
          <w:sz w:val="24"/>
          <w:szCs w:val="24"/>
          <w:lang w:eastAsia="ar-SA"/>
        </w:rPr>
        <w:t>”SWZ”)</w:t>
      </w:r>
      <w:r w:rsidR="00D9049C" w:rsidRPr="00D0469F">
        <w:rPr>
          <w:bCs/>
          <w:sz w:val="24"/>
          <w:szCs w:val="24"/>
          <w:lang w:eastAsia="ar-SA"/>
        </w:rPr>
        <w:t xml:space="preserve"> </w:t>
      </w:r>
      <w:r w:rsidR="00D9049C" w:rsidRPr="00D0469F">
        <w:rPr>
          <w:sz w:val="24"/>
          <w:szCs w:val="24"/>
        </w:rPr>
        <w:t>wraz z wyjaśnieniami</w:t>
      </w:r>
      <w:r w:rsidR="0012774F" w:rsidRPr="00D0469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469F" w:rsidRPr="00D0469F" w:rsidTr="00B57299">
        <w:trPr>
          <w:trHeight w:val="1843"/>
        </w:trPr>
        <w:tc>
          <w:tcPr>
            <w:tcW w:w="9356" w:type="dxa"/>
            <w:shd w:val="clear" w:color="auto" w:fill="auto"/>
          </w:tcPr>
          <w:p w:rsidR="00916693" w:rsidRPr="00D0469F" w:rsidRDefault="00916693" w:rsidP="00B5729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1</w:t>
            </w:r>
          </w:p>
          <w:p w:rsidR="00305587" w:rsidRPr="00D0469F" w:rsidRDefault="00305587" w:rsidP="00B57299">
            <w:pPr>
              <w:pStyle w:val="Default"/>
              <w:rPr>
                <w:color w:val="auto"/>
              </w:rPr>
            </w:pPr>
            <w:r w:rsidRPr="00D0469F">
              <w:rPr>
                <w:color w:val="auto"/>
              </w:rPr>
              <w:t xml:space="preserve">Zwracamy się z prośbą o określenie w jaki sposób postąpić w przypadku zaprzestania lub braku produkcji danego preparatu. Czy Zamawiający wyrazi zgodę na podanie ostatniej ceny i informacji pod pakietem? 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Zamawiający wymaga wyłącznie podania informacji o fakcie zaprzestania/braku produkcji danego preparatu</w:t>
            </w:r>
          </w:p>
          <w:p w:rsidR="00305587" w:rsidRPr="00D0469F" w:rsidRDefault="00305587" w:rsidP="00B57299">
            <w:pPr>
              <w:pStyle w:val="Default"/>
              <w:rPr>
                <w:b/>
                <w:bCs/>
                <w:color w:val="auto"/>
              </w:rPr>
            </w:pPr>
          </w:p>
          <w:p w:rsidR="00305587" w:rsidRPr="00D0469F" w:rsidRDefault="00305587" w:rsidP="00B57299">
            <w:pPr>
              <w:pStyle w:val="Default"/>
              <w:rPr>
                <w:color w:val="auto"/>
              </w:rPr>
            </w:pPr>
            <w:r w:rsidRPr="00D0469F">
              <w:rPr>
                <w:b/>
                <w:bCs/>
                <w:color w:val="auto"/>
              </w:rPr>
              <w:t>Pytanie nr 2</w:t>
            </w:r>
          </w:p>
          <w:p w:rsidR="00305587" w:rsidRPr="00D0469F" w:rsidRDefault="00305587" w:rsidP="00B57299">
            <w:pPr>
              <w:pStyle w:val="Default"/>
              <w:rPr>
                <w:color w:val="auto"/>
              </w:rPr>
            </w:pPr>
            <w:r w:rsidRPr="00D0469F">
              <w:rPr>
                <w:color w:val="auto"/>
              </w:rPr>
              <w:t>Czy zamawiający wyraża zgodę na zmianę wielkości opakowań ? Proszę podać sposób przeliczenia – do 2 miejsc po przecinku czy do pełnego opakowania w górę ?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Zamawiający wyraża zgodę na zmianę wielkości opakowań. Należy zaokrąglić przeliczoną ilość do pełnego opakowania w górę.</w:t>
            </w:r>
          </w:p>
          <w:p w:rsidR="00305587" w:rsidRPr="00D0469F" w:rsidRDefault="00305587" w:rsidP="00B57299">
            <w:pPr>
              <w:pStyle w:val="Default"/>
              <w:rPr>
                <w:b/>
                <w:bCs/>
                <w:color w:val="auto"/>
              </w:rPr>
            </w:pPr>
          </w:p>
          <w:p w:rsidR="00305587" w:rsidRPr="00D0469F" w:rsidRDefault="00305587" w:rsidP="00B57299">
            <w:pPr>
              <w:pStyle w:val="Default"/>
              <w:rPr>
                <w:color w:val="auto"/>
              </w:rPr>
            </w:pPr>
            <w:r w:rsidRPr="00D0469F">
              <w:rPr>
                <w:b/>
                <w:bCs/>
                <w:color w:val="auto"/>
              </w:rPr>
              <w:t>Pytanie nr 3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Czy Zamawiający wyrazi zgodę na zmianę postaci proponowanych preparatów – tabletki na tabletki powlekane lub kapsułki lub drażetki i odwrotnie?</w:t>
            </w:r>
            <w:r w:rsidRPr="00D0469F">
              <w:rPr>
                <w:sz w:val="24"/>
                <w:szCs w:val="24"/>
              </w:rPr>
              <w:br/>
            </w: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Tak, Zamawiający wyraża zgodę</w:t>
            </w:r>
          </w:p>
          <w:p w:rsidR="00305587" w:rsidRPr="00D0469F" w:rsidRDefault="00305587" w:rsidP="00B5729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305587" w:rsidRPr="00D0469F" w:rsidRDefault="00305587" w:rsidP="00B5729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</w:t>
            </w:r>
          </w:p>
          <w:p w:rsidR="00305587" w:rsidRPr="00D0469F" w:rsidRDefault="00305587" w:rsidP="00B5729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Czy Zamawiający wyrazi zgodę na zmianę postaci proponowanych preparatów – fiolki na ampułki lub ampułko-strzykawki i odwrotnie?</w:t>
            </w:r>
          </w:p>
          <w:p w:rsidR="00305587" w:rsidRPr="007F7552" w:rsidRDefault="00305587" w:rsidP="00B57299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Zamawiający dopuszcza zmianę postaci fiolek na ampułki i odwrotnie</w:t>
            </w:r>
          </w:p>
          <w:p w:rsidR="007F7552" w:rsidRDefault="007F7552" w:rsidP="00B57299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  <w:p w:rsidR="00305587" w:rsidRPr="00D0469F" w:rsidRDefault="00305587" w:rsidP="00B5729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5</w:t>
            </w:r>
          </w:p>
          <w:p w:rsidR="00305587" w:rsidRPr="00D0469F" w:rsidRDefault="00305587" w:rsidP="00B57299">
            <w:pPr>
              <w:jc w:val="both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lastRenderedPageBreak/>
              <w:t>Czy Zamawiający wyrazi zgodę na zmianę wielkości opakowań płynów, syropów, maści, kremów itp. celem zaproponowania oferty korzystniejszej cenowo (przeliczenie ilości opakowań miałoby miejsce w oparciu o mg, ml itp.)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Tak, Zamawiający wyraża zgodę</w:t>
            </w:r>
          </w:p>
          <w:p w:rsidR="00305587" w:rsidRPr="00D0469F" w:rsidRDefault="00305587" w:rsidP="00B57299">
            <w:pPr>
              <w:pStyle w:val="Tekstpodstawowy"/>
              <w:jc w:val="both"/>
              <w:rPr>
                <w:b/>
                <w:bCs/>
                <w:sz w:val="24"/>
                <w:szCs w:val="24"/>
              </w:rPr>
            </w:pPr>
          </w:p>
          <w:p w:rsidR="00305587" w:rsidRPr="00D0469F" w:rsidRDefault="00305587" w:rsidP="00B57299">
            <w:pPr>
              <w:pStyle w:val="Tekstpodstawowy"/>
              <w:jc w:val="both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6</w:t>
            </w:r>
          </w:p>
          <w:p w:rsidR="00305587" w:rsidRPr="00D0469F" w:rsidRDefault="00305587" w:rsidP="00B57299">
            <w:pPr>
              <w:pStyle w:val="Tekstpodstawowy"/>
              <w:jc w:val="both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Zamawiający wyraża zgodę na zmianę wielkości opakowań. Należy zaokrąglić przeliczoną ilość do pełnego opakowania w górę.</w:t>
            </w:r>
          </w:p>
          <w:p w:rsidR="00305587" w:rsidRPr="00D0469F" w:rsidRDefault="00305587" w:rsidP="00B57299">
            <w:pPr>
              <w:pStyle w:val="Tekstpodstawowy"/>
              <w:jc w:val="both"/>
              <w:rPr>
                <w:sz w:val="24"/>
                <w:szCs w:val="24"/>
              </w:rPr>
            </w:pPr>
          </w:p>
          <w:p w:rsidR="00305587" w:rsidRPr="00D0469F" w:rsidRDefault="00305587" w:rsidP="00B57299">
            <w:pPr>
              <w:pStyle w:val="Tekstpodstawowy"/>
              <w:jc w:val="both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7</w:t>
            </w:r>
          </w:p>
          <w:p w:rsidR="00305587" w:rsidRPr="00D0469F" w:rsidRDefault="00305587" w:rsidP="00B57299">
            <w:pPr>
              <w:pStyle w:val="Tekstpodstawowy"/>
              <w:jc w:val="both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Czy Zamawiający dopuści wycenę produktów dostępnych na jednorazowe zezwolenie MZ ? W sytuacji jeśli aktualnie tylko takie produkty są dostępne na rynku.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 xml:space="preserve">Tak, Zamawiający </w:t>
            </w:r>
            <w:r w:rsidR="00C95070">
              <w:rPr>
                <w:sz w:val="24"/>
                <w:szCs w:val="24"/>
              </w:rPr>
              <w:t>dopuszcza</w:t>
            </w:r>
            <w:r w:rsidR="007F7552" w:rsidRPr="007F7552">
              <w:rPr>
                <w:sz w:val="24"/>
                <w:szCs w:val="24"/>
              </w:rPr>
              <w:t>, pod warunkiem, że taka informacja zostanie wpisana jednoznacznie w ofercie wraz z numerem czasowego dopuszczenia</w:t>
            </w:r>
          </w:p>
          <w:p w:rsidR="00305587" w:rsidRPr="00D0469F" w:rsidRDefault="00305587" w:rsidP="00B57299">
            <w:pPr>
              <w:tabs>
                <w:tab w:val="left" w:pos="6525"/>
              </w:tabs>
              <w:jc w:val="right"/>
              <w:rPr>
                <w:sz w:val="24"/>
                <w:szCs w:val="24"/>
              </w:rPr>
            </w:pPr>
          </w:p>
          <w:p w:rsidR="00305587" w:rsidRPr="00D0469F" w:rsidRDefault="00305587" w:rsidP="00B5729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8</w:t>
            </w:r>
            <w:r w:rsidRPr="00D0469F">
              <w:rPr>
                <w:b/>
                <w:bCs/>
                <w:sz w:val="24"/>
                <w:szCs w:val="24"/>
              </w:rPr>
              <w:br/>
            </w:r>
            <w:r w:rsidRPr="00D0469F">
              <w:rPr>
                <w:sz w:val="24"/>
                <w:szCs w:val="24"/>
              </w:rPr>
              <w:t>Prosimy o potwierdzenie, że Zamawiający - w przypadku niezłożenia przez Wykonawcę przedmiotowych środków dowodowych lub gdy złożone przedmiotowe środki dowodowe okażą się niekompletne - wezwie do ich złożenia lub uzupełnienia w wyznaczonym terminie. Zamawiający nie określił jednoznacznie w SWZ i ogłoszeniu czy przewiduje możliwość uzupełnienia przedmiotowych środków dowodowych”.</w:t>
            </w:r>
          </w:p>
          <w:p w:rsidR="00305587" w:rsidRPr="00D0469F" w:rsidRDefault="00305587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B53B39" w:rsidRPr="00B53B39">
              <w:rPr>
                <w:sz w:val="24"/>
                <w:szCs w:val="24"/>
              </w:rPr>
              <w:t>Tak, Zamawiający przewiduje możliwość uzupełnienia przedmiotowych środków dowodowych</w:t>
            </w:r>
            <w:r w:rsidR="00B53B39">
              <w:rPr>
                <w:sz w:val="24"/>
                <w:szCs w:val="24"/>
              </w:rPr>
              <w:t>.</w:t>
            </w:r>
          </w:p>
          <w:p w:rsidR="00B57299" w:rsidRPr="00D0469F" w:rsidRDefault="00B57299" w:rsidP="00B5729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305587" w:rsidRPr="00D0469F" w:rsidRDefault="00305587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 xml:space="preserve">Pytanie nr 9 </w:t>
            </w:r>
            <w:r w:rsidR="00DE2330">
              <w:rPr>
                <w:sz w:val="24"/>
                <w:szCs w:val="24"/>
                <w:shd w:val="clear" w:color="auto" w:fill="FFFFFF"/>
              </w:rPr>
              <w:t>– dot.</w:t>
            </w:r>
            <w:r w:rsidRPr="00D0469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>P</w:t>
            </w:r>
            <w:r w:rsidRPr="00D0469F">
              <w:rPr>
                <w:sz w:val="24"/>
                <w:szCs w:val="24"/>
                <w:shd w:val="clear" w:color="auto" w:fill="FFFFFF"/>
              </w:rPr>
              <w:t>akietu 28, poz. 3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Czy Zamawiający dopuści jako równoważne dla pozycji 3 w pakiecie 28: Mleko początkowe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HiPP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HA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Combiotik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90 ml oraz mleko początkowe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HiPP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1 BIO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Combiotik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90 ml?</w:t>
            </w:r>
          </w:p>
          <w:p w:rsidR="00305587" w:rsidRPr="007F7552" w:rsidRDefault="00305587" w:rsidP="00B57299">
            <w:pPr>
              <w:ind w:left="28" w:right="-74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  <w:shd w:val="clear" w:color="auto" w:fill="FFFFFF"/>
              </w:rPr>
              <w:t xml:space="preserve">Zamawiający wymaga wskazania jednego oferowanego rodzaju mleka   </w:t>
            </w:r>
          </w:p>
          <w:p w:rsidR="00305587" w:rsidRPr="00D0469F" w:rsidRDefault="00305587" w:rsidP="00B5729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305587" w:rsidRPr="00D0469F" w:rsidRDefault="00305587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 xml:space="preserve">Pytanie nr 10 </w:t>
            </w:r>
            <w:r w:rsidR="00B57299" w:rsidRPr="00D0469F">
              <w:rPr>
                <w:b/>
                <w:bCs/>
                <w:sz w:val="24"/>
                <w:szCs w:val="24"/>
              </w:rPr>
              <w:t xml:space="preserve">- </w:t>
            </w:r>
            <w:r w:rsidRPr="00D0469F">
              <w:rPr>
                <w:sz w:val="24"/>
                <w:szCs w:val="24"/>
                <w:shd w:val="clear" w:color="auto" w:fill="FFFFFF"/>
              </w:rPr>
              <w:t>dot</w:t>
            </w:r>
            <w:r w:rsidR="00B57299" w:rsidRPr="00D0469F">
              <w:rPr>
                <w:sz w:val="24"/>
                <w:szCs w:val="24"/>
                <w:shd w:val="clear" w:color="auto" w:fill="FFFFFF"/>
              </w:rPr>
              <w:t>.</w:t>
            </w:r>
            <w:r w:rsidRPr="00D0469F">
              <w:rPr>
                <w:sz w:val="24"/>
                <w:szCs w:val="24"/>
                <w:shd w:val="clear" w:color="auto" w:fill="FFFFFF"/>
              </w:rPr>
              <w:t xml:space="preserve"> równoważności dla poz. 3 pakiet 28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Czy Zamawiający dopuści jako równoważne dla pozycji 3 w pakiecie 28: Mleko początkowe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HiPP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HA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Combiotik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90 ml LUB mleko początkowe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HiPP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1 BIO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Combiotik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90 ml?</w:t>
            </w:r>
          </w:p>
          <w:p w:rsidR="00305587" w:rsidRPr="00D0469F" w:rsidRDefault="00305587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Zamawiający wymaga wskazania jednego oferowanego rodzaju</w:t>
            </w:r>
          </w:p>
          <w:p w:rsidR="00BC789E" w:rsidRDefault="00BC789E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305587" w:rsidRPr="00D0469F" w:rsidRDefault="00305587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 xml:space="preserve">Pytanie nr 11 </w:t>
            </w:r>
            <w:r w:rsidR="00DE2330">
              <w:rPr>
                <w:b/>
                <w:bCs/>
                <w:sz w:val="24"/>
                <w:szCs w:val="24"/>
              </w:rPr>
              <w:t xml:space="preserve">– dot. </w:t>
            </w:r>
            <w:r w:rsidRPr="00D0469F">
              <w:rPr>
                <w:sz w:val="24"/>
                <w:szCs w:val="24"/>
                <w:shd w:val="clear" w:color="auto" w:fill="FFFFFF"/>
              </w:rPr>
              <w:t>Pakiet</w:t>
            </w:r>
            <w:r w:rsidR="00DE2330">
              <w:rPr>
                <w:sz w:val="24"/>
                <w:szCs w:val="24"/>
                <w:shd w:val="clear" w:color="auto" w:fill="FFFFFF"/>
              </w:rPr>
              <w:t>u</w:t>
            </w:r>
            <w:r w:rsidRPr="00D0469F">
              <w:rPr>
                <w:sz w:val="24"/>
                <w:szCs w:val="24"/>
                <w:shd w:val="clear" w:color="auto" w:fill="FFFFFF"/>
              </w:rPr>
              <w:t xml:space="preserve"> 19 poz. 36</w:t>
            </w:r>
          </w:p>
          <w:p w:rsidR="00B57299" w:rsidRPr="00D0469F" w:rsidRDefault="00B57299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Czy Zamawiający wyrazi zgodę na wycenę w Pakiecie 19 poz. 36 -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Solutio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Iodi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0469F">
              <w:rPr>
                <w:sz w:val="24"/>
                <w:szCs w:val="24"/>
                <w:shd w:val="clear" w:color="auto" w:fill="FFFFFF"/>
              </w:rPr>
              <w:t>Spirituosa</w:t>
            </w:r>
            <w:proofErr w:type="spellEnd"/>
            <w:r w:rsidRPr="00D0469F">
              <w:rPr>
                <w:sz w:val="24"/>
                <w:szCs w:val="24"/>
                <w:shd w:val="clear" w:color="auto" w:fill="FFFFFF"/>
              </w:rPr>
              <w:t xml:space="preserve"> 3% płyn w opakowaniu 800? Jeśli tak, ile opakowań wycenić?</w:t>
            </w:r>
          </w:p>
          <w:p w:rsidR="00305587" w:rsidRPr="00D0469F" w:rsidRDefault="00305587" w:rsidP="00B572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AD279A">
              <w:rPr>
                <w:b/>
                <w:bCs/>
                <w:sz w:val="24"/>
                <w:szCs w:val="24"/>
              </w:rPr>
              <w:t xml:space="preserve"> </w:t>
            </w:r>
            <w:r w:rsidR="001565D7">
              <w:rPr>
                <w:sz w:val="24"/>
                <w:szCs w:val="24"/>
              </w:rPr>
              <w:t xml:space="preserve">Tak, </w:t>
            </w:r>
            <w:r w:rsidR="001565D7" w:rsidRPr="007F7552">
              <w:rPr>
                <w:sz w:val="24"/>
                <w:szCs w:val="24"/>
              </w:rPr>
              <w:t>Zamawiający wyraża zgodę</w:t>
            </w:r>
            <w:r w:rsidR="007F7552" w:rsidRPr="007F7552">
              <w:rPr>
                <w:sz w:val="24"/>
                <w:szCs w:val="24"/>
              </w:rPr>
              <w:t>. Należy zaokrąglić przeliczoną ilość do pełnego opakowania w górę.</w:t>
            </w:r>
          </w:p>
          <w:p w:rsidR="00B57299" w:rsidRPr="00A4604B" w:rsidRDefault="00B57299" w:rsidP="00B57299">
            <w:pPr>
              <w:ind w:left="28" w:right="-74"/>
              <w:rPr>
                <w:sz w:val="24"/>
                <w:szCs w:val="24"/>
                <w:shd w:val="clear" w:color="auto" w:fill="FFFFFF"/>
              </w:rPr>
            </w:pPr>
            <w:r w:rsidRPr="00A4604B">
              <w:rPr>
                <w:b/>
                <w:bCs/>
                <w:sz w:val="24"/>
                <w:szCs w:val="24"/>
              </w:rPr>
              <w:lastRenderedPageBreak/>
              <w:t xml:space="preserve">Pytanie nr 12 </w:t>
            </w:r>
            <w:r w:rsidR="00DE2330" w:rsidRPr="00A4604B">
              <w:rPr>
                <w:b/>
                <w:bCs/>
                <w:sz w:val="24"/>
                <w:szCs w:val="24"/>
              </w:rPr>
              <w:t xml:space="preserve">– </w:t>
            </w:r>
            <w:r w:rsidR="00DE2330" w:rsidRPr="00A4604B">
              <w:rPr>
                <w:sz w:val="24"/>
                <w:szCs w:val="24"/>
              </w:rPr>
              <w:t>dot.</w:t>
            </w:r>
            <w:r w:rsidR="00DE2330" w:rsidRPr="00A4604B">
              <w:rPr>
                <w:b/>
                <w:bCs/>
                <w:sz w:val="24"/>
                <w:szCs w:val="24"/>
              </w:rPr>
              <w:t xml:space="preserve"> </w:t>
            </w:r>
            <w:r w:rsidRPr="00A4604B">
              <w:rPr>
                <w:sz w:val="24"/>
                <w:szCs w:val="24"/>
                <w:shd w:val="clear" w:color="auto" w:fill="FFFFFF"/>
              </w:rPr>
              <w:t>Pakiet</w:t>
            </w:r>
            <w:r w:rsidR="00DE2330" w:rsidRPr="00A4604B">
              <w:rPr>
                <w:sz w:val="24"/>
                <w:szCs w:val="24"/>
                <w:shd w:val="clear" w:color="auto" w:fill="FFFFFF"/>
              </w:rPr>
              <w:t>u</w:t>
            </w:r>
            <w:r w:rsidRPr="00A4604B">
              <w:rPr>
                <w:sz w:val="24"/>
                <w:szCs w:val="24"/>
                <w:shd w:val="clear" w:color="auto" w:fill="FFFFFF"/>
              </w:rPr>
              <w:t xml:space="preserve"> 14 poz. 34</w:t>
            </w:r>
          </w:p>
          <w:p w:rsidR="00305587" w:rsidRPr="00A4604B" w:rsidRDefault="00305587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A4604B">
              <w:rPr>
                <w:sz w:val="24"/>
                <w:szCs w:val="24"/>
                <w:shd w:val="clear" w:color="auto" w:fill="FFFFFF"/>
              </w:rPr>
              <w:t xml:space="preserve">Czy Zamawiający wyrazi zgodę na wycenę NYSTATIN 100 000IU/ML 5G PROSZ.24ML? Jeśli tak, ile opakowań wycenić? </w:t>
            </w:r>
          </w:p>
          <w:p w:rsidR="007F7552" w:rsidRDefault="00B57299" w:rsidP="00B57299">
            <w:pPr>
              <w:ind w:left="28" w:right="-74"/>
              <w:rPr>
                <w:sz w:val="24"/>
                <w:szCs w:val="24"/>
              </w:rPr>
            </w:pPr>
            <w:r w:rsidRPr="00A4604B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 w:rsidRPr="00A4604B">
              <w:t xml:space="preserve"> </w:t>
            </w:r>
            <w:r w:rsidR="001565D7">
              <w:rPr>
                <w:sz w:val="24"/>
                <w:szCs w:val="24"/>
              </w:rPr>
              <w:t xml:space="preserve">Tak, </w:t>
            </w:r>
            <w:r w:rsidR="001565D7" w:rsidRPr="007F7552">
              <w:rPr>
                <w:sz w:val="24"/>
                <w:szCs w:val="24"/>
              </w:rPr>
              <w:t xml:space="preserve">Zamawiający wyraża zgodę. </w:t>
            </w:r>
          </w:p>
          <w:p w:rsidR="001565D7" w:rsidRPr="00A4604B" w:rsidRDefault="001565D7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B57299" w:rsidRPr="00A4604B" w:rsidRDefault="00B57299" w:rsidP="00B57299">
            <w:pPr>
              <w:ind w:left="28" w:right="-74"/>
              <w:rPr>
                <w:sz w:val="24"/>
                <w:szCs w:val="24"/>
                <w:shd w:val="clear" w:color="auto" w:fill="FFFFFF"/>
              </w:rPr>
            </w:pPr>
            <w:r w:rsidRPr="00A4604B">
              <w:rPr>
                <w:b/>
                <w:bCs/>
                <w:sz w:val="24"/>
                <w:szCs w:val="24"/>
              </w:rPr>
              <w:t xml:space="preserve">Pytanie nr 13 </w:t>
            </w:r>
            <w:r w:rsidR="00DE2330" w:rsidRPr="00A4604B">
              <w:rPr>
                <w:b/>
                <w:bCs/>
                <w:sz w:val="24"/>
                <w:szCs w:val="24"/>
              </w:rPr>
              <w:t xml:space="preserve">– </w:t>
            </w:r>
            <w:r w:rsidR="00DE2330" w:rsidRPr="00A4604B">
              <w:rPr>
                <w:sz w:val="24"/>
                <w:szCs w:val="24"/>
              </w:rPr>
              <w:t xml:space="preserve">dot. </w:t>
            </w:r>
            <w:r w:rsidRPr="00A4604B">
              <w:rPr>
                <w:sz w:val="24"/>
                <w:szCs w:val="24"/>
                <w:shd w:val="clear" w:color="auto" w:fill="FFFFFF"/>
              </w:rPr>
              <w:t>Pakiet</w:t>
            </w:r>
            <w:r w:rsidR="00DE2330" w:rsidRPr="00A4604B">
              <w:rPr>
                <w:sz w:val="24"/>
                <w:szCs w:val="24"/>
                <w:shd w:val="clear" w:color="auto" w:fill="FFFFFF"/>
              </w:rPr>
              <w:t>u</w:t>
            </w:r>
            <w:r w:rsidRPr="00A4604B">
              <w:rPr>
                <w:sz w:val="24"/>
                <w:szCs w:val="24"/>
                <w:shd w:val="clear" w:color="auto" w:fill="FFFFFF"/>
              </w:rPr>
              <w:t xml:space="preserve"> 4 poz. 14</w:t>
            </w:r>
          </w:p>
          <w:p w:rsidR="00B57299" w:rsidRPr="00A4604B" w:rsidRDefault="00B57299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A4604B">
              <w:rPr>
                <w:sz w:val="24"/>
                <w:szCs w:val="24"/>
                <w:shd w:val="clear" w:color="auto" w:fill="FFFFFF"/>
              </w:rPr>
              <w:t xml:space="preserve">Czy Zamawiający wyrazi zgodę na wycenę </w:t>
            </w:r>
            <w:proofErr w:type="spellStart"/>
            <w:r w:rsidRPr="00A4604B">
              <w:rPr>
                <w:sz w:val="24"/>
                <w:szCs w:val="24"/>
                <w:shd w:val="clear" w:color="auto" w:fill="FFFFFF"/>
              </w:rPr>
              <w:t>Meloxicamum</w:t>
            </w:r>
            <w:proofErr w:type="spellEnd"/>
            <w:r w:rsidRPr="00A4604B">
              <w:rPr>
                <w:sz w:val="24"/>
                <w:szCs w:val="24"/>
                <w:shd w:val="clear" w:color="auto" w:fill="FFFFFF"/>
              </w:rPr>
              <w:t xml:space="preserve"> 15 mg/1,5 ml roztwór do </w:t>
            </w:r>
            <w:proofErr w:type="spellStart"/>
            <w:r w:rsidRPr="00A4604B">
              <w:rPr>
                <w:sz w:val="24"/>
                <w:szCs w:val="24"/>
                <w:shd w:val="clear" w:color="auto" w:fill="FFFFFF"/>
              </w:rPr>
              <w:t>wstrzykiwań</w:t>
            </w:r>
            <w:proofErr w:type="spellEnd"/>
            <w:r w:rsidRPr="00A4604B">
              <w:rPr>
                <w:sz w:val="24"/>
                <w:szCs w:val="24"/>
                <w:shd w:val="clear" w:color="auto" w:fill="FFFFFF"/>
              </w:rPr>
              <w:t>*5 AMP? Jeśli tak, ile opakowań wycenić?</w:t>
            </w:r>
          </w:p>
          <w:p w:rsidR="00305587" w:rsidRPr="00D0469F" w:rsidRDefault="00B57299" w:rsidP="00B57299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A4604B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 w:rsidRPr="00A4604B">
              <w:rPr>
                <w:b/>
                <w:bCs/>
                <w:sz w:val="24"/>
                <w:szCs w:val="24"/>
              </w:rPr>
              <w:t xml:space="preserve"> </w:t>
            </w:r>
            <w:r w:rsidR="001565D7">
              <w:rPr>
                <w:sz w:val="24"/>
                <w:szCs w:val="24"/>
              </w:rPr>
              <w:t xml:space="preserve">Tak, </w:t>
            </w:r>
            <w:r w:rsidR="001565D7" w:rsidRPr="007F7552">
              <w:rPr>
                <w:sz w:val="24"/>
                <w:szCs w:val="24"/>
              </w:rPr>
              <w:t>Zamawiający wyraża zgodę.</w:t>
            </w:r>
            <w:r w:rsidR="007F7552" w:rsidRPr="00A4604B">
              <w:rPr>
                <w:sz w:val="24"/>
                <w:szCs w:val="24"/>
              </w:rPr>
              <w:t xml:space="preserve"> Należy zaokrąglić przeliczoną ilość do pełnego opakowania w górę.</w:t>
            </w:r>
          </w:p>
          <w:p w:rsidR="00305587" w:rsidRPr="00D0469F" w:rsidRDefault="00305587" w:rsidP="00B5729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305587" w:rsidRPr="00D0469F" w:rsidRDefault="00401E9D" w:rsidP="00BC789E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14</w:t>
            </w:r>
          </w:p>
          <w:p w:rsidR="00401E9D" w:rsidRPr="00D0469F" w:rsidRDefault="00401E9D" w:rsidP="00BC789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Czy Zamawiający w § 8 ust. 2 umowy wydłuży termin do rozpatrzenia reklamacji jakościowej przez Wykonawcę do 14 dni roboczych? Zgłoszona reklamacja wymaga rozpatrzenia z uwzględnieniem i tu np. wyjaśnień firmy kurierskiej dostarczającej leki bądź zbadania jakościowo wadliwego towaru, a następnie (przy uwzględnieniu reklamacji) dostarczenia towaru. Wykonanie tego w krótszym czasie jest niemożliwe.</w:t>
            </w:r>
            <w:r w:rsidRPr="00D0469F">
              <w:rPr>
                <w:sz w:val="24"/>
                <w:szCs w:val="24"/>
              </w:rPr>
              <w:br/>
            </w: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BC789E" w:rsidRDefault="00BC789E" w:rsidP="00B57299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916693" w:rsidRPr="00D0469F" w:rsidRDefault="00401E9D" w:rsidP="00B57299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15</w:t>
            </w:r>
          </w:p>
          <w:p w:rsidR="00401E9D" w:rsidRPr="00D0469F" w:rsidRDefault="00401E9D" w:rsidP="00401E9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Dotyczy § 11 ustęp 3 umowy. Czy Zamawiający wyrazi zgodę na wskazanie jako podstawy do ustalenia wysokości kary umownej wartość niezrealizowanej części umowy? W przypadku zrealizowania zgodnie z umową znacznej części zamówienia, kara naliczana od całości umowy jest wyraźnie zawyżona.</w:t>
            </w:r>
          </w:p>
        </w:tc>
      </w:tr>
      <w:tr w:rsidR="00D0469F" w:rsidRPr="00D0469F" w:rsidTr="004E331A">
        <w:tc>
          <w:tcPr>
            <w:tcW w:w="9356" w:type="dxa"/>
            <w:shd w:val="clear" w:color="auto" w:fill="auto"/>
          </w:tcPr>
          <w:p w:rsidR="00401E9D" w:rsidRPr="00D0469F" w:rsidRDefault="00401E9D" w:rsidP="00401E9D">
            <w:pPr>
              <w:ind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916693" w:rsidRPr="00D0469F" w:rsidRDefault="00916693" w:rsidP="00B57299">
            <w:pPr>
              <w:spacing w:before="60" w:after="60"/>
              <w:ind w:right="-72"/>
              <w:rPr>
                <w:sz w:val="24"/>
                <w:szCs w:val="24"/>
                <w:highlight w:val="darkGray"/>
              </w:rPr>
            </w:pP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9606D7" w:rsidRPr="00D0469F">
              <w:rPr>
                <w:b/>
                <w:bCs/>
                <w:sz w:val="24"/>
                <w:szCs w:val="24"/>
              </w:rPr>
              <w:t xml:space="preserve"> 16</w:t>
            </w:r>
          </w:p>
          <w:p w:rsidR="009606D7" w:rsidRPr="00D0469F" w:rsidRDefault="009606D7" w:rsidP="009606D7">
            <w:pPr>
              <w:spacing w:line="276" w:lineRule="auto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 xml:space="preserve">Czy Zamawiający dopuści zaoferowanie glukozy 75 g 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</w:t>
            </w:r>
          </w:p>
          <w:p w:rsidR="00401E9D" w:rsidRPr="00D0469F" w:rsidRDefault="00401E9D" w:rsidP="007F7552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Zgodnie z SWZ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9606D7" w:rsidRPr="00D0469F">
              <w:rPr>
                <w:b/>
                <w:bCs/>
                <w:sz w:val="24"/>
                <w:szCs w:val="24"/>
              </w:rPr>
              <w:t xml:space="preserve"> 17</w:t>
            </w:r>
          </w:p>
          <w:p w:rsidR="009606D7" w:rsidRPr="00D0469F" w:rsidRDefault="009606D7" w:rsidP="009606D7">
            <w:pPr>
              <w:spacing w:line="276" w:lineRule="auto"/>
              <w:rPr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Czy 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      </w:r>
          </w:p>
          <w:p w:rsidR="00401E9D" w:rsidRPr="00D0469F" w:rsidRDefault="00401E9D" w:rsidP="00401E9D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Zgodnie z SWZ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9606D7" w:rsidRPr="00DE2330" w:rsidRDefault="009606D7" w:rsidP="009606D7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E2330">
              <w:rPr>
                <w:b/>
                <w:bCs/>
                <w:sz w:val="24"/>
                <w:szCs w:val="24"/>
              </w:rPr>
              <w:t>Pytanie nr 18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>- dot.</w:t>
            </w:r>
            <w:r w:rsidR="00DE2330" w:rsidRPr="00DE2330">
              <w:rPr>
                <w:sz w:val="24"/>
                <w:szCs w:val="24"/>
                <w:shd w:val="clear" w:color="auto" w:fill="FFFFFF"/>
              </w:rPr>
              <w:t xml:space="preserve"> §4 pkt 5 wzoru umowy</w:t>
            </w:r>
          </w:p>
          <w:p w:rsidR="004443EB" w:rsidRPr="00DE2330" w:rsidRDefault="009606D7" w:rsidP="007F7552">
            <w:pPr>
              <w:spacing w:before="60"/>
              <w:ind w:right="-74"/>
              <w:rPr>
                <w:sz w:val="24"/>
                <w:szCs w:val="24"/>
                <w:shd w:val="clear" w:color="auto" w:fill="FFFFFF"/>
              </w:rPr>
            </w:pPr>
            <w:r w:rsidRPr="00DE2330">
              <w:rPr>
                <w:sz w:val="24"/>
                <w:szCs w:val="24"/>
                <w:shd w:val="clear" w:color="auto" w:fill="FFFFFF"/>
              </w:rPr>
              <w:lastRenderedPageBreak/>
              <w:t>Skoro Zamawiający przewiduje dostawy sukcesywne, zgodne z bieżącym zapotrzebowaniem, czyli nie przewiduje konieczności dłuższego przechowywania zamówionych produktów w magazynie apteki szpitalnej, to dlaczego wyznacza warunek 12-miesięcznego okresu ważności zamówionych towarów? Wskazujemy przy tym, że zgodnie z Prawem farmaceutycznym produkty lecznicze do ostatniego dnia terminu ważności są pełnowartościowe i dopuszczone do obrotu. W związku z powyższym prosimy o dopisanie do §4 pkt 5 wzoru umowy następującej treści: "Dostawy produktów z krótszym terminem ważności mogą być dopuszczone w wyjątkowych sytuacjach i każdorazowo zgodę na nie musi wyrazić upoważniony przedstawiciel Zamawiającego.".</w:t>
            </w:r>
          </w:p>
          <w:p w:rsidR="004443EB" w:rsidRPr="00D0469F" w:rsidRDefault="004443EB" w:rsidP="007F7552">
            <w:pPr>
              <w:spacing w:before="60"/>
              <w:ind w:right="-74"/>
              <w:rPr>
                <w:b/>
                <w:bCs/>
                <w:sz w:val="24"/>
                <w:szCs w:val="24"/>
              </w:rPr>
            </w:pPr>
            <w:r w:rsidRPr="00DE2330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 w:rsidRPr="00DE2330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DE2330">
              <w:rPr>
                <w:sz w:val="24"/>
                <w:szCs w:val="24"/>
              </w:rPr>
              <w:t>Zamawiający wyraża zgodę na dopisanie sformułowania: "Dostawy produktów z krótszym terminem</w:t>
            </w:r>
            <w:r w:rsidR="007F7552" w:rsidRPr="007F7552">
              <w:rPr>
                <w:sz w:val="24"/>
                <w:szCs w:val="24"/>
              </w:rPr>
              <w:t xml:space="preserve"> ważności mogą być dopuszczone w wyjątkowych sytuacjach i każdorazowo zgodę na nie musi wyrazić upoważniony przedstawiciel Zamawiającego.".</w:t>
            </w:r>
          </w:p>
          <w:p w:rsidR="007F7552" w:rsidRDefault="007F7552" w:rsidP="007F7552">
            <w:pPr>
              <w:spacing w:before="60"/>
              <w:ind w:right="-74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7F7552">
            <w:pPr>
              <w:spacing w:before="60"/>
              <w:ind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19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>– d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>o</w:t>
            </w:r>
            <w:r w:rsidR="00DE2330">
              <w:rPr>
                <w:sz w:val="24"/>
                <w:szCs w:val="24"/>
                <w:shd w:val="clear" w:color="auto" w:fill="FFFFFF"/>
              </w:rPr>
              <w:t>t.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 xml:space="preserve"> §4 ust. 12 wzoru umowy.</w:t>
            </w:r>
          </w:p>
          <w:p w:rsidR="004443EB" w:rsidRPr="00D0469F" w:rsidRDefault="009606D7" w:rsidP="007F7552">
            <w:pPr>
              <w:spacing w:before="60"/>
              <w:ind w:right="-74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Czy Zamawiający wyrazi zgodę na zwiększenie minimalnego gwarantowanego zakresu zrealizowania umowy do wartości minimum 70%? 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Zamawiający wyraża zgodę.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7F7552">
            <w:pPr>
              <w:spacing w:before="60"/>
              <w:ind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20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 xml:space="preserve">– dot. 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>§5 ust. 3, §8 ust. 3, §11 ust. 6 wzoru umowy</w:t>
            </w:r>
          </w:p>
          <w:p w:rsidR="004443EB" w:rsidRPr="00D0469F" w:rsidRDefault="009606D7" w:rsidP="007F7552">
            <w:pPr>
              <w:spacing w:before="60"/>
              <w:ind w:right="-74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Prosimy o dodanie słów zgodnych z przesłanką wynikającą z treści art. 552 k.c.: "... z wyłączeniem powołania się przez Dostawcę na okoliczności, które zgodnie z przepisami prawa powszechnie obowiązującego uprawniają Sprzedającego do odmowy dostarczenia towaru Kupującemu.” </w:t>
            </w:r>
          </w:p>
          <w:p w:rsidR="004443EB" w:rsidRPr="00010304" w:rsidRDefault="004443EB" w:rsidP="004443EB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7F7552">
            <w:pPr>
              <w:spacing w:before="60"/>
              <w:ind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21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>– dot.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 xml:space="preserve"> §10 ust. 2 lit. b) wzoru umowy:</w:t>
            </w:r>
          </w:p>
          <w:p w:rsidR="004443EB" w:rsidRPr="00D0469F" w:rsidRDefault="009606D7" w:rsidP="007F7552">
            <w:pPr>
              <w:spacing w:before="60"/>
              <w:ind w:right="-74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Prosimy o rezygnację z obowiązku uzasadniania podwyżki cen urzędowych i dostarczania tym celu oświadczenia producenta. Informujemy Zamawiającego, że zmiany w zakresie limitów cen urzędowych dokonywane są przez Ministra Zdrowia w drodze aktów prawnych powszechnie obowiązujących, trudno zatem odnaleźć uzasadnienie dla konieczności tłumaczenia tych decyzji w drodze pisemnych wyjaśnień Wykonawców czy oświadczeń producentów. </w:t>
            </w:r>
          </w:p>
          <w:p w:rsidR="00010304" w:rsidRPr="00010304" w:rsidRDefault="004443EB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7F7552">
            <w:pPr>
              <w:spacing w:before="60"/>
              <w:ind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22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>– dot.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 xml:space="preserve"> §10 ust. 4 wzoru umowy.</w:t>
            </w:r>
          </w:p>
          <w:p w:rsidR="004443EB" w:rsidRPr="00D0469F" w:rsidRDefault="009606D7" w:rsidP="007F7552">
            <w:pPr>
              <w:spacing w:before="60"/>
              <w:ind w:right="-74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Prosimy o informację, czy w przypadku wstrzymania produkcji lub wycofania z obrotu przedmiotu umowy oraz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 </w:t>
            </w:r>
          </w:p>
          <w:p w:rsidR="00010304" w:rsidRPr="00010304" w:rsidRDefault="004443EB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23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 xml:space="preserve">-dot. 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>§10 ust. 14 wzoru umowy.</w:t>
            </w:r>
          </w:p>
          <w:p w:rsidR="004443EB" w:rsidRPr="00D0469F" w:rsidRDefault="009606D7" w:rsidP="00B57299">
            <w:pPr>
              <w:spacing w:before="60" w:after="60"/>
              <w:ind w:right="-72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lastRenderedPageBreak/>
              <w:t xml:space="preserve">Czy Zamawiający wyrazi zgodę na zwiększenie maksymalnej wartości zmiany wynagrodzenia w taki sposób, aby wynosiła ona łącznie 20%? </w:t>
            </w:r>
          </w:p>
          <w:p w:rsidR="00010304" w:rsidRPr="00010304" w:rsidRDefault="004443EB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24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>-d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>o</w:t>
            </w:r>
            <w:r w:rsidR="00DE2330">
              <w:rPr>
                <w:sz w:val="24"/>
                <w:szCs w:val="24"/>
                <w:shd w:val="clear" w:color="auto" w:fill="FFFFFF"/>
              </w:rPr>
              <w:t>t.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 xml:space="preserve"> §11 ust. 1 wzoru umowy.</w:t>
            </w:r>
          </w:p>
          <w:p w:rsidR="004443EB" w:rsidRPr="00D0469F" w:rsidRDefault="009606D7" w:rsidP="00B57299">
            <w:pPr>
              <w:spacing w:before="60" w:after="60"/>
              <w:ind w:right="-72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Czy Zamawiający wyrazi zgodę na obniżenie wymiaru kary za opóźnienie w realizacji dostawy do wysokości 0,5% wartości niedostarczonego towaru za każdy dzień zwłoki? </w:t>
            </w:r>
          </w:p>
          <w:p w:rsidR="00010304" w:rsidRPr="00010304" w:rsidRDefault="004443EB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25</w:t>
            </w:r>
            <w:r w:rsidR="00DE2330">
              <w:rPr>
                <w:b/>
                <w:bCs/>
                <w:sz w:val="24"/>
                <w:szCs w:val="24"/>
              </w:rPr>
              <w:t xml:space="preserve"> – </w:t>
            </w:r>
            <w:r w:rsidR="00DE2330" w:rsidRPr="00DE2330">
              <w:rPr>
                <w:sz w:val="24"/>
                <w:szCs w:val="24"/>
              </w:rPr>
              <w:t>dot.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>§11 ust. 2 wzoru umowy.</w:t>
            </w:r>
          </w:p>
          <w:p w:rsidR="004443EB" w:rsidRPr="00D0469F" w:rsidRDefault="009606D7" w:rsidP="00B57299">
            <w:pPr>
              <w:spacing w:before="60" w:after="60"/>
              <w:ind w:right="-72"/>
              <w:rPr>
                <w:sz w:val="24"/>
                <w:szCs w:val="24"/>
                <w:shd w:val="clear" w:color="auto" w:fill="FFFFFF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 xml:space="preserve">Czy Zamawiający wyrazi zgodę na obniżenie wymiaru kary za opóźnienie w realizacji reklamacji do wysokości 1% wartości reklamowanego towaru za każdy dzień zwłoki? </w:t>
            </w:r>
          </w:p>
          <w:p w:rsidR="00010304" w:rsidRPr="00010304" w:rsidRDefault="004443EB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26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DE2330">
              <w:rPr>
                <w:sz w:val="24"/>
                <w:szCs w:val="24"/>
                <w:shd w:val="clear" w:color="auto" w:fill="FFFFFF"/>
              </w:rPr>
              <w:t xml:space="preserve">-dot. </w:t>
            </w:r>
            <w:r w:rsidR="00DE2330" w:rsidRPr="00D0469F">
              <w:rPr>
                <w:sz w:val="24"/>
                <w:szCs w:val="24"/>
                <w:shd w:val="clear" w:color="auto" w:fill="FFFFFF"/>
              </w:rPr>
              <w:t>§11 ust. 5 wzoru umowy:</w:t>
            </w:r>
          </w:p>
          <w:p w:rsidR="009606D7" w:rsidRPr="00D0469F" w:rsidRDefault="009606D7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sz w:val="24"/>
                <w:szCs w:val="24"/>
                <w:shd w:val="clear" w:color="auto" w:fill="FFFFFF"/>
              </w:rPr>
              <w:t>Prosimy o dodanie słów: „, pod warunkiem, że potrącana kara umowna będzie miała charakter bezsporny oraz wymagalny, a możliwość dokonania potrącenia wynikała będzie z aktualnych oraz powszechnie obowiązujących norm prawnych.”.</w:t>
            </w:r>
          </w:p>
          <w:p w:rsidR="00010304" w:rsidRPr="00010304" w:rsidRDefault="004443EB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443EB" w:rsidRPr="00D0469F" w:rsidRDefault="004443EB" w:rsidP="00010304">
            <w:pPr>
              <w:ind w:right="-74"/>
              <w:rPr>
                <w:b/>
                <w:bCs/>
                <w:sz w:val="24"/>
                <w:szCs w:val="24"/>
              </w:rPr>
            </w:pP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27</w:t>
            </w:r>
          </w:p>
          <w:p w:rsidR="004443EB" w:rsidRPr="00D0469F" w:rsidRDefault="004443EB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W celu zapewnienia równego traktowania Stron i umożliwienia Wykonawcy sprawdzenia zasadności reklamacji wnosimy o wprowadzenie w § 8 ust. 2 projektu umowy 5 dniowego terminu na rozpatrzenie reklamacji.</w:t>
            </w:r>
          </w:p>
          <w:p w:rsidR="00010304" w:rsidRPr="00010304" w:rsidRDefault="00401E9D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28</w:t>
            </w:r>
          </w:p>
          <w:p w:rsidR="004443EB" w:rsidRPr="00D0469F" w:rsidRDefault="004443EB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sz w:val="24"/>
                <w:szCs w:val="24"/>
              </w:rPr>
              <w:t>Czy w celu umiarkowania kar umownych Zamawiający dokona modyfikacji postanowień projektu przyszłej umowy w zakresie zapisów § 11 ust. 1: 1. W razie niewykonania lub nienależytego wykonania Umowy Wykonawca zapłaci Zamawiającemu karę Umowną w wysokości:: 1.W przypadku zwłoki Wykonawcy w dostawie zamówionego Asortymentu, Zamawiającemu może naliczyć Wykonawcy karę umowną w wysokości 0,5% wartości brutto niedostarczonej części zamówionego towaru jednak, nie więcej niż 10% wartości brutto niedostarczonej części zamówionego towaru ponad termin określony umową 2. W przypadku zwłoki Wykonawcy, w dostawie towaru pełnowartościowego, po zgłoszeniu reklamacji przez Zamawiającego, Zamawiający może naliczyć Wykonawcy karę umowna w wysokości 0,5% wartości brutto zareklamowanego towaru (z danego jednostkowego zapotrzebowania) ,jednak i nie więcej niż 10% wartości brutto zareklamowanego towaru za każdy dzień oczekiwania na wymianę, ponad termin określony umową</w:t>
            </w:r>
          </w:p>
          <w:p w:rsidR="00010304" w:rsidRPr="00010304" w:rsidRDefault="00401E9D" w:rsidP="00010304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10304">
              <w:rPr>
                <w:b/>
                <w:bCs/>
                <w:sz w:val="24"/>
                <w:szCs w:val="24"/>
              </w:rPr>
              <w:t xml:space="preserve"> </w:t>
            </w:r>
            <w:r w:rsidR="00010304" w:rsidRPr="00010304">
              <w:rPr>
                <w:sz w:val="24"/>
                <w:szCs w:val="24"/>
              </w:rPr>
              <w:t>Zgodnie z SWZ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01E9D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29</w:t>
            </w:r>
            <w:r w:rsidR="004443EB" w:rsidRPr="00D0469F">
              <w:rPr>
                <w:b/>
                <w:bCs/>
                <w:sz w:val="24"/>
                <w:szCs w:val="24"/>
              </w:rPr>
              <w:br/>
            </w:r>
            <w:r w:rsidR="004443EB" w:rsidRPr="00D0469F">
              <w:rPr>
                <w:snapToGrid w:val="0"/>
                <w:sz w:val="24"/>
                <w:szCs w:val="24"/>
              </w:rPr>
              <w:t xml:space="preserve">Czy w przypadku, jeżeli żądany przez Zamawiającego lek nie jest już produkowany lub jest </w:t>
            </w:r>
            <w:r w:rsidR="004443EB" w:rsidRPr="00D0469F">
              <w:rPr>
                <w:snapToGrid w:val="0"/>
                <w:sz w:val="24"/>
                <w:szCs w:val="24"/>
              </w:rPr>
              <w:lastRenderedPageBreak/>
              <w:t>tymczasowy brak produkcji a nie ma innego leku równoważnego, którym można by było go zastąpić czy należy wycenić ten lek podając ostatnią cenę sprzedaży oraz uwagę o jego braku?</w:t>
            </w:r>
          </w:p>
          <w:p w:rsidR="00401E9D" w:rsidRPr="007F7552" w:rsidRDefault="00401E9D" w:rsidP="00401E9D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Zamawiający wymaga wyłącznie podania informacji o fakcie zaprzestania/braku produkcji danego preparatu</w:t>
            </w:r>
          </w:p>
          <w:p w:rsidR="007F7552" w:rsidRDefault="007F7552" w:rsidP="00401E9D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01E9D" w:rsidRPr="00D0469F" w:rsidRDefault="00401E9D" w:rsidP="00401E9D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30</w:t>
            </w:r>
            <w:r w:rsidR="004443EB" w:rsidRPr="00D0469F">
              <w:rPr>
                <w:b/>
                <w:bCs/>
                <w:sz w:val="24"/>
                <w:szCs w:val="24"/>
              </w:rPr>
              <w:br/>
            </w:r>
            <w:r w:rsidR="004443EB" w:rsidRPr="00D0469F">
              <w:rPr>
                <w:snapToGrid w:val="0"/>
                <w:sz w:val="24"/>
                <w:szCs w:val="24"/>
              </w:rPr>
              <w:t>Czy można wycenić leki w opakowaniu innej wielkości niż żądana przez Zmawiającego, a ilość opakowań odpowiednio przeliczyć tak, aby liczba sztuk była zgodna z SIWZ?</w:t>
            </w:r>
          </w:p>
          <w:p w:rsidR="007F7552" w:rsidRPr="00661489" w:rsidRDefault="00401E9D" w:rsidP="007F7552">
            <w:pPr>
              <w:spacing w:after="40"/>
              <w:ind w:left="30" w:right="-72"/>
              <w:rPr>
                <w:b/>
                <w:bCs/>
                <w:color w:val="FF0000"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 </w:t>
            </w:r>
            <w:r w:rsidR="007F7552" w:rsidRPr="007F7552">
              <w:rPr>
                <w:sz w:val="24"/>
                <w:szCs w:val="24"/>
              </w:rPr>
              <w:t>Tak, Zamawiający wyraża zgodę</w:t>
            </w:r>
          </w:p>
          <w:p w:rsidR="007F7552" w:rsidRDefault="007F7552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D0469F" w:rsidRDefault="00401E9D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31</w:t>
            </w:r>
            <w:r w:rsidR="004443EB" w:rsidRPr="00D0469F">
              <w:rPr>
                <w:b/>
                <w:bCs/>
                <w:sz w:val="24"/>
                <w:szCs w:val="24"/>
              </w:rPr>
              <w:br/>
            </w:r>
            <w:r w:rsidR="004443EB" w:rsidRPr="00D0469F">
              <w:rPr>
                <w:snapToGrid w:val="0"/>
                <w:sz w:val="24"/>
                <w:szCs w:val="24"/>
              </w:rPr>
              <w:t xml:space="preserve">Prosimy o podanie, w jaki sposób prawidłowo przeliczyć ilość opakowań handlowych </w:t>
            </w:r>
            <w:r w:rsidR="004443EB" w:rsidRPr="00D0469F">
              <w:rPr>
                <w:snapToGrid w:val="0"/>
                <w:sz w:val="24"/>
                <w:szCs w:val="24"/>
              </w:rPr>
              <w:br/>
              <w:t>w przypadku występowania na rynku opakowań posiadających inną ilość sztuk (tabletek, ampułek, kilogramów itp.), niż umieszczone w SIWZ (czy podawać pełne ilości opakowań zaokrąglone w górę, czy ilość opakowań przeliczyć do dwóch miejsc po przecinku)?</w:t>
            </w:r>
          </w:p>
          <w:p w:rsidR="00401E9D" w:rsidRPr="007F7552" w:rsidRDefault="00401E9D" w:rsidP="00401E9D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Przeliczoną ilość należy zaokrąglić do pełnego opakowania w górę.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4443EB" w:rsidRPr="00D0469F" w:rsidRDefault="00401E9D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32</w:t>
            </w:r>
            <w:r w:rsidR="004443EB" w:rsidRPr="00D0469F">
              <w:rPr>
                <w:b/>
                <w:bCs/>
                <w:sz w:val="24"/>
                <w:szCs w:val="24"/>
              </w:rPr>
              <w:br/>
            </w:r>
            <w:r w:rsidR="004443EB" w:rsidRPr="00D0469F">
              <w:rPr>
                <w:bCs/>
                <w:iCs/>
                <w:sz w:val="24"/>
                <w:szCs w:val="24"/>
              </w:rPr>
              <w:t xml:space="preserve">Czy z uwagi na fakt, iż na rynku są zarejestrowane różne postaci leku, pod tą samą nazwą międzynarodową, Zamawiający wyrazi zgodę na zamianę w przedmiocie zamówienia występującej postaci doustnej leku w obrębie tej samej drogi podania np.: tabl. </w:t>
            </w:r>
            <w:proofErr w:type="spellStart"/>
            <w:r w:rsidR="004443EB" w:rsidRPr="00D0469F">
              <w:rPr>
                <w:bCs/>
                <w:iCs/>
                <w:sz w:val="24"/>
                <w:szCs w:val="24"/>
              </w:rPr>
              <w:t>powl</w:t>
            </w:r>
            <w:proofErr w:type="spellEnd"/>
            <w:r w:rsidR="004443EB" w:rsidRPr="00D0469F">
              <w:rPr>
                <w:bCs/>
                <w:iCs/>
                <w:sz w:val="24"/>
                <w:szCs w:val="24"/>
              </w:rPr>
              <w:t xml:space="preserve">.-tabl.; tabl.-kaps. tabl.-drażetki, tabletki o przedłużonym uwalnianiu-tabletki </w:t>
            </w:r>
            <w:r w:rsidR="004443EB" w:rsidRPr="00D0469F">
              <w:rPr>
                <w:bCs/>
                <w:iCs/>
                <w:sz w:val="24"/>
                <w:szCs w:val="24"/>
              </w:rPr>
              <w:br/>
              <w:t>o zmodyfikowanym uwalnianiu i odwrotnie)?</w:t>
            </w:r>
          </w:p>
          <w:p w:rsidR="00401E9D" w:rsidRPr="00D0469F" w:rsidRDefault="00401E9D" w:rsidP="00401E9D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Tak, Zamawiający wyraża zgodę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4443EB" w:rsidRPr="00D0469F" w:rsidRDefault="00401E9D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33</w:t>
            </w:r>
          </w:p>
          <w:p w:rsidR="004443EB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Cs/>
                <w:iCs/>
                <w:sz w:val="24"/>
                <w:szCs w:val="24"/>
              </w:rPr>
              <w:t xml:space="preserve">Czy z uwagi na fakt, iż na rynku są zarejestrowane różne postaci leku, pod tą samą nazwą międzynarodową, Zamawiający wyrazi zgodę na zamianę w przedmiocie zamówienia występującej postaci </w:t>
            </w:r>
            <w:proofErr w:type="spellStart"/>
            <w:r w:rsidRPr="00D0469F">
              <w:rPr>
                <w:bCs/>
                <w:iCs/>
                <w:sz w:val="24"/>
                <w:szCs w:val="24"/>
              </w:rPr>
              <w:t>injekcyjnej</w:t>
            </w:r>
            <w:proofErr w:type="spellEnd"/>
            <w:r w:rsidRPr="00D0469F">
              <w:rPr>
                <w:bCs/>
                <w:iCs/>
                <w:sz w:val="24"/>
                <w:szCs w:val="24"/>
              </w:rPr>
              <w:t xml:space="preserve"> leku w obrębie tej samej drogi podania np.: </w:t>
            </w:r>
            <w:proofErr w:type="spellStart"/>
            <w:r w:rsidRPr="00D0469F">
              <w:rPr>
                <w:bCs/>
                <w:iCs/>
                <w:sz w:val="24"/>
                <w:szCs w:val="24"/>
              </w:rPr>
              <w:t>amp</w:t>
            </w:r>
            <w:proofErr w:type="spellEnd"/>
            <w:r w:rsidRPr="00D0469F">
              <w:rPr>
                <w:bCs/>
                <w:iCs/>
                <w:sz w:val="24"/>
                <w:szCs w:val="24"/>
              </w:rPr>
              <w:t>.-fiol.; fiol.-</w:t>
            </w:r>
            <w:proofErr w:type="spellStart"/>
            <w:r w:rsidRPr="00D0469F">
              <w:rPr>
                <w:bCs/>
                <w:iCs/>
                <w:sz w:val="24"/>
                <w:szCs w:val="24"/>
              </w:rPr>
              <w:t>amp</w:t>
            </w:r>
            <w:proofErr w:type="spellEnd"/>
            <w:r w:rsidRPr="00D0469F">
              <w:rPr>
                <w:bCs/>
                <w:iCs/>
                <w:sz w:val="24"/>
                <w:szCs w:val="24"/>
              </w:rPr>
              <w:t>-</w:t>
            </w:r>
            <w:proofErr w:type="spellStart"/>
            <w:r w:rsidRPr="00D0469F">
              <w:rPr>
                <w:bCs/>
                <w:iCs/>
                <w:sz w:val="24"/>
                <w:szCs w:val="24"/>
              </w:rPr>
              <w:t>strz</w:t>
            </w:r>
            <w:proofErr w:type="spellEnd"/>
            <w:r w:rsidRPr="00D0469F">
              <w:rPr>
                <w:bCs/>
                <w:iCs/>
                <w:sz w:val="24"/>
                <w:szCs w:val="24"/>
              </w:rPr>
              <w:t xml:space="preserve"> ampułki-pojemniki, flakony-butelki, pojemniki-</w:t>
            </w:r>
            <w:proofErr w:type="spellStart"/>
            <w:r w:rsidRPr="00D0469F">
              <w:rPr>
                <w:bCs/>
                <w:iCs/>
                <w:sz w:val="24"/>
                <w:szCs w:val="24"/>
              </w:rPr>
              <w:t>Kabipac</w:t>
            </w:r>
            <w:proofErr w:type="spellEnd"/>
            <w:r w:rsidRPr="00D0469F">
              <w:rPr>
                <w:bCs/>
                <w:iCs/>
                <w:sz w:val="24"/>
                <w:szCs w:val="24"/>
              </w:rPr>
              <w:t>(</w:t>
            </w:r>
            <w:proofErr w:type="spellStart"/>
            <w:r w:rsidRPr="00D0469F">
              <w:rPr>
                <w:bCs/>
                <w:iCs/>
                <w:sz w:val="24"/>
                <w:szCs w:val="24"/>
              </w:rPr>
              <w:t>Kabiclear</w:t>
            </w:r>
            <w:proofErr w:type="spellEnd"/>
            <w:r w:rsidRPr="00D0469F">
              <w:rPr>
                <w:bCs/>
                <w:iCs/>
                <w:sz w:val="24"/>
                <w:szCs w:val="24"/>
              </w:rPr>
              <w:t xml:space="preserve">) </w:t>
            </w:r>
            <w:r w:rsidRPr="00D0469F">
              <w:rPr>
                <w:bCs/>
                <w:iCs/>
                <w:sz w:val="24"/>
                <w:szCs w:val="24"/>
              </w:rPr>
              <w:br/>
              <w:t>i odwrotnie?</w:t>
            </w:r>
          </w:p>
          <w:p w:rsidR="00401E9D" w:rsidRPr="00D0469F" w:rsidRDefault="00401E9D" w:rsidP="00401E9D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Zamawiający dopuszcza zmianę postaci fiolek na ampułki i odwrotnie.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4443EB" w:rsidRPr="00D0469F" w:rsidRDefault="00401E9D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34</w:t>
            </w:r>
            <w:r w:rsidR="00DE2330">
              <w:rPr>
                <w:b/>
                <w:bCs/>
                <w:sz w:val="24"/>
                <w:szCs w:val="24"/>
              </w:rPr>
              <w:t xml:space="preserve"> </w:t>
            </w:r>
            <w:r w:rsidR="00DE2330">
              <w:rPr>
                <w:sz w:val="24"/>
                <w:szCs w:val="24"/>
              </w:rPr>
              <w:t>– dot. P</w:t>
            </w:r>
            <w:r w:rsidR="00DE2330" w:rsidRPr="00D0469F">
              <w:rPr>
                <w:sz w:val="24"/>
                <w:szCs w:val="24"/>
              </w:rPr>
              <w:t>akietu nr 9 poz. 13.</w:t>
            </w:r>
            <w:r w:rsidR="004443EB" w:rsidRPr="00D0469F">
              <w:rPr>
                <w:b/>
                <w:bCs/>
                <w:sz w:val="24"/>
                <w:szCs w:val="24"/>
              </w:rPr>
              <w:br/>
            </w:r>
            <w:r w:rsidR="004443EB" w:rsidRPr="00D0469F">
              <w:rPr>
                <w:sz w:val="24"/>
                <w:szCs w:val="24"/>
              </w:rPr>
              <w:t xml:space="preserve">Czy Zamawiający dopuści wycenę </w:t>
            </w:r>
            <w:proofErr w:type="spellStart"/>
            <w:r w:rsidR="004443EB" w:rsidRPr="00D0469F">
              <w:rPr>
                <w:sz w:val="24"/>
                <w:szCs w:val="24"/>
              </w:rPr>
              <w:t>Terlipressini</w:t>
            </w:r>
            <w:proofErr w:type="spellEnd"/>
            <w:r w:rsidR="004443EB" w:rsidRPr="00D0469F">
              <w:rPr>
                <w:sz w:val="24"/>
                <w:szCs w:val="24"/>
              </w:rPr>
              <w:t xml:space="preserve"> </w:t>
            </w:r>
            <w:proofErr w:type="spellStart"/>
            <w:r w:rsidR="004443EB" w:rsidRPr="00D0469F">
              <w:rPr>
                <w:sz w:val="24"/>
                <w:szCs w:val="24"/>
              </w:rPr>
              <w:t>acetas</w:t>
            </w:r>
            <w:proofErr w:type="spellEnd"/>
            <w:r w:rsidR="004443EB" w:rsidRPr="00D0469F">
              <w:rPr>
                <w:sz w:val="24"/>
                <w:szCs w:val="24"/>
              </w:rPr>
              <w:t xml:space="preserve"> EVER Pharma,0,2mg/ml; 5ml,rozt.d/wst,5f ?</w:t>
            </w:r>
          </w:p>
          <w:p w:rsidR="00401E9D" w:rsidRPr="00D0469F" w:rsidRDefault="00401E9D" w:rsidP="00401E9D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F7552">
              <w:rPr>
                <w:b/>
                <w:bCs/>
                <w:sz w:val="24"/>
                <w:szCs w:val="24"/>
              </w:rPr>
              <w:t xml:space="preserve"> </w:t>
            </w:r>
            <w:r w:rsidR="007F7552" w:rsidRPr="007F7552">
              <w:rPr>
                <w:sz w:val="24"/>
                <w:szCs w:val="24"/>
              </w:rPr>
              <w:t>Tak, Zamawiający dopuszcza</w:t>
            </w:r>
            <w:r w:rsidR="007F7552">
              <w:rPr>
                <w:sz w:val="24"/>
                <w:szCs w:val="24"/>
              </w:rPr>
              <w:t xml:space="preserve"> </w:t>
            </w:r>
            <w:r w:rsidR="00B80284">
              <w:rPr>
                <w:sz w:val="24"/>
                <w:szCs w:val="24"/>
              </w:rPr>
              <w:t>również</w:t>
            </w:r>
            <w:r w:rsidR="007F7552">
              <w:rPr>
                <w:sz w:val="24"/>
                <w:szCs w:val="24"/>
              </w:rPr>
              <w:t xml:space="preserve">. 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4443EB" w:rsidRPr="00D0469F" w:rsidRDefault="00401E9D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35</w:t>
            </w:r>
            <w:r w:rsidR="00DE2330">
              <w:rPr>
                <w:b/>
                <w:bCs/>
                <w:sz w:val="24"/>
                <w:szCs w:val="24"/>
              </w:rPr>
              <w:t xml:space="preserve"> – </w:t>
            </w:r>
            <w:r w:rsidR="00DE2330">
              <w:rPr>
                <w:bCs/>
                <w:iCs/>
                <w:sz w:val="24"/>
                <w:szCs w:val="24"/>
              </w:rPr>
              <w:t>dot. P</w:t>
            </w:r>
            <w:r w:rsidR="00DE2330" w:rsidRPr="00D0469F">
              <w:rPr>
                <w:bCs/>
                <w:iCs/>
                <w:sz w:val="24"/>
                <w:szCs w:val="24"/>
              </w:rPr>
              <w:t>akietu nr 21 poz. 4.</w:t>
            </w:r>
            <w:r w:rsidR="004443EB" w:rsidRPr="00D0469F">
              <w:rPr>
                <w:b/>
                <w:bCs/>
                <w:sz w:val="24"/>
                <w:szCs w:val="24"/>
              </w:rPr>
              <w:br/>
            </w:r>
            <w:r w:rsidR="004443EB" w:rsidRPr="00D0469F">
              <w:rPr>
                <w:bCs/>
                <w:iCs/>
                <w:sz w:val="24"/>
                <w:szCs w:val="24"/>
              </w:rPr>
              <w:t xml:space="preserve">Czy Zamawiający wymaga preparatu  zawierającego 10 fiolek </w:t>
            </w:r>
            <w:proofErr w:type="spellStart"/>
            <w:r w:rsidR="004443EB" w:rsidRPr="00D0469F">
              <w:rPr>
                <w:bCs/>
                <w:iCs/>
                <w:sz w:val="24"/>
                <w:szCs w:val="24"/>
              </w:rPr>
              <w:t>cefuroxymu</w:t>
            </w:r>
            <w:proofErr w:type="spellEnd"/>
            <w:r w:rsidR="004443EB" w:rsidRPr="00D0469F">
              <w:rPr>
                <w:bCs/>
                <w:iCs/>
                <w:sz w:val="24"/>
                <w:szCs w:val="24"/>
              </w:rPr>
              <w:t xml:space="preserve"> 50 mg i 10 jałowych igieł (18G x 1½’’, 1,2 mm x 40 mm) z filtrem 5 mikronów (membrana kopolimeru </w:t>
            </w:r>
            <w:r w:rsidR="004443EB" w:rsidRPr="00D0469F">
              <w:rPr>
                <w:bCs/>
                <w:iCs/>
                <w:sz w:val="24"/>
                <w:szCs w:val="24"/>
              </w:rPr>
              <w:lastRenderedPageBreak/>
              <w:t>akrylowego na nietkanym poliamidzie), zalecanych do użycia w celu przygotowania leku do podania dokomorowego w chirurgii zaćmy.</w:t>
            </w:r>
          </w:p>
          <w:p w:rsidR="00401E9D" w:rsidRPr="003109C5" w:rsidRDefault="00401E9D" w:rsidP="00401E9D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3109C5" w:rsidRPr="003109C5">
              <w:rPr>
                <w:sz w:val="24"/>
                <w:szCs w:val="24"/>
              </w:rPr>
              <w:t>Zgodnie z SWZ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4443EB" w:rsidRPr="00D0469F" w:rsidRDefault="00401E9D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36</w:t>
            </w:r>
            <w:r w:rsidR="00DE2330">
              <w:rPr>
                <w:b/>
                <w:bCs/>
                <w:sz w:val="24"/>
                <w:szCs w:val="24"/>
              </w:rPr>
              <w:t xml:space="preserve"> – </w:t>
            </w:r>
            <w:r w:rsidR="00DE2330">
              <w:rPr>
                <w:bCs/>
                <w:iCs/>
                <w:sz w:val="24"/>
                <w:szCs w:val="24"/>
              </w:rPr>
              <w:t>dot. P</w:t>
            </w:r>
            <w:r w:rsidR="00DE2330" w:rsidRPr="00D0469F">
              <w:rPr>
                <w:bCs/>
                <w:iCs/>
                <w:sz w:val="24"/>
                <w:szCs w:val="24"/>
              </w:rPr>
              <w:t>akietu nr 21 poz. 11.</w:t>
            </w:r>
            <w:r w:rsidR="004443EB" w:rsidRPr="00D0469F">
              <w:rPr>
                <w:b/>
                <w:bCs/>
                <w:sz w:val="24"/>
                <w:szCs w:val="24"/>
              </w:rPr>
              <w:br/>
            </w:r>
            <w:r w:rsidR="004443EB" w:rsidRPr="00D0469F">
              <w:rPr>
                <w:bCs/>
                <w:iCs/>
                <w:sz w:val="24"/>
                <w:szCs w:val="24"/>
              </w:rPr>
              <w:t xml:space="preserve">Czy Zamawiający dopuści  wycenę 11 opakowań preparatu </w:t>
            </w:r>
            <w:proofErr w:type="spellStart"/>
            <w:r w:rsidR="004443EB" w:rsidRPr="00D0469F">
              <w:rPr>
                <w:bCs/>
                <w:iCs/>
                <w:sz w:val="24"/>
                <w:szCs w:val="24"/>
              </w:rPr>
              <w:t>Makrogol</w:t>
            </w:r>
            <w:proofErr w:type="spellEnd"/>
            <w:r w:rsidR="004443EB" w:rsidRPr="00D0469F">
              <w:rPr>
                <w:bCs/>
                <w:iCs/>
                <w:sz w:val="24"/>
                <w:szCs w:val="24"/>
              </w:rPr>
              <w:t xml:space="preserve">  74 g  x 48 saszetek, który jest jedynym preparatem rekomendowanym przez Europejskie Towarzystwo Endoskopii Przewodu Pokarmowego (ESGE) w rutynowym przygotowaniu do </w:t>
            </w:r>
            <w:proofErr w:type="spellStart"/>
            <w:r w:rsidR="004443EB" w:rsidRPr="00D0469F">
              <w:rPr>
                <w:bCs/>
                <w:iCs/>
                <w:sz w:val="24"/>
                <w:szCs w:val="24"/>
              </w:rPr>
              <w:t>kolonoskopii</w:t>
            </w:r>
            <w:proofErr w:type="spellEnd"/>
            <w:r w:rsidR="004443EB" w:rsidRPr="00D0469F">
              <w:rPr>
                <w:bCs/>
                <w:iCs/>
                <w:sz w:val="24"/>
                <w:szCs w:val="24"/>
              </w:rPr>
              <w:t xml:space="preserve"> , którego oferta cenowa jest korzystna dla Zamawiającego? W przypadku odpowiedzi negatywnej prosimy o dołączenie  uzasadnienia merytorycznego.</w:t>
            </w:r>
          </w:p>
          <w:p w:rsidR="00401E9D" w:rsidRPr="00D0469F" w:rsidRDefault="00401E9D" w:rsidP="00401E9D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3109C5" w:rsidRPr="003109C5">
              <w:rPr>
                <w:sz w:val="24"/>
                <w:szCs w:val="24"/>
              </w:rPr>
              <w:t>Zamawiający dopuszcza</w:t>
            </w:r>
            <w:r w:rsidR="004D7662">
              <w:rPr>
                <w:sz w:val="24"/>
                <w:szCs w:val="24"/>
              </w:rPr>
              <w:t xml:space="preserve"> </w:t>
            </w:r>
            <w:r w:rsidR="00894AA4">
              <w:rPr>
                <w:sz w:val="24"/>
                <w:szCs w:val="24"/>
              </w:rPr>
              <w:t>również.</w:t>
            </w:r>
            <w:r w:rsidR="004D7662">
              <w:rPr>
                <w:sz w:val="24"/>
                <w:szCs w:val="24"/>
              </w:rPr>
              <w:t xml:space="preserve"> 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D0469F" w:rsidRPr="00D0469F" w:rsidRDefault="00401E9D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37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>Czy w pakiecie 1 w poz.1 można wycenić lek w postaci ampułek?</w:t>
            </w:r>
          </w:p>
          <w:p w:rsidR="00401E9D" w:rsidRPr="00D0469F" w:rsidRDefault="00401E9D" w:rsidP="00401E9D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AB5EC1">
              <w:rPr>
                <w:sz w:val="24"/>
                <w:szCs w:val="24"/>
              </w:rPr>
              <w:t xml:space="preserve">Tak, Zamawiający wyraża zgodę. </w:t>
            </w:r>
            <w:r w:rsidR="0092790D">
              <w:rPr>
                <w:sz w:val="24"/>
                <w:szCs w:val="24"/>
              </w:rPr>
              <w:t xml:space="preserve"> 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D0469F" w:rsidRPr="00D0469F" w:rsidRDefault="00401E9D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38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>Czy w pakiecie 1 w poz.2 można wycenić lek w postaci tabletek?</w:t>
            </w:r>
          </w:p>
          <w:p w:rsidR="00AB5EC1" w:rsidRPr="00D0469F" w:rsidRDefault="00401E9D" w:rsidP="00AB5EC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AB5EC1">
              <w:rPr>
                <w:sz w:val="24"/>
                <w:szCs w:val="24"/>
              </w:rPr>
              <w:t xml:space="preserve">Tak, Zamawiający wyraża zgodę.  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D0469F" w:rsidRPr="00D0469F" w:rsidRDefault="00401E9D" w:rsidP="00031808">
            <w:pPr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39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>Czy ze względu na brak na rynku leku z pakietu 3 poz.14 można wykreślić tą pozycję?</w:t>
            </w:r>
          </w:p>
          <w:p w:rsidR="00401E9D" w:rsidRPr="00D0469F" w:rsidRDefault="00401E9D" w:rsidP="00031808">
            <w:pPr>
              <w:ind w:right="-74"/>
              <w:rPr>
                <w:b/>
                <w:bCs/>
                <w:sz w:val="24"/>
                <w:szCs w:val="24"/>
                <w:highlight w:val="darkGray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031808" w:rsidRPr="00031808">
              <w:rPr>
                <w:sz w:val="24"/>
                <w:szCs w:val="24"/>
              </w:rPr>
              <w:t>Zamawiający wymaga</w:t>
            </w:r>
            <w:r w:rsidR="00031808">
              <w:rPr>
                <w:sz w:val="24"/>
                <w:szCs w:val="24"/>
              </w:rPr>
              <w:t xml:space="preserve"> </w:t>
            </w:r>
            <w:r w:rsidR="00031808" w:rsidRPr="00031808">
              <w:rPr>
                <w:sz w:val="24"/>
                <w:szCs w:val="24"/>
              </w:rPr>
              <w:t>podania informacji o fakcie zaprzestania/braku produkcji danego preparatu</w:t>
            </w:r>
          </w:p>
          <w:p w:rsidR="00031808" w:rsidRDefault="00031808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01E9D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</w:t>
            </w:r>
            <w:r w:rsidR="004443EB" w:rsidRPr="00D0469F">
              <w:rPr>
                <w:b/>
                <w:bCs/>
                <w:sz w:val="24"/>
                <w:szCs w:val="24"/>
              </w:rPr>
              <w:t xml:space="preserve"> 40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3 w poz.17 – 19 można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wycenic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leki w postaci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tabl.powl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. o przedłużonym uwalnianiu?</w:t>
            </w:r>
          </w:p>
          <w:p w:rsidR="00AB5EC1" w:rsidRPr="00D0469F" w:rsidRDefault="00401E9D" w:rsidP="00AB5EC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AB5EC1">
              <w:rPr>
                <w:sz w:val="24"/>
                <w:szCs w:val="24"/>
              </w:rPr>
              <w:t xml:space="preserve">Tak, Zamawiający wyraża zgodę.  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41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3 w poz.22 można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wycenic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10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amp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.?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</w:t>
            </w:r>
            <w:r w:rsidR="003109C5">
              <w:rPr>
                <w:sz w:val="24"/>
                <w:szCs w:val="24"/>
              </w:rPr>
              <w:t>, pod warunkiem przeliczenia ilości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42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4 w poz.5 można wycenić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40 sztuk, odpowiednio przeliczając ilość opakowań?</w:t>
            </w:r>
          </w:p>
          <w:p w:rsidR="004443EB" w:rsidRDefault="004443EB" w:rsidP="004443EB">
            <w:pPr>
              <w:ind w:left="28" w:right="-74"/>
              <w:rPr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  <w:r w:rsidR="003F351E">
              <w:rPr>
                <w:sz w:val="24"/>
                <w:szCs w:val="24"/>
              </w:rPr>
              <w:t xml:space="preserve"> </w:t>
            </w:r>
          </w:p>
          <w:p w:rsidR="003F351E" w:rsidRPr="00D0469F" w:rsidRDefault="003F351E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43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4 w poz.10 można wycenić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5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amp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.?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  <w:r w:rsidR="00C77055">
              <w:rPr>
                <w:sz w:val="24"/>
                <w:szCs w:val="24"/>
              </w:rPr>
              <w:t xml:space="preserve"> </w:t>
            </w: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lastRenderedPageBreak/>
              <w:t>Pytanie nr 44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3 w poz.26 można wycenić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30 szt., odpowiednio przeliczając ilość?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45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>Czy w pakiecie14 w poz.11 można wycenić lek w postaci granulatu?</w:t>
            </w:r>
          </w:p>
          <w:p w:rsidR="00AB5EC1" w:rsidRPr="00D0469F" w:rsidRDefault="004443EB" w:rsidP="00AB5EC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AB5EC1">
              <w:rPr>
                <w:sz w:val="24"/>
                <w:szCs w:val="24"/>
              </w:rPr>
              <w:t xml:space="preserve">Tak, Zamawiający wyraża zgodę.  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46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14 w poz.14 - 16 można wycenić lek w postaci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tabl.powl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.?</w:t>
            </w:r>
          </w:p>
          <w:p w:rsidR="00AB5EC1" w:rsidRPr="00D0469F" w:rsidRDefault="004443EB" w:rsidP="00AB5EC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AB5EC1">
              <w:rPr>
                <w:sz w:val="24"/>
                <w:szCs w:val="24"/>
              </w:rPr>
              <w:t xml:space="preserve">Tak, Zamawiający wyraża zgodę.  </w:t>
            </w:r>
          </w:p>
          <w:p w:rsidR="003F351E" w:rsidRPr="00D0469F" w:rsidRDefault="003F351E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47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14 w poz.21 można wycenić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7tabl. lub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12 kaps., odpowiednio przeliczając ilość opakowań?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48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>Czy w pakiecie 14 w poz.22 i 23 można wycenić lek w postaci tabletek?</w:t>
            </w:r>
          </w:p>
          <w:p w:rsidR="00AB5EC1" w:rsidRPr="00D0469F" w:rsidRDefault="004443EB" w:rsidP="00AB5EC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AB5EC1">
              <w:rPr>
                <w:sz w:val="24"/>
                <w:szCs w:val="24"/>
              </w:rPr>
              <w:t xml:space="preserve">Tak, Zamawiający wyraża zgodę.  </w:t>
            </w:r>
          </w:p>
          <w:p w:rsidR="00D0469F" w:rsidRPr="00D0469F" w:rsidRDefault="00D0469F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49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17 w poz.1 można wycenić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50 sztuk, odpowiednio przeliczając ilość?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50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14 w poz.34 można wycenić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Nystatin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TZF, 100 000 IU/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ml,prosz.d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/sp.zaw.doust.,5 g (24ml)?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51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14 w poz.35 i 39 można wycenić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10 sztuk, odpowiednio przeliczając ilość opakowań?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52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21 w poz.1 można wycenić lek w postaci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tabl.powl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.?</w:t>
            </w:r>
          </w:p>
          <w:p w:rsidR="00AB5EC1" w:rsidRPr="00D0469F" w:rsidRDefault="004443EB" w:rsidP="00AB5EC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AB5EC1">
              <w:rPr>
                <w:sz w:val="24"/>
                <w:szCs w:val="24"/>
              </w:rPr>
              <w:t xml:space="preserve">Tak, Zamawiający wyraża zgodę.  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53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22 w poz.1 można wycenić lek w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opak.x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10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amp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., odpowiednio przeliczając ilość opakowań?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  <w:r w:rsidR="00CD69D2">
              <w:rPr>
                <w:sz w:val="24"/>
                <w:szCs w:val="24"/>
              </w:rPr>
              <w:t xml:space="preserve"> 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lastRenderedPageBreak/>
              <w:t>Pytanie nr 54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bCs/>
                <w:iCs/>
                <w:sz w:val="24"/>
                <w:szCs w:val="24"/>
              </w:rPr>
              <w:t xml:space="preserve">Czy w pakiecie 12 w poz.1 można wycenić preparat: Ig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Vena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, 50 g/l; 50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ml,roztw.do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 xml:space="preserve"> infuz,1 </w:t>
            </w:r>
            <w:proofErr w:type="spellStart"/>
            <w:r w:rsidR="00D0469F" w:rsidRPr="00D0469F">
              <w:rPr>
                <w:bCs/>
                <w:iCs/>
                <w:sz w:val="24"/>
                <w:szCs w:val="24"/>
              </w:rPr>
              <w:t>fiol+uchwyt</w:t>
            </w:r>
            <w:proofErr w:type="spellEnd"/>
            <w:r w:rsidR="00D0469F" w:rsidRPr="00D0469F">
              <w:rPr>
                <w:bCs/>
                <w:iCs/>
                <w:sz w:val="24"/>
                <w:szCs w:val="24"/>
              </w:rPr>
              <w:t>, przeliczając ilość opak. na 28 op.?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sz w:val="24"/>
                <w:szCs w:val="24"/>
              </w:rPr>
              <w:t xml:space="preserve"> </w:t>
            </w:r>
            <w:r w:rsidR="00491963">
              <w:rPr>
                <w:sz w:val="24"/>
                <w:szCs w:val="24"/>
              </w:rPr>
              <w:t xml:space="preserve">Tak, </w:t>
            </w:r>
            <w:r w:rsidR="00491963" w:rsidRPr="007F7552">
              <w:rPr>
                <w:sz w:val="24"/>
                <w:szCs w:val="24"/>
              </w:rPr>
              <w:t>Zamawiający wyraża zgodę.</w:t>
            </w:r>
            <w:r w:rsidR="00CD69D2">
              <w:rPr>
                <w:sz w:val="24"/>
                <w:szCs w:val="24"/>
              </w:rPr>
              <w:t xml:space="preserve"> </w:t>
            </w:r>
            <w:r w:rsidR="003F351E">
              <w:rPr>
                <w:sz w:val="24"/>
                <w:szCs w:val="24"/>
              </w:rPr>
              <w:t xml:space="preserve"> </w:t>
            </w:r>
          </w:p>
          <w:p w:rsidR="00401E9D" w:rsidRPr="00BC789E" w:rsidRDefault="00401E9D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4443EB" w:rsidRPr="00BC789E" w:rsidRDefault="004443EB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BC789E">
              <w:rPr>
                <w:b/>
                <w:bCs/>
                <w:sz w:val="24"/>
                <w:szCs w:val="24"/>
              </w:rPr>
              <w:t>Pytanie nr 55</w:t>
            </w:r>
          </w:p>
          <w:p w:rsidR="00D0469F" w:rsidRPr="00BC789E" w:rsidRDefault="00D0469F" w:rsidP="004443E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BC789E">
              <w:rPr>
                <w:bCs/>
                <w:iCs/>
                <w:sz w:val="24"/>
                <w:szCs w:val="24"/>
              </w:rPr>
              <w:t>Jeżeli Zamawiający nie wyrazi zgody na pyt.</w:t>
            </w:r>
            <w:r w:rsidR="003109C5" w:rsidRPr="00BC789E">
              <w:rPr>
                <w:bCs/>
                <w:iCs/>
                <w:sz w:val="24"/>
                <w:szCs w:val="24"/>
              </w:rPr>
              <w:t xml:space="preserve"> </w:t>
            </w:r>
            <w:r w:rsidRPr="00BC789E">
              <w:rPr>
                <w:bCs/>
                <w:iCs/>
                <w:sz w:val="24"/>
                <w:szCs w:val="24"/>
              </w:rPr>
              <w:t>powyżej to proszę o wykreślenie pozycji ze względu na problemy z dostępnością</w:t>
            </w:r>
          </w:p>
          <w:p w:rsidR="004443EB" w:rsidRPr="003109C5" w:rsidRDefault="004443EB" w:rsidP="004443EB">
            <w:pPr>
              <w:ind w:left="28" w:right="-74"/>
              <w:rPr>
                <w:sz w:val="24"/>
                <w:szCs w:val="24"/>
              </w:rPr>
            </w:pPr>
            <w:r w:rsidRPr="00BC789E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BC789E">
              <w:rPr>
                <w:b/>
                <w:bCs/>
                <w:sz w:val="24"/>
                <w:szCs w:val="24"/>
              </w:rPr>
              <w:t xml:space="preserve"> </w:t>
            </w:r>
            <w:r w:rsidR="003109C5" w:rsidRPr="00BC789E">
              <w:rPr>
                <w:sz w:val="24"/>
                <w:szCs w:val="24"/>
              </w:rPr>
              <w:t>Wobec wcześniejszej</w:t>
            </w:r>
            <w:r w:rsidR="003109C5" w:rsidRPr="003109C5">
              <w:rPr>
                <w:sz w:val="24"/>
                <w:szCs w:val="24"/>
              </w:rPr>
              <w:t xml:space="preserve"> odpowiedzi – nie dotyczy</w:t>
            </w:r>
          </w:p>
          <w:p w:rsidR="004443EB" w:rsidRPr="003109C5" w:rsidRDefault="004443EB" w:rsidP="00B57299">
            <w:pPr>
              <w:spacing w:before="60" w:after="60"/>
              <w:ind w:right="-72"/>
              <w:rPr>
                <w:sz w:val="24"/>
                <w:szCs w:val="24"/>
                <w:highlight w:val="darkGray"/>
              </w:rPr>
            </w:pPr>
          </w:p>
          <w:p w:rsidR="00D0469F" w:rsidRPr="00D0469F" w:rsidRDefault="004443EB" w:rsidP="00D0469F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Pytanie nr 56</w:t>
            </w:r>
            <w:r w:rsidR="00D0469F" w:rsidRPr="00D0469F">
              <w:rPr>
                <w:b/>
                <w:bCs/>
                <w:sz w:val="24"/>
                <w:szCs w:val="24"/>
              </w:rPr>
              <w:br/>
            </w:r>
            <w:r w:rsidR="00D0469F" w:rsidRPr="00D0469F">
              <w:rPr>
                <w:snapToGrid w:val="0"/>
                <w:sz w:val="24"/>
                <w:szCs w:val="24"/>
              </w:rPr>
              <w:t>Czy w pozycjach, które nie są dostępne na rynku można wycenić leki na jednorazowe pozwolenie Ministra Zdrowia?</w:t>
            </w:r>
          </w:p>
          <w:p w:rsidR="004443EB" w:rsidRPr="00D0469F" w:rsidRDefault="004443EB" w:rsidP="004443EB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D0469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>
              <w:rPr>
                <w:b/>
                <w:bCs/>
                <w:sz w:val="24"/>
                <w:szCs w:val="24"/>
              </w:rPr>
              <w:t xml:space="preserve"> </w:t>
            </w:r>
            <w:r w:rsidR="003109C5" w:rsidRPr="003109C5">
              <w:rPr>
                <w:sz w:val="24"/>
                <w:szCs w:val="24"/>
              </w:rPr>
              <w:t>Tak, Zamawiający wyraża zgodę, pod warunkiem, że taka informacja zostanie wpisana jednoznacznie w ofercie wraz z numerem czasowego dopuszczenia</w:t>
            </w:r>
          </w:p>
          <w:p w:rsidR="004443EB" w:rsidRPr="00D0469F" w:rsidRDefault="004443EB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  <w:highlight w:val="darkGray"/>
              </w:rPr>
            </w:pPr>
          </w:p>
          <w:p w:rsidR="0027472C" w:rsidRPr="003109C5" w:rsidRDefault="0027472C" w:rsidP="003109C5">
            <w:pPr>
              <w:spacing w:before="60"/>
              <w:ind w:right="-72"/>
            </w:pPr>
            <w:r w:rsidRPr="003109C5">
              <w:rPr>
                <w:b/>
                <w:bCs/>
                <w:sz w:val="24"/>
                <w:szCs w:val="24"/>
              </w:rPr>
              <w:t>Pytanie nr 57</w:t>
            </w:r>
          </w:p>
          <w:p w:rsidR="00E80172" w:rsidRPr="003109C5" w:rsidRDefault="00E80172" w:rsidP="003109C5">
            <w:pPr>
              <w:spacing w:before="60"/>
              <w:ind w:right="-74"/>
              <w:rPr>
                <w:sz w:val="24"/>
                <w:szCs w:val="24"/>
              </w:rPr>
            </w:pPr>
            <w:r w:rsidRPr="003109C5">
              <w:rPr>
                <w:sz w:val="24"/>
                <w:szCs w:val="24"/>
              </w:rPr>
              <w:t xml:space="preserve">Prosimy o podanie w jaki sposób prawidłowo przeliczyć ilość opakowań handlowych w przypadku występowania na rynku opakowań posiadających inną ilość sztuk (tabletek, ampułek itp.) niż umieszczone w SWZ, a także w przypadku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</w:p>
          <w:p w:rsidR="00DF6E8A" w:rsidRPr="00D0469F" w:rsidRDefault="00DF6E8A" w:rsidP="00DF6E8A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3109C5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b/>
                <w:bCs/>
                <w:sz w:val="24"/>
                <w:szCs w:val="24"/>
              </w:rPr>
              <w:t xml:space="preserve"> </w:t>
            </w:r>
            <w:r w:rsidR="003109C5" w:rsidRPr="003109C5">
              <w:rPr>
                <w:sz w:val="24"/>
                <w:szCs w:val="24"/>
              </w:rPr>
              <w:t>Przeliczoną ilość należy zaokrąglić do pełnego opakowania w górę.</w:t>
            </w:r>
          </w:p>
          <w:p w:rsidR="0027472C" w:rsidRPr="0027472C" w:rsidRDefault="0027472C" w:rsidP="00B57299">
            <w:pPr>
              <w:spacing w:before="60" w:after="60"/>
              <w:ind w:right="-72"/>
              <w:rPr>
                <w:sz w:val="24"/>
                <w:szCs w:val="24"/>
              </w:rPr>
            </w:pPr>
          </w:p>
          <w:p w:rsidR="00E80172" w:rsidRPr="003109C5" w:rsidRDefault="0027472C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3109C5">
              <w:rPr>
                <w:b/>
                <w:bCs/>
                <w:sz w:val="24"/>
                <w:szCs w:val="24"/>
              </w:rPr>
              <w:t>Pytanie nr 58</w:t>
            </w:r>
            <w:r w:rsidR="003109C5">
              <w:rPr>
                <w:b/>
                <w:bCs/>
                <w:sz w:val="24"/>
                <w:szCs w:val="24"/>
              </w:rPr>
              <w:br/>
            </w:r>
            <w:r w:rsidR="00E80172" w:rsidRPr="003109C5">
              <w:rPr>
                <w:sz w:val="24"/>
                <w:szCs w:val="24"/>
              </w:rPr>
              <w:t xml:space="preserve">Czy Zamawiający wyrazi zgodę na zmianę postaci oferowanego produktu w obrębie tej samej drogi podania, np. tab. – tab. </w:t>
            </w:r>
            <w:proofErr w:type="spellStart"/>
            <w:r w:rsidR="00E80172" w:rsidRPr="003109C5">
              <w:rPr>
                <w:sz w:val="24"/>
                <w:szCs w:val="24"/>
              </w:rPr>
              <w:t>powl</w:t>
            </w:r>
            <w:proofErr w:type="spellEnd"/>
            <w:r w:rsidR="00E80172" w:rsidRPr="003109C5">
              <w:rPr>
                <w:sz w:val="24"/>
                <w:szCs w:val="24"/>
              </w:rPr>
              <w:t xml:space="preserve">., tab. – kaps., tab. – draż. i odwrotnie, tab. o przedłużonym uwalnianiu – tab. o zmodyfikowanym uwalnianiu i odwrotnie, </w:t>
            </w:r>
            <w:proofErr w:type="spellStart"/>
            <w:r w:rsidR="00E80172" w:rsidRPr="003109C5">
              <w:rPr>
                <w:sz w:val="24"/>
                <w:szCs w:val="24"/>
              </w:rPr>
              <w:t>amp</w:t>
            </w:r>
            <w:proofErr w:type="spellEnd"/>
            <w:r w:rsidR="00E80172" w:rsidRPr="003109C5">
              <w:rPr>
                <w:sz w:val="24"/>
                <w:szCs w:val="24"/>
              </w:rPr>
              <w:t xml:space="preserve">. – fiol., </w:t>
            </w:r>
            <w:proofErr w:type="spellStart"/>
            <w:r w:rsidR="00E80172" w:rsidRPr="003109C5">
              <w:rPr>
                <w:sz w:val="24"/>
                <w:szCs w:val="24"/>
              </w:rPr>
              <w:t>amp</w:t>
            </w:r>
            <w:proofErr w:type="spellEnd"/>
            <w:r w:rsidR="00E80172" w:rsidRPr="003109C5">
              <w:rPr>
                <w:sz w:val="24"/>
                <w:szCs w:val="24"/>
              </w:rPr>
              <w:t xml:space="preserve">. – </w:t>
            </w:r>
            <w:proofErr w:type="spellStart"/>
            <w:r w:rsidR="00E80172" w:rsidRPr="003109C5">
              <w:rPr>
                <w:sz w:val="24"/>
                <w:szCs w:val="24"/>
              </w:rPr>
              <w:t>amp</w:t>
            </w:r>
            <w:proofErr w:type="spellEnd"/>
            <w:r w:rsidR="00E80172" w:rsidRPr="003109C5">
              <w:rPr>
                <w:sz w:val="24"/>
                <w:szCs w:val="24"/>
              </w:rPr>
              <w:t xml:space="preserve">-strz. i odwrotnie? </w:t>
            </w:r>
          </w:p>
          <w:p w:rsidR="00DF6E8A" w:rsidRPr="003109C5" w:rsidRDefault="00DF6E8A" w:rsidP="00DF6E8A">
            <w:pPr>
              <w:ind w:left="28" w:right="-74"/>
              <w:rPr>
                <w:sz w:val="24"/>
                <w:szCs w:val="24"/>
              </w:rPr>
            </w:pPr>
            <w:r w:rsidRPr="003109C5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3109C5">
              <w:rPr>
                <w:b/>
                <w:bCs/>
                <w:sz w:val="24"/>
                <w:szCs w:val="24"/>
              </w:rPr>
              <w:t xml:space="preserve"> </w:t>
            </w:r>
            <w:r w:rsidR="003109C5" w:rsidRPr="003109C5">
              <w:rPr>
                <w:sz w:val="24"/>
                <w:szCs w:val="24"/>
              </w:rPr>
              <w:t xml:space="preserve">Zamawiający wyraża zgodę na zamianę tab. – tab. </w:t>
            </w:r>
            <w:proofErr w:type="spellStart"/>
            <w:r w:rsidR="003109C5" w:rsidRPr="003109C5">
              <w:rPr>
                <w:sz w:val="24"/>
                <w:szCs w:val="24"/>
              </w:rPr>
              <w:t>powl</w:t>
            </w:r>
            <w:proofErr w:type="spellEnd"/>
            <w:r w:rsidR="003109C5" w:rsidRPr="003109C5">
              <w:rPr>
                <w:sz w:val="24"/>
                <w:szCs w:val="24"/>
              </w:rPr>
              <w:t xml:space="preserve">., tab. – kaps., tab. – draż. i odwrotnie, tab. o przedłużonym uwalnianiu – tab. o zmodyfikowanym uwalnianiu i odwrotnie oraz </w:t>
            </w:r>
            <w:proofErr w:type="spellStart"/>
            <w:r w:rsidR="003109C5" w:rsidRPr="003109C5">
              <w:rPr>
                <w:sz w:val="24"/>
                <w:szCs w:val="24"/>
              </w:rPr>
              <w:t>amp</w:t>
            </w:r>
            <w:proofErr w:type="spellEnd"/>
            <w:r w:rsidR="003109C5" w:rsidRPr="003109C5">
              <w:rPr>
                <w:sz w:val="24"/>
                <w:szCs w:val="24"/>
              </w:rPr>
              <w:t xml:space="preserve">. – fiol. i odwrotnie; </w:t>
            </w:r>
            <w:proofErr w:type="spellStart"/>
            <w:r w:rsidR="003109C5" w:rsidRPr="003109C5">
              <w:rPr>
                <w:sz w:val="24"/>
                <w:szCs w:val="24"/>
              </w:rPr>
              <w:t>amp</w:t>
            </w:r>
            <w:proofErr w:type="spellEnd"/>
            <w:r w:rsidR="003109C5" w:rsidRPr="003109C5">
              <w:rPr>
                <w:sz w:val="24"/>
                <w:szCs w:val="24"/>
              </w:rPr>
              <w:t xml:space="preserve">. – </w:t>
            </w:r>
            <w:proofErr w:type="spellStart"/>
            <w:r w:rsidR="003109C5" w:rsidRPr="003109C5">
              <w:rPr>
                <w:sz w:val="24"/>
                <w:szCs w:val="24"/>
              </w:rPr>
              <w:t>amp</w:t>
            </w:r>
            <w:proofErr w:type="spellEnd"/>
            <w:r w:rsidR="003109C5" w:rsidRPr="003109C5">
              <w:rPr>
                <w:sz w:val="24"/>
                <w:szCs w:val="24"/>
              </w:rPr>
              <w:t>-strz. i odwrotnie – nie.</w:t>
            </w:r>
          </w:p>
          <w:p w:rsidR="00E80172" w:rsidRPr="00600E3B" w:rsidRDefault="00E80172" w:rsidP="00B57299">
            <w:pPr>
              <w:spacing w:before="60" w:after="60"/>
              <w:ind w:right="-72"/>
              <w:rPr>
                <w:sz w:val="24"/>
                <w:szCs w:val="24"/>
              </w:rPr>
            </w:pPr>
          </w:p>
          <w:p w:rsidR="00401E9D" w:rsidRPr="00600E3B" w:rsidRDefault="0027472C" w:rsidP="00B57299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600E3B">
              <w:rPr>
                <w:b/>
                <w:bCs/>
                <w:sz w:val="24"/>
                <w:szCs w:val="24"/>
              </w:rPr>
              <w:t xml:space="preserve">Pytanie nr 59 </w:t>
            </w:r>
            <w:r w:rsidR="00E80172" w:rsidRPr="00600E3B">
              <w:rPr>
                <w:sz w:val="24"/>
                <w:szCs w:val="24"/>
              </w:rPr>
              <w:t>Prosimy Zmawiającego o określenie w jaki sposób postąpić w przypadku zaprzestania lub braku produkcji danego preparatu, czy Zamawiający wyrazi zgodę na podanie ostatniej ceny i informacji pod pakietem?</w:t>
            </w:r>
          </w:p>
          <w:p w:rsidR="00DF6E8A" w:rsidRPr="00D0469F" w:rsidRDefault="00DF6E8A" w:rsidP="00DF6E8A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600E3B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3109C5" w:rsidRPr="00600E3B">
              <w:rPr>
                <w:b/>
                <w:bCs/>
                <w:sz w:val="24"/>
                <w:szCs w:val="24"/>
              </w:rPr>
              <w:t xml:space="preserve"> </w:t>
            </w:r>
            <w:r w:rsidR="003109C5" w:rsidRPr="00600E3B">
              <w:rPr>
                <w:sz w:val="24"/>
                <w:szCs w:val="24"/>
              </w:rPr>
              <w:t>Zamawiający wymaga wyłącznie podania informacji o fakcie zaprzestania/braku produkcji</w:t>
            </w:r>
            <w:r w:rsidR="003109C5" w:rsidRPr="003109C5">
              <w:rPr>
                <w:sz w:val="24"/>
                <w:szCs w:val="24"/>
              </w:rPr>
              <w:t xml:space="preserve"> danego preparatu</w:t>
            </w:r>
          </w:p>
          <w:p w:rsidR="00401E9D" w:rsidRPr="00D0469F" w:rsidRDefault="00401E9D" w:rsidP="00B57299">
            <w:pPr>
              <w:spacing w:before="60" w:after="60"/>
              <w:ind w:right="-72"/>
              <w:rPr>
                <w:sz w:val="24"/>
                <w:szCs w:val="24"/>
                <w:highlight w:val="darkGray"/>
              </w:rPr>
            </w:pPr>
          </w:p>
        </w:tc>
      </w:tr>
    </w:tbl>
    <w:p w:rsidR="00E80172" w:rsidRPr="00600E3B" w:rsidRDefault="0027472C" w:rsidP="0027472C">
      <w:pPr>
        <w:spacing w:after="120"/>
        <w:contextualSpacing/>
        <w:jc w:val="both"/>
        <w:rPr>
          <w:color w:val="000000" w:themeColor="text1"/>
          <w:sz w:val="24"/>
          <w:szCs w:val="24"/>
        </w:rPr>
      </w:pPr>
      <w:r w:rsidRPr="00600E3B">
        <w:rPr>
          <w:b/>
          <w:bCs/>
          <w:sz w:val="24"/>
          <w:szCs w:val="24"/>
        </w:rPr>
        <w:lastRenderedPageBreak/>
        <w:t xml:space="preserve">Pytanie nr 60 </w:t>
      </w:r>
      <w:r w:rsidR="00E80172" w:rsidRPr="00600E3B">
        <w:rPr>
          <w:color w:val="000000" w:themeColor="text1"/>
          <w:sz w:val="24"/>
          <w:szCs w:val="24"/>
        </w:rPr>
        <w:t>Pakiet 28 poz. 2</w:t>
      </w:r>
    </w:p>
    <w:p w:rsidR="00E80172" w:rsidRPr="00600E3B" w:rsidRDefault="00E80172" w:rsidP="00E8017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600E3B">
        <w:rPr>
          <w:color w:val="000000" w:themeColor="text1"/>
          <w:sz w:val="24"/>
          <w:szCs w:val="24"/>
        </w:rPr>
        <w:lastRenderedPageBreak/>
        <w:t xml:space="preserve">W związku ze zmianą gramatury produktu </w:t>
      </w:r>
      <w:proofErr w:type="spellStart"/>
      <w:r w:rsidRPr="00600E3B">
        <w:rPr>
          <w:color w:val="000000" w:themeColor="text1"/>
          <w:sz w:val="24"/>
          <w:szCs w:val="24"/>
        </w:rPr>
        <w:t>Bebilon</w:t>
      </w:r>
      <w:proofErr w:type="spellEnd"/>
      <w:r w:rsidRPr="00600E3B">
        <w:rPr>
          <w:color w:val="000000" w:themeColor="text1"/>
          <w:sz w:val="24"/>
          <w:szCs w:val="24"/>
        </w:rPr>
        <w:t xml:space="preserve"> HMF z 50x2,2g na 50x1g, prosimy Zamawiającego o dopuszczenie produktu </w:t>
      </w:r>
      <w:proofErr w:type="spellStart"/>
      <w:r w:rsidRPr="00600E3B">
        <w:rPr>
          <w:color w:val="000000" w:themeColor="text1"/>
          <w:sz w:val="24"/>
          <w:szCs w:val="24"/>
        </w:rPr>
        <w:t>Bebilon</w:t>
      </w:r>
      <w:proofErr w:type="spellEnd"/>
      <w:r w:rsidRPr="00600E3B">
        <w:rPr>
          <w:color w:val="000000" w:themeColor="text1"/>
          <w:sz w:val="24"/>
          <w:szCs w:val="24"/>
        </w:rPr>
        <w:t xml:space="preserve"> HMF 50x1g. W przypadku wyrażenia zgody prosimy o podanie ilości produktu do wyceny.</w:t>
      </w:r>
    </w:p>
    <w:p w:rsidR="00DF6E8A" w:rsidRPr="00600E3B" w:rsidRDefault="00DF6E8A" w:rsidP="00DF6E8A">
      <w:pPr>
        <w:ind w:left="28" w:right="-74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Stanowisko (wyjaśnienie) Zamawiającego:</w:t>
      </w:r>
      <w:r w:rsidR="003109C5" w:rsidRPr="00600E3B">
        <w:rPr>
          <w:b/>
          <w:bCs/>
          <w:sz w:val="24"/>
          <w:szCs w:val="24"/>
        </w:rPr>
        <w:t xml:space="preserve"> </w:t>
      </w:r>
      <w:r w:rsidR="003109C5" w:rsidRPr="00600E3B">
        <w:rPr>
          <w:sz w:val="24"/>
          <w:szCs w:val="24"/>
        </w:rPr>
        <w:t xml:space="preserve">Zamawiający </w:t>
      </w:r>
      <w:r w:rsidR="00C95070">
        <w:rPr>
          <w:sz w:val="24"/>
          <w:szCs w:val="24"/>
        </w:rPr>
        <w:t>dopuszcza</w:t>
      </w:r>
      <w:r w:rsidR="00AA2E4D">
        <w:rPr>
          <w:sz w:val="24"/>
          <w:szCs w:val="24"/>
        </w:rPr>
        <w:t xml:space="preserve"> również.</w:t>
      </w:r>
      <w:r w:rsidR="003109C5" w:rsidRPr="00600E3B">
        <w:rPr>
          <w:sz w:val="24"/>
          <w:szCs w:val="24"/>
        </w:rPr>
        <w:t xml:space="preserve"> Należy zaokrąglić przeliczoną ilość do pełnego opakowania w górę.</w:t>
      </w:r>
    </w:p>
    <w:p w:rsidR="00DF6E8A" w:rsidRPr="00600E3B" w:rsidRDefault="00DF6E8A" w:rsidP="00DF6E8A">
      <w:pPr>
        <w:pStyle w:val="Tekstpodstawowy"/>
        <w:jc w:val="both"/>
        <w:rPr>
          <w:b/>
          <w:bCs/>
          <w:sz w:val="24"/>
          <w:szCs w:val="24"/>
        </w:rPr>
      </w:pPr>
    </w:p>
    <w:p w:rsidR="00DF6E8A" w:rsidRPr="00600E3B" w:rsidRDefault="00DF6E8A" w:rsidP="00DF6E8A">
      <w:pPr>
        <w:pStyle w:val="Tekstpodstawowy"/>
        <w:jc w:val="both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61</w:t>
      </w:r>
    </w:p>
    <w:p w:rsidR="00DF6E8A" w:rsidRPr="00600E3B" w:rsidRDefault="00DF6E8A" w:rsidP="00DF6E8A">
      <w:pPr>
        <w:pStyle w:val="Tekstpodstawowy"/>
        <w:jc w:val="both"/>
        <w:rPr>
          <w:b/>
          <w:bCs/>
          <w:sz w:val="24"/>
          <w:szCs w:val="24"/>
        </w:rPr>
      </w:pPr>
      <w:r w:rsidRPr="00600E3B">
        <w:rPr>
          <w:sz w:val="24"/>
          <w:szCs w:val="24"/>
        </w:rPr>
        <w:t>Czy Zamawiający wyraża zgodę na wycenę preparatów zamiennie tj. tabletek, tabletek powlekanych, drażetek, kapsułek?</w:t>
      </w:r>
    </w:p>
    <w:p w:rsidR="00DF6E8A" w:rsidRPr="00600E3B" w:rsidRDefault="00DF6E8A" w:rsidP="00DF6E8A">
      <w:pPr>
        <w:ind w:left="28" w:right="-74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Stanowisko (wyjaśnienie) Zamawiającego:</w:t>
      </w:r>
      <w:r w:rsidR="003109C5" w:rsidRPr="00600E3B">
        <w:rPr>
          <w:b/>
          <w:bCs/>
          <w:sz w:val="24"/>
          <w:szCs w:val="24"/>
        </w:rPr>
        <w:t xml:space="preserve"> </w:t>
      </w:r>
      <w:r w:rsidR="003109C5" w:rsidRPr="00600E3B">
        <w:rPr>
          <w:sz w:val="24"/>
          <w:szCs w:val="24"/>
        </w:rPr>
        <w:t>Tak, Zamawiający wyraża zgodę</w:t>
      </w:r>
    </w:p>
    <w:p w:rsidR="00DF6E8A" w:rsidRPr="00600E3B" w:rsidRDefault="00DF6E8A" w:rsidP="00DF6E8A">
      <w:pPr>
        <w:pStyle w:val="Tekstpodstawowy"/>
        <w:jc w:val="both"/>
        <w:rPr>
          <w:b/>
          <w:bCs/>
          <w:sz w:val="24"/>
          <w:szCs w:val="24"/>
        </w:rPr>
      </w:pPr>
    </w:p>
    <w:p w:rsidR="00DF6E8A" w:rsidRPr="00600E3B" w:rsidRDefault="00DF6E8A" w:rsidP="00DF6E8A">
      <w:pPr>
        <w:ind w:left="28" w:right="-74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62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Czy Zamawiający wyraża zgodę na wycenę preparatów w innych opakowaniach handlowych niż wskazane w formularzu ofertowym z odpowiednim przeliczeniem ilości? Jeśli tak, prosimy o podanie, w jaki sposób prawidłowo przeliczyć ilość opakowań handlowych w przypadku opakowań posiadających inną ilość sztuk; czy podać pełne ilości opakowań zaokrąglone w górę, czy ilość opakowań przeliczyć do dwóch miejsc po przecinku?</w:t>
      </w:r>
      <w:r w:rsidRPr="00600E3B"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600E3B" w:rsidRPr="00600E3B">
        <w:rPr>
          <w:sz w:val="24"/>
          <w:szCs w:val="24"/>
        </w:rPr>
        <w:t>Tak, Zamawiający wyraża zgodę. Należy zaokrąglić przeliczoną ilość do pełnego opakowania w górę.</w:t>
      </w:r>
    </w:p>
    <w:p w:rsidR="00DF6E8A" w:rsidRPr="00600E3B" w:rsidRDefault="00DF6E8A" w:rsidP="00DF6E8A">
      <w:pPr>
        <w:ind w:left="28" w:right="-74"/>
        <w:rPr>
          <w:b/>
          <w:bCs/>
          <w:sz w:val="24"/>
          <w:szCs w:val="24"/>
        </w:rPr>
      </w:pPr>
    </w:p>
    <w:p w:rsidR="00DF6E8A" w:rsidRPr="00600E3B" w:rsidRDefault="00DF6E8A" w:rsidP="00DF6E8A">
      <w:pPr>
        <w:ind w:left="28" w:right="-74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63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Czy Zamawiający wyraża zgodę na wycenę preparatów zamiennie tj. tabletek, tabletek powlekanych, drażetek, kapsułek?</w:t>
      </w:r>
      <w:r w:rsidRPr="00600E3B"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600E3B" w:rsidRPr="00600E3B">
        <w:rPr>
          <w:sz w:val="24"/>
          <w:szCs w:val="24"/>
        </w:rPr>
        <w:t>Tak, Zamawiający wyraża zgodę.</w:t>
      </w:r>
    </w:p>
    <w:p w:rsidR="00600E3B" w:rsidRPr="00600E3B" w:rsidRDefault="00600E3B" w:rsidP="00600E3B">
      <w:pPr>
        <w:pStyle w:val="Tekstpodstawowy"/>
        <w:rPr>
          <w:b/>
          <w:bCs/>
          <w:sz w:val="24"/>
          <w:szCs w:val="24"/>
        </w:rPr>
      </w:pPr>
    </w:p>
    <w:p w:rsidR="00DF6E8A" w:rsidRPr="00600E3B" w:rsidRDefault="00DF6E8A" w:rsidP="00600E3B">
      <w:pPr>
        <w:pStyle w:val="Tekstpodstawowy"/>
        <w:spacing w:before="120" w:after="12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64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Czy Zamawiający wyraża zgodę na wycenę zamiennie preparatów tj. ampułek zamiast fiolek i odwrotnie ?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600E3B" w:rsidRPr="00600E3B">
        <w:rPr>
          <w:sz w:val="24"/>
          <w:szCs w:val="24"/>
        </w:rPr>
        <w:t>Tak, Zamawiający wyraża zgodę.</w:t>
      </w:r>
    </w:p>
    <w:p w:rsidR="00600E3B" w:rsidRPr="00600E3B" w:rsidRDefault="00DF6E8A" w:rsidP="00600E3B">
      <w:pPr>
        <w:pStyle w:val="Tekstpodstawowy"/>
        <w:spacing w:before="120" w:after="12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65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Zamawiający dopuszcza wycenę produktów dostępnych na jednorazowe zezwolenie MZ?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3F351E">
        <w:rPr>
          <w:sz w:val="24"/>
          <w:szCs w:val="24"/>
        </w:rPr>
        <w:t>Zamawiający dopuszcza, także</w:t>
      </w:r>
      <w:r w:rsidR="00600E3B" w:rsidRPr="00600E3B">
        <w:rPr>
          <w:sz w:val="24"/>
          <w:szCs w:val="24"/>
        </w:rPr>
        <w:t>, pod warunkiem, że taka informacja zostanie wpisana jednoznacznie w ofercie wraz z numerem czasowego dopuszczenia</w:t>
      </w:r>
    </w:p>
    <w:p w:rsidR="00DF6E8A" w:rsidRPr="00600E3B" w:rsidRDefault="00DF6E8A" w:rsidP="00DF6E8A">
      <w:pPr>
        <w:pStyle w:val="Tekstpodstawowy"/>
        <w:spacing w:before="120" w:after="48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66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18"/>
        </w:rPr>
        <w:t>Czy Zamawiający wyrazi zgodę na zmianę wielkości opakowań płynów, syropów, maści, kremów itp. celem zaproponowania oferty korzystniejszej cenowo (przeliczenie ilości opakowań miałoby miejsce w oparciu o mg, ml itp.)?</w:t>
      </w:r>
      <w:r w:rsidRPr="00600E3B"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600E3B" w:rsidRPr="00600E3B">
        <w:rPr>
          <w:sz w:val="24"/>
          <w:szCs w:val="24"/>
        </w:rPr>
        <w:t>Tak, Zamawiający wyraża zgodę.</w:t>
      </w:r>
    </w:p>
    <w:p w:rsidR="00DF6E8A" w:rsidRPr="00600E3B" w:rsidRDefault="00DF6E8A" w:rsidP="00600E3B">
      <w:pPr>
        <w:pStyle w:val="Tekstpodstawowy"/>
        <w:spacing w:before="120" w:after="120"/>
      </w:pPr>
      <w:r w:rsidRPr="00600E3B">
        <w:rPr>
          <w:b/>
          <w:bCs/>
          <w:sz w:val="24"/>
          <w:szCs w:val="24"/>
        </w:rPr>
        <w:t xml:space="preserve">Pytanie nr 67 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Czy Zamawiający dopuszcza wycenę leku podając ostatnią cenę jeżeli żądany przez Zamawiającego lek nie jest już produkowany lub jest jego tymczasowy brak, a nie ma innego leku równoważnego, którym można byłoby go zastąpić?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600E3B" w:rsidRPr="00600E3B">
        <w:rPr>
          <w:sz w:val="24"/>
          <w:szCs w:val="24"/>
        </w:rPr>
        <w:t>Zamawiający wymaga wyłącznie podania informacji o fakcie zaprzestania/braku produkcji danego preparatu</w:t>
      </w:r>
    </w:p>
    <w:p w:rsidR="00DF6E8A" w:rsidRPr="00600E3B" w:rsidRDefault="00DF6E8A" w:rsidP="00600E3B">
      <w:pPr>
        <w:pStyle w:val="Tekstpodstawowy"/>
        <w:spacing w:before="120" w:after="24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lastRenderedPageBreak/>
        <w:t>Pytanie nr 68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 xml:space="preserve">Pytanie dotyczy Pakiet 5 pozycja 3 (Kalii </w:t>
      </w:r>
      <w:proofErr w:type="spellStart"/>
      <w:r w:rsidRPr="00600E3B">
        <w:rPr>
          <w:sz w:val="24"/>
          <w:szCs w:val="24"/>
        </w:rPr>
        <w:t>chloridum</w:t>
      </w:r>
      <w:proofErr w:type="spellEnd"/>
      <w:r w:rsidRPr="00600E3B">
        <w:rPr>
          <w:sz w:val="24"/>
          <w:szCs w:val="24"/>
        </w:rPr>
        <w:t xml:space="preserve"> 150mg/ml koncentrat do sporządzania roztworu do infuzji Opakowanie: 20 ampułek po 20 ml) Czy Zamawiający wyraża zgodę na wycenę produktu leczniczego w opakowaniu typu: fiolka, konfekcjonowanego a’ 10 sztuk i wycenę takich: 2000 opakowań handlowych.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>
        <w:rPr>
          <w:b/>
          <w:bCs/>
          <w:sz w:val="24"/>
          <w:szCs w:val="24"/>
        </w:rPr>
        <w:t xml:space="preserve"> </w:t>
      </w:r>
      <w:r w:rsidR="00491963">
        <w:rPr>
          <w:sz w:val="24"/>
          <w:szCs w:val="24"/>
        </w:rPr>
        <w:t xml:space="preserve">Tak, </w:t>
      </w:r>
      <w:r w:rsidR="00491963" w:rsidRPr="007F7552">
        <w:rPr>
          <w:sz w:val="24"/>
          <w:szCs w:val="24"/>
        </w:rPr>
        <w:t>Zamawiający wyraża zgodę.</w:t>
      </w:r>
    </w:p>
    <w:p w:rsidR="00DF6E8A" w:rsidRPr="00DF6E8A" w:rsidRDefault="00DF6E8A" w:rsidP="00600E3B">
      <w:pPr>
        <w:pStyle w:val="Tekstpodstawowy"/>
        <w:spacing w:before="120" w:after="24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69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Pytanie dotyczy Pakiet 5 pozycja 4 (</w:t>
      </w:r>
      <w:proofErr w:type="spellStart"/>
      <w:r w:rsidRPr="00600E3B">
        <w:rPr>
          <w:sz w:val="24"/>
          <w:szCs w:val="24"/>
        </w:rPr>
        <w:t>Natrii</w:t>
      </w:r>
      <w:proofErr w:type="spellEnd"/>
      <w:r w:rsidRPr="00600E3B">
        <w:rPr>
          <w:sz w:val="24"/>
          <w:szCs w:val="24"/>
        </w:rPr>
        <w:t xml:space="preserve"> </w:t>
      </w:r>
      <w:proofErr w:type="spellStart"/>
      <w:r w:rsidRPr="00600E3B">
        <w:rPr>
          <w:sz w:val="24"/>
          <w:szCs w:val="24"/>
        </w:rPr>
        <w:t>chloridum</w:t>
      </w:r>
      <w:proofErr w:type="spellEnd"/>
      <w:r w:rsidRPr="00600E3B">
        <w:rPr>
          <w:sz w:val="24"/>
          <w:szCs w:val="24"/>
        </w:rPr>
        <w:t xml:space="preserve"> 9 mg/ml rozpuszczalnik do sporządzania leków parenteralnych Opakowanie: 50 ampułek po 10 ml) Czy Zamawiający wyraża zgodę na wycenę produktu leczniczego w opakowaniu a’ 100 ampułek i wycenę 2150 takich opakowań?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color w:val="FF0000"/>
          <w:sz w:val="24"/>
          <w:szCs w:val="24"/>
        </w:rPr>
        <w:t xml:space="preserve"> </w:t>
      </w:r>
      <w:r w:rsidR="00491963">
        <w:rPr>
          <w:sz w:val="24"/>
          <w:szCs w:val="24"/>
        </w:rPr>
        <w:t xml:space="preserve">Tak, </w:t>
      </w:r>
      <w:r w:rsidR="00491963" w:rsidRPr="007F7552">
        <w:rPr>
          <w:sz w:val="24"/>
          <w:szCs w:val="24"/>
        </w:rPr>
        <w:t>Zamawiający wyraża zgodę.</w:t>
      </w:r>
    </w:p>
    <w:p w:rsidR="00DF6E8A" w:rsidRPr="00600E3B" w:rsidRDefault="00DF6E8A" w:rsidP="00600E3B">
      <w:pPr>
        <w:pStyle w:val="Tekstpodstawowy"/>
        <w:spacing w:before="120" w:after="12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70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Pytanie dotyczy Pakiet 9 pozycja 13 (</w:t>
      </w:r>
      <w:proofErr w:type="spellStart"/>
      <w:r w:rsidRPr="00600E3B">
        <w:rPr>
          <w:sz w:val="24"/>
          <w:szCs w:val="24"/>
        </w:rPr>
        <w:t>Terlipressini</w:t>
      </w:r>
      <w:proofErr w:type="spellEnd"/>
      <w:r w:rsidRPr="00600E3B">
        <w:rPr>
          <w:sz w:val="24"/>
          <w:szCs w:val="24"/>
        </w:rPr>
        <w:t xml:space="preserve"> </w:t>
      </w:r>
      <w:proofErr w:type="spellStart"/>
      <w:r w:rsidRPr="00600E3B">
        <w:rPr>
          <w:sz w:val="24"/>
          <w:szCs w:val="24"/>
        </w:rPr>
        <w:t>acetas</w:t>
      </w:r>
      <w:proofErr w:type="spellEnd"/>
      <w:r w:rsidRPr="00600E3B">
        <w:rPr>
          <w:sz w:val="24"/>
          <w:szCs w:val="24"/>
        </w:rPr>
        <w:t xml:space="preserve"> 1 mg roztwór do </w:t>
      </w:r>
      <w:proofErr w:type="spellStart"/>
      <w:r w:rsidRPr="00600E3B">
        <w:rPr>
          <w:sz w:val="24"/>
          <w:szCs w:val="24"/>
        </w:rPr>
        <w:t>wstrzykiwań</w:t>
      </w:r>
      <w:proofErr w:type="spellEnd"/>
      <w:r w:rsidRPr="00600E3B">
        <w:rPr>
          <w:sz w:val="24"/>
          <w:szCs w:val="24"/>
        </w:rPr>
        <w:t xml:space="preserve"> Opakowanie: 5 ampułek po 8,5 ml) Czy Zamawiający wyraża zgodę na wycenę produktu leczniczego </w:t>
      </w:r>
      <w:proofErr w:type="spellStart"/>
      <w:r w:rsidRPr="00600E3B">
        <w:rPr>
          <w:sz w:val="24"/>
          <w:szCs w:val="24"/>
        </w:rPr>
        <w:t>Terlipressini</w:t>
      </w:r>
      <w:proofErr w:type="spellEnd"/>
      <w:r w:rsidRPr="00600E3B">
        <w:rPr>
          <w:sz w:val="24"/>
          <w:szCs w:val="24"/>
        </w:rPr>
        <w:t xml:space="preserve"> </w:t>
      </w:r>
      <w:proofErr w:type="spellStart"/>
      <w:r w:rsidRPr="00600E3B">
        <w:rPr>
          <w:sz w:val="24"/>
          <w:szCs w:val="24"/>
        </w:rPr>
        <w:t>acetas</w:t>
      </w:r>
      <w:proofErr w:type="spellEnd"/>
      <w:r w:rsidRPr="00600E3B">
        <w:rPr>
          <w:sz w:val="24"/>
          <w:szCs w:val="24"/>
        </w:rPr>
        <w:t xml:space="preserve"> w dawce: 0,2mg/ml 5mlx5i wycenę 75 takich opakowań?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color w:val="FF0000"/>
          <w:sz w:val="24"/>
          <w:szCs w:val="24"/>
        </w:rPr>
        <w:t xml:space="preserve"> </w:t>
      </w:r>
      <w:r w:rsidR="00491963">
        <w:rPr>
          <w:sz w:val="24"/>
          <w:szCs w:val="24"/>
        </w:rPr>
        <w:t xml:space="preserve">Tak, </w:t>
      </w:r>
      <w:r w:rsidR="00491963" w:rsidRPr="007F7552">
        <w:rPr>
          <w:sz w:val="24"/>
          <w:szCs w:val="24"/>
        </w:rPr>
        <w:t>Zamawiający wyraża zgodę.</w:t>
      </w:r>
    </w:p>
    <w:p w:rsidR="00DF6E8A" w:rsidRPr="00600E3B" w:rsidRDefault="00DF6E8A" w:rsidP="00600E3B">
      <w:pPr>
        <w:pStyle w:val="Tekstpodstawowy"/>
        <w:spacing w:before="120" w:after="12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71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>Pytanie dotyczy Pakiet 22 pozycja 1 (</w:t>
      </w:r>
      <w:proofErr w:type="spellStart"/>
      <w:r w:rsidRPr="00600E3B">
        <w:rPr>
          <w:sz w:val="24"/>
          <w:szCs w:val="24"/>
        </w:rPr>
        <w:t>Midazolam</w:t>
      </w:r>
      <w:proofErr w:type="spellEnd"/>
      <w:r w:rsidRPr="00600E3B">
        <w:rPr>
          <w:sz w:val="24"/>
          <w:szCs w:val="24"/>
        </w:rPr>
        <w:t xml:space="preserve"> roztwór do </w:t>
      </w:r>
      <w:proofErr w:type="spellStart"/>
      <w:r w:rsidRPr="00600E3B">
        <w:rPr>
          <w:sz w:val="24"/>
          <w:szCs w:val="24"/>
        </w:rPr>
        <w:t>wstrzykiwań</w:t>
      </w:r>
      <w:proofErr w:type="spellEnd"/>
      <w:r w:rsidRPr="00600E3B">
        <w:rPr>
          <w:sz w:val="24"/>
          <w:szCs w:val="24"/>
        </w:rPr>
        <w:t xml:space="preserve"> i infuzji 1 mg/ml Opakowanie: 5 ampułek po 5 ml) Czy Zamawiający wyraża zgodę na wycenę produktu leczniczego w opakowaniu a’ 10 ampułek i wycenę 550 takich opakowań handlowych?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491963">
        <w:rPr>
          <w:sz w:val="24"/>
          <w:szCs w:val="24"/>
        </w:rPr>
        <w:t xml:space="preserve">Tak, </w:t>
      </w:r>
      <w:r w:rsidR="00491963" w:rsidRPr="007F7552">
        <w:rPr>
          <w:sz w:val="24"/>
          <w:szCs w:val="24"/>
        </w:rPr>
        <w:t>Zamawiający wyraża zgodę.</w:t>
      </w:r>
    </w:p>
    <w:p w:rsidR="00DF6E8A" w:rsidRPr="00DF6E8A" w:rsidRDefault="00DF6E8A" w:rsidP="00DF6E8A">
      <w:pPr>
        <w:pStyle w:val="Tekstpodstawowy"/>
        <w:spacing w:before="120" w:after="480"/>
        <w:rPr>
          <w:b/>
          <w:bCs/>
          <w:sz w:val="24"/>
          <w:szCs w:val="24"/>
        </w:rPr>
      </w:pPr>
      <w:r w:rsidRPr="00600E3B">
        <w:rPr>
          <w:b/>
          <w:bCs/>
          <w:sz w:val="24"/>
          <w:szCs w:val="24"/>
        </w:rPr>
        <w:t>Pytanie nr 72</w:t>
      </w:r>
      <w:r w:rsidRPr="00600E3B">
        <w:rPr>
          <w:b/>
          <w:bCs/>
          <w:sz w:val="24"/>
          <w:szCs w:val="24"/>
        </w:rPr>
        <w:br/>
      </w:r>
      <w:r w:rsidRPr="00600E3B">
        <w:rPr>
          <w:sz w:val="24"/>
          <w:szCs w:val="24"/>
        </w:rPr>
        <w:t xml:space="preserve">Czy Zamawiający dopuszcza możliwość zaoferowania w pakiecie nr 27 roztworu do </w:t>
      </w:r>
      <w:proofErr w:type="spellStart"/>
      <w:r w:rsidRPr="00600E3B">
        <w:rPr>
          <w:sz w:val="24"/>
          <w:szCs w:val="24"/>
        </w:rPr>
        <w:t>wstrzykiwań</w:t>
      </w:r>
      <w:proofErr w:type="spellEnd"/>
      <w:r w:rsidRPr="00600E3B">
        <w:rPr>
          <w:sz w:val="24"/>
          <w:szCs w:val="24"/>
        </w:rPr>
        <w:t xml:space="preserve"> </w:t>
      </w:r>
      <w:proofErr w:type="spellStart"/>
      <w:r w:rsidRPr="00600E3B">
        <w:rPr>
          <w:sz w:val="24"/>
          <w:szCs w:val="24"/>
        </w:rPr>
        <w:t>Thiamine</w:t>
      </w:r>
      <w:proofErr w:type="spellEnd"/>
      <w:r w:rsidRPr="00600E3B">
        <w:rPr>
          <w:sz w:val="24"/>
          <w:szCs w:val="24"/>
        </w:rPr>
        <w:t xml:space="preserve"> </w:t>
      </w:r>
      <w:proofErr w:type="spellStart"/>
      <w:r w:rsidRPr="00600E3B">
        <w:rPr>
          <w:sz w:val="24"/>
          <w:szCs w:val="24"/>
        </w:rPr>
        <w:t>hydrochloride</w:t>
      </w:r>
      <w:proofErr w:type="spellEnd"/>
      <w:r w:rsidRPr="00600E3B">
        <w:rPr>
          <w:sz w:val="24"/>
          <w:szCs w:val="24"/>
        </w:rPr>
        <w:t xml:space="preserve"> 50 mg/ ml do podania dożylnego pakowanego po 5 ampułek po 2 ml z odpowiednim przeliczeniem zamawianych ilości? W przypadku zgody prosimy o informację w jaki sposób należy prawidłowo przeliczyć ilość opakowań?</w:t>
      </w:r>
      <w:r w:rsidRPr="00600E3B">
        <w:rPr>
          <w:sz w:val="24"/>
          <w:szCs w:val="24"/>
        </w:rPr>
        <w:br/>
      </w:r>
      <w:r w:rsidRPr="00600E3B">
        <w:rPr>
          <w:b/>
          <w:bCs/>
          <w:sz w:val="24"/>
          <w:szCs w:val="24"/>
        </w:rPr>
        <w:t>Stanowisko (wyjaśnienie) Zamawiającego:</w:t>
      </w:r>
      <w:r w:rsidR="00600E3B" w:rsidRPr="00600E3B">
        <w:rPr>
          <w:b/>
          <w:bCs/>
          <w:sz w:val="24"/>
          <w:szCs w:val="24"/>
        </w:rPr>
        <w:t xml:space="preserve"> </w:t>
      </w:r>
      <w:r w:rsidR="003F351E">
        <w:rPr>
          <w:sz w:val="24"/>
          <w:szCs w:val="24"/>
        </w:rPr>
        <w:t>Zamawiający dopuszcza</w:t>
      </w:r>
      <w:r w:rsidR="00AA2E4D">
        <w:rPr>
          <w:sz w:val="24"/>
          <w:szCs w:val="24"/>
        </w:rPr>
        <w:t xml:space="preserve"> również</w:t>
      </w:r>
      <w:r w:rsidR="003F351E">
        <w:rPr>
          <w:sz w:val="24"/>
          <w:szCs w:val="24"/>
        </w:rPr>
        <w:t xml:space="preserve">. </w:t>
      </w:r>
      <w:r w:rsidR="00600E3B" w:rsidRPr="00600E3B">
        <w:rPr>
          <w:sz w:val="24"/>
          <w:szCs w:val="24"/>
        </w:rPr>
        <w:t>Należy zaokrąglić przeliczoną ilość do pełnego opakowania w górę.</w:t>
      </w:r>
    </w:p>
    <w:p w:rsidR="005B3542" w:rsidRPr="005B3542" w:rsidRDefault="005B3542" w:rsidP="005B3542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5B3542">
        <w:rPr>
          <w:i/>
          <w:sz w:val="24"/>
          <w:szCs w:val="24"/>
        </w:rPr>
        <w:t>Zamawiający</w:t>
      </w:r>
    </w:p>
    <w:p w:rsidR="005B3542" w:rsidRDefault="005B3542" w:rsidP="005B354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5B3542" w:rsidRDefault="005B3542" w:rsidP="005B354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5B3542" w:rsidRDefault="005B3542" w:rsidP="005B354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D0469F" w:rsidRDefault="006D4AB3" w:rsidP="005B3542">
      <w:pPr>
        <w:pStyle w:val="Tekstpodstawowy"/>
        <w:spacing w:before="120" w:after="480"/>
        <w:ind w:left="4956" w:firstLine="708"/>
        <w:rPr>
          <w:sz w:val="24"/>
          <w:szCs w:val="24"/>
        </w:rPr>
      </w:pPr>
    </w:p>
    <w:sectPr w:rsidR="006D4AB3" w:rsidRPr="00D0469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43CE" w:rsidRDefault="007043CE">
      <w:r>
        <w:separator/>
      </w:r>
    </w:p>
  </w:endnote>
  <w:endnote w:type="continuationSeparator" w:id="0">
    <w:p w:rsidR="007043CE" w:rsidRDefault="0070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D77DB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3CA5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43CE" w:rsidRDefault="007043CE">
      <w:r>
        <w:separator/>
      </w:r>
    </w:p>
  </w:footnote>
  <w:footnote w:type="continuationSeparator" w:id="0">
    <w:p w:rsidR="007043CE" w:rsidRDefault="00704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6693" w:rsidRDefault="00916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6693" w:rsidRDefault="00916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6693" w:rsidRDefault="00916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94E50"/>
    <w:multiLevelType w:val="hybridMultilevel"/>
    <w:tmpl w:val="86FA88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9E68C8"/>
    <w:multiLevelType w:val="hybridMultilevel"/>
    <w:tmpl w:val="B848356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43D4D66"/>
    <w:multiLevelType w:val="hybridMultilevel"/>
    <w:tmpl w:val="B1A8F5D2"/>
    <w:lvl w:ilvl="0" w:tplc="2286D8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D6511F7"/>
    <w:multiLevelType w:val="hybridMultilevel"/>
    <w:tmpl w:val="394801C4"/>
    <w:lvl w:ilvl="0" w:tplc="FCA85E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CF63595"/>
    <w:multiLevelType w:val="hybridMultilevel"/>
    <w:tmpl w:val="18A288C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9901381">
    <w:abstractNumId w:val="5"/>
  </w:num>
  <w:num w:numId="2" w16cid:durableId="1972444176">
    <w:abstractNumId w:val="10"/>
  </w:num>
  <w:num w:numId="3" w16cid:durableId="1072393621">
    <w:abstractNumId w:val="4"/>
  </w:num>
  <w:num w:numId="4" w16cid:durableId="1218972421">
    <w:abstractNumId w:val="8"/>
  </w:num>
  <w:num w:numId="5" w16cid:durableId="2069113140">
    <w:abstractNumId w:val="2"/>
  </w:num>
  <w:num w:numId="6" w16cid:durableId="1478645504">
    <w:abstractNumId w:val="3"/>
  </w:num>
  <w:num w:numId="7" w16cid:durableId="1849636533">
    <w:abstractNumId w:val="7"/>
  </w:num>
  <w:num w:numId="8" w16cid:durableId="1116872643">
    <w:abstractNumId w:val="6"/>
  </w:num>
  <w:num w:numId="9" w16cid:durableId="2011322601">
    <w:abstractNumId w:val="0"/>
  </w:num>
  <w:num w:numId="10" w16cid:durableId="62727640">
    <w:abstractNumId w:val="1"/>
  </w:num>
  <w:num w:numId="11" w16cid:durableId="1370182542">
    <w:abstractNumId w:val="9"/>
  </w:num>
  <w:num w:numId="12" w16cid:durableId="1872552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CE"/>
    <w:rsid w:val="00010304"/>
    <w:rsid w:val="00031374"/>
    <w:rsid w:val="00031808"/>
    <w:rsid w:val="000534FE"/>
    <w:rsid w:val="00053B45"/>
    <w:rsid w:val="000734E8"/>
    <w:rsid w:val="000A1097"/>
    <w:rsid w:val="000A4208"/>
    <w:rsid w:val="000C6C8C"/>
    <w:rsid w:val="000E2A8F"/>
    <w:rsid w:val="0012774F"/>
    <w:rsid w:val="00144B7A"/>
    <w:rsid w:val="001565D7"/>
    <w:rsid w:val="00180C6E"/>
    <w:rsid w:val="001D0D48"/>
    <w:rsid w:val="001E19C0"/>
    <w:rsid w:val="0027472C"/>
    <w:rsid w:val="0029606A"/>
    <w:rsid w:val="00305587"/>
    <w:rsid w:val="003109C5"/>
    <w:rsid w:val="003914E7"/>
    <w:rsid w:val="003F351E"/>
    <w:rsid w:val="00401E9D"/>
    <w:rsid w:val="004443EB"/>
    <w:rsid w:val="004848F3"/>
    <w:rsid w:val="00491963"/>
    <w:rsid w:val="004A179F"/>
    <w:rsid w:val="004A75F2"/>
    <w:rsid w:val="004D7662"/>
    <w:rsid w:val="005144A9"/>
    <w:rsid w:val="00520165"/>
    <w:rsid w:val="005B1B08"/>
    <w:rsid w:val="005B2544"/>
    <w:rsid w:val="005B3542"/>
    <w:rsid w:val="00600E3B"/>
    <w:rsid w:val="00632C3C"/>
    <w:rsid w:val="00662BDB"/>
    <w:rsid w:val="006930BC"/>
    <w:rsid w:val="006A5DF1"/>
    <w:rsid w:val="006B7198"/>
    <w:rsid w:val="006D4AB3"/>
    <w:rsid w:val="006F3B81"/>
    <w:rsid w:val="007043CE"/>
    <w:rsid w:val="007D7198"/>
    <w:rsid w:val="007F7552"/>
    <w:rsid w:val="00806337"/>
    <w:rsid w:val="00813465"/>
    <w:rsid w:val="00852547"/>
    <w:rsid w:val="00870F9F"/>
    <w:rsid w:val="008714C4"/>
    <w:rsid w:val="008804B6"/>
    <w:rsid w:val="00894AA4"/>
    <w:rsid w:val="00895CB3"/>
    <w:rsid w:val="00897AB0"/>
    <w:rsid w:val="008A3553"/>
    <w:rsid w:val="008D126C"/>
    <w:rsid w:val="009003D1"/>
    <w:rsid w:val="00916693"/>
    <w:rsid w:val="0092790D"/>
    <w:rsid w:val="00947A50"/>
    <w:rsid w:val="009606D7"/>
    <w:rsid w:val="009F35C5"/>
    <w:rsid w:val="00A4604B"/>
    <w:rsid w:val="00A905AC"/>
    <w:rsid w:val="00AA2E4D"/>
    <w:rsid w:val="00AB5EC1"/>
    <w:rsid w:val="00AD279A"/>
    <w:rsid w:val="00B1255C"/>
    <w:rsid w:val="00B2034F"/>
    <w:rsid w:val="00B53B39"/>
    <w:rsid w:val="00B57299"/>
    <w:rsid w:val="00B677A2"/>
    <w:rsid w:val="00B80284"/>
    <w:rsid w:val="00BA6584"/>
    <w:rsid w:val="00BC789E"/>
    <w:rsid w:val="00BE7BFD"/>
    <w:rsid w:val="00C370F2"/>
    <w:rsid w:val="00C44EEC"/>
    <w:rsid w:val="00C567A4"/>
    <w:rsid w:val="00C77055"/>
    <w:rsid w:val="00C95070"/>
    <w:rsid w:val="00CD69D2"/>
    <w:rsid w:val="00D0469F"/>
    <w:rsid w:val="00D22FFA"/>
    <w:rsid w:val="00D36A31"/>
    <w:rsid w:val="00D77DBC"/>
    <w:rsid w:val="00D8461B"/>
    <w:rsid w:val="00D9049C"/>
    <w:rsid w:val="00D915F2"/>
    <w:rsid w:val="00D921E7"/>
    <w:rsid w:val="00DE2330"/>
    <w:rsid w:val="00DF32E8"/>
    <w:rsid w:val="00DF6E8A"/>
    <w:rsid w:val="00E21B49"/>
    <w:rsid w:val="00E2789F"/>
    <w:rsid w:val="00E72428"/>
    <w:rsid w:val="00E80172"/>
    <w:rsid w:val="00EA14B3"/>
    <w:rsid w:val="00EA416E"/>
    <w:rsid w:val="00F660F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CEBC2C8-F0A6-4125-98C0-766BD9CD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0558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43EB"/>
    <w:pPr>
      <w:widowControl w:val="0"/>
      <w:suppressAutoHyphens/>
      <w:ind w:left="708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rsid w:val="00010304"/>
  </w:style>
  <w:style w:type="character" w:customStyle="1" w:styleId="TekstprzypisukocowegoZnak">
    <w:name w:val="Tekst przypisu końcowego Znak"/>
    <w:basedOn w:val="Domylnaczcionkaakapitu"/>
    <w:link w:val="Tekstprzypisukocowego"/>
    <w:rsid w:val="00010304"/>
  </w:style>
  <w:style w:type="character" w:styleId="Odwoanieprzypisukocowego">
    <w:name w:val="endnote reference"/>
    <w:basedOn w:val="Domylnaczcionkaakapitu"/>
    <w:rsid w:val="000103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109F0-5A08-4D71-982E-1EF05E921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243</TotalTime>
  <Pages>11</Pages>
  <Words>3368</Words>
  <Characters>21766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49</cp:revision>
  <cp:lastPrinted>2023-02-09T09:38:00Z</cp:lastPrinted>
  <dcterms:created xsi:type="dcterms:W3CDTF">2023-01-03T06:48:00Z</dcterms:created>
  <dcterms:modified xsi:type="dcterms:W3CDTF">2023-02-09T11:55:00Z</dcterms:modified>
</cp:coreProperties>
</file>