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0D4E93">
        <w:rPr>
          <w:rFonts w:ascii="Times New Roman" w:hAnsi="Times New Roman"/>
          <w:sz w:val="22"/>
          <w:szCs w:val="22"/>
        </w:rPr>
        <w:t>2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2E612D" w:rsidRPr="00525EFF" w:rsidRDefault="000D4E93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0D4E93">
        <w:rPr>
          <w:noProof/>
        </w:rPr>
        <w:drawing>
          <wp:inline distT="0" distB="0" distL="0" distR="0">
            <wp:extent cx="5760720" cy="52197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2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39D6" w:rsidRPr="00525EFF">
        <w:rPr>
          <w:sz w:val="22"/>
          <w:szCs w:val="22"/>
        </w:rPr>
        <w:t>”</w:t>
      </w:r>
      <w:r w:rsidR="00357C72" w:rsidRPr="00357C72">
        <w:rPr>
          <w:b/>
          <w:sz w:val="22"/>
          <w:szCs w:val="22"/>
        </w:rPr>
        <w:t>Zakup i montaż robota chirurgicznego dla Wielkopolskiego Centrum Robotyki Chirurgicznej Szpitala Wojewódzkiego w  Poznaniu</w:t>
      </w:r>
      <w:r w:rsidR="00AA39D6" w:rsidRPr="00525EFF">
        <w:rPr>
          <w:sz w:val="22"/>
          <w:szCs w:val="22"/>
        </w:rPr>
        <w:t>”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8"/>
        <w:gridCol w:w="6173"/>
      </w:tblGrid>
      <w:tr w:rsidR="000D4E93" w:rsidRPr="00281DC6" w:rsidTr="008904AA">
        <w:trPr>
          <w:trHeight w:val="366"/>
        </w:trPr>
        <w:tc>
          <w:tcPr>
            <w:tcW w:w="2828" w:type="dxa"/>
            <w:shd w:val="clear" w:color="auto" w:fill="auto"/>
            <w:vAlign w:val="center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73" w:type="dxa"/>
            <w:shd w:val="clear" w:color="auto" w:fill="auto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281DC6" w:rsidTr="008904AA">
        <w:trPr>
          <w:trHeight w:val="373"/>
        </w:trPr>
        <w:tc>
          <w:tcPr>
            <w:tcW w:w="2828" w:type="dxa"/>
            <w:shd w:val="clear" w:color="auto" w:fill="auto"/>
            <w:vAlign w:val="center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73" w:type="dxa"/>
            <w:shd w:val="clear" w:color="auto" w:fill="auto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281DC6" w:rsidTr="008904AA">
        <w:trPr>
          <w:trHeight w:val="410"/>
        </w:trPr>
        <w:tc>
          <w:tcPr>
            <w:tcW w:w="2828" w:type="dxa"/>
            <w:shd w:val="clear" w:color="auto" w:fill="auto"/>
            <w:vAlign w:val="center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73" w:type="dxa"/>
            <w:shd w:val="clear" w:color="auto" w:fill="auto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281DC6" w:rsidTr="008904AA">
        <w:trPr>
          <w:trHeight w:val="445"/>
        </w:trPr>
        <w:tc>
          <w:tcPr>
            <w:tcW w:w="2828" w:type="dxa"/>
            <w:shd w:val="clear" w:color="auto" w:fill="auto"/>
            <w:vAlign w:val="center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73" w:type="dxa"/>
            <w:shd w:val="clear" w:color="auto" w:fill="auto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281DC6" w:rsidTr="008904AA">
        <w:trPr>
          <w:trHeight w:val="363"/>
        </w:trPr>
        <w:tc>
          <w:tcPr>
            <w:tcW w:w="2828" w:type="dxa"/>
            <w:shd w:val="clear" w:color="auto" w:fill="auto"/>
            <w:vAlign w:val="center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73" w:type="dxa"/>
            <w:shd w:val="clear" w:color="auto" w:fill="auto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281DC6" w:rsidTr="008904AA">
        <w:trPr>
          <w:trHeight w:val="410"/>
        </w:trPr>
        <w:tc>
          <w:tcPr>
            <w:tcW w:w="2828" w:type="dxa"/>
            <w:shd w:val="clear" w:color="auto" w:fill="auto"/>
            <w:vAlign w:val="center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73" w:type="dxa"/>
            <w:shd w:val="clear" w:color="auto" w:fill="auto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281DC6" w:rsidTr="008904AA">
        <w:trPr>
          <w:trHeight w:val="445"/>
        </w:trPr>
        <w:tc>
          <w:tcPr>
            <w:tcW w:w="2828" w:type="dxa"/>
            <w:shd w:val="clear" w:color="auto" w:fill="auto"/>
            <w:vAlign w:val="center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73" w:type="dxa"/>
            <w:shd w:val="clear" w:color="auto" w:fill="auto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0D4E93" w:rsidRPr="00281DC6" w:rsidTr="008904AA">
        <w:trPr>
          <w:trHeight w:val="363"/>
        </w:trPr>
        <w:tc>
          <w:tcPr>
            <w:tcW w:w="2828" w:type="dxa"/>
            <w:shd w:val="clear" w:color="auto" w:fill="auto"/>
            <w:vAlign w:val="center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73" w:type="dxa"/>
            <w:shd w:val="clear" w:color="auto" w:fill="auto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0D4E93" w:rsidRPr="00281DC6" w:rsidTr="008904AA">
        <w:trPr>
          <w:trHeight w:val="363"/>
        </w:trPr>
        <w:tc>
          <w:tcPr>
            <w:tcW w:w="2828" w:type="dxa"/>
            <w:shd w:val="clear" w:color="auto" w:fill="auto"/>
            <w:vAlign w:val="center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73" w:type="dxa"/>
            <w:shd w:val="clear" w:color="auto" w:fill="auto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281DC6" w:rsidTr="008904AA">
        <w:trPr>
          <w:trHeight w:val="445"/>
        </w:trPr>
        <w:tc>
          <w:tcPr>
            <w:tcW w:w="2828" w:type="dxa"/>
            <w:shd w:val="clear" w:color="auto" w:fill="auto"/>
            <w:vAlign w:val="center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73" w:type="dxa"/>
            <w:shd w:val="clear" w:color="auto" w:fill="auto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0D4E93" w:rsidRPr="00281DC6" w:rsidTr="008904AA">
        <w:trPr>
          <w:trHeight w:val="363"/>
        </w:trPr>
        <w:tc>
          <w:tcPr>
            <w:tcW w:w="2828" w:type="dxa"/>
            <w:shd w:val="clear" w:color="auto" w:fill="auto"/>
            <w:vAlign w:val="center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73" w:type="dxa"/>
            <w:shd w:val="clear" w:color="auto" w:fill="auto"/>
          </w:tcPr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8904AA" w:rsidRPr="008904AA" w:rsidRDefault="008904AA" w:rsidP="008904AA">
      <w:pPr>
        <w:spacing w:after="120" w:line="276" w:lineRule="auto"/>
        <w:ind w:left="360"/>
        <w:jc w:val="both"/>
        <w:rPr>
          <w:sz w:val="22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lastRenderedPageBreak/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8904AA" w:rsidRDefault="008904AA" w:rsidP="006B63D6">
      <w:pPr>
        <w:pStyle w:val="Akapitzlist"/>
        <w:spacing w:before="120" w:line="276" w:lineRule="auto"/>
        <w:ind w:left="284"/>
        <w:jc w:val="both"/>
        <w:rPr>
          <w:color w:val="FF0000"/>
          <w:sz w:val="20"/>
          <w:szCs w:val="20"/>
        </w:rPr>
      </w:pPr>
    </w:p>
    <w:p w:rsidR="0043724E" w:rsidRPr="000B3A07" w:rsidRDefault="0043724E" w:rsidP="0043724E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0B3A07">
        <w:rPr>
          <w:sz w:val="22"/>
          <w:szCs w:val="22"/>
        </w:rPr>
        <w:t>W tym za:</w:t>
      </w:r>
    </w:p>
    <w:p w:rsidR="0043724E" w:rsidRPr="00F75CC7" w:rsidRDefault="0043724E" w:rsidP="0043724E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560AEF">
        <w:rPr>
          <w:sz w:val="22"/>
          <w:szCs w:val="22"/>
        </w:rPr>
        <w:t>-</w:t>
      </w:r>
      <w:r w:rsidRPr="000C07AD">
        <w:rPr>
          <w:color w:val="FF0000"/>
          <w:sz w:val="22"/>
          <w:szCs w:val="22"/>
        </w:rPr>
        <w:t xml:space="preserve"> </w:t>
      </w:r>
      <w:r w:rsidRPr="00F75CC7">
        <w:rPr>
          <w:sz w:val="22"/>
          <w:szCs w:val="22"/>
        </w:rPr>
        <w:t>Zakup i montaż robota chirurgicznego</w:t>
      </w:r>
    </w:p>
    <w:p w:rsidR="0043724E" w:rsidRPr="00F75CC7" w:rsidRDefault="0043724E" w:rsidP="0043724E">
      <w:pPr>
        <w:pStyle w:val="Akapitzlist"/>
        <w:spacing w:before="120" w:line="276" w:lineRule="auto"/>
        <w:ind w:left="426" w:hanging="142"/>
        <w:jc w:val="both"/>
        <w:rPr>
          <w:sz w:val="22"/>
          <w:szCs w:val="22"/>
        </w:rPr>
      </w:pPr>
      <w:r w:rsidRPr="00F75CC7">
        <w:rPr>
          <w:sz w:val="22"/>
          <w:szCs w:val="22"/>
        </w:rPr>
        <w:t>- dostawę</w:t>
      </w:r>
      <w:r w:rsidR="004B5EDD">
        <w:rPr>
          <w:sz w:val="22"/>
          <w:szCs w:val="22"/>
        </w:rPr>
        <w:t xml:space="preserve"> zestawu</w:t>
      </w:r>
      <w:r w:rsidRPr="00F75CC7">
        <w:rPr>
          <w:sz w:val="22"/>
          <w:szCs w:val="22"/>
        </w:rPr>
        <w:t xml:space="preserve"> narzędzi i akcesoriów </w:t>
      </w:r>
    </w:p>
    <w:tbl>
      <w:tblPr>
        <w:tblStyle w:val="Tabela-Siatka2"/>
        <w:tblW w:w="972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2"/>
        <w:gridCol w:w="2669"/>
        <w:gridCol w:w="567"/>
        <w:gridCol w:w="1134"/>
        <w:gridCol w:w="875"/>
        <w:gridCol w:w="1109"/>
        <w:gridCol w:w="993"/>
        <w:gridCol w:w="708"/>
        <w:gridCol w:w="1074"/>
      </w:tblGrid>
      <w:tr w:rsidR="0043724E" w:rsidRPr="000C07AD" w:rsidTr="00EF01C6">
        <w:trPr>
          <w:trHeight w:val="945"/>
        </w:trPr>
        <w:tc>
          <w:tcPr>
            <w:tcW w:w="592" w:type="dxa"/>
          </w:tcPr>
          <w:p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>Lp</w:t>
            </w:r>
          </w:p>
        </w:tc>
        <w:tc>
          <w:tcPr>
            <w:tcW w:w="2669" w:type="dxa"/>
          </w:tcPr>
          <w:p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</w:p>
          <w:p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>Nazwa</w:t>
            </w:r>
          </w:p>
        </w:tc>
        <w:tc>
          <w:tcPr>
            <w:tcW w:w="567" w:type="dxa"/>
          </w:tcPr>
          <w:p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</w:p>
          <w:p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>J.m.</w:t>
            </w:r>
          </w:p>
        </w:tc>
        <w:tc>
          <w:tcPr>
            <w:tcW w:w="1134" w:type="dxa"/>
          </w:tcPr>
          <w:p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 xml:space="preserve">Wymagana ilość </w:t>
            </w:r>
          </w:p>
        </w:tc>
        <w:tc>
          <w:tcPr>
            <w:tcW w:w="875" w:type="dxa"/>
          </w:tcPr>
          <w:p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>Cena jedn. netto PLN</w:t>
            </w:r>
          </w:p>
        </w:tc>
        <w:tc>
          <w:tcPr>
            <w:tcW w:w="1109" w:type="dxa"/>
          </w:tcPr>
          <w:p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>Cena jedn. brutto PLN</w:t>
            </w:r>
          </w:p>
        </w:tc>
        <w:tc>
          <w:tcPr>
            <w:tcW w:w="993" w:type="dxa"/>
          </w:tcPr>
          <w:p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>Wartość netto zamów.</w:t>
            </w:r>
          </w:p>
        </w:tc>
        <w:tc>
          <w:tcPr>
            <w:tcW w:w="708" w:type="dxa"/>
          </w:tcPr>
          <w:p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</w:p>
          <w:p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 xml:space="preserve">VAT </w:t>
            </w:r>
            <w:r w:rsidR="00290943">
              <w:rPr>
                <w:rFonts w:eastAsia="Calibri"/>
                <w:sz w:val="20"/>
                <w:szCs w:val="20"/>
              </w:rPr>
              <w:t xml:space="preserve">w </w:t>
            </w:r>
            <w:r w:rsidRPr="000C07AD">
              <w:rPr>
                <w:rFonts w:eastAsia="Calibri"/>
                <w:sz w:val="20"/>
                <w:szCs w:val="20"/>
              </w:rPr>
              <w:t>%</w:t>
            </w:r>
          </w:p>
        </w:tc>
        <w:tc>
          <w:tcPr>
            <w:tcW w:w="1074" w:type="dxa"/>
          </w:tcPr>
          <w:p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>Wartość brutto zamów.</w:t>
            </w:r>
          </w:p>
        </w:tc>
      </w:tr>
      <w:tr w:rsidR="0043724E" w:rsidRPr="000C07AD" w:rsidTr="00EF01C6">
        <w:trPr>
          <w:trHeight w:val="748"/>
        </w:trPr>
        <w:tc>
          <w:tcPr>
            <w:tcW w:w="592" w:type="dxa"/>
          </w:tcPr>
          <w:p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2669" w:type="dxa"/>
          </w:tcPr>
          <w:p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  <w:bookmarkStart w:id="2" w:name="_Hlk126663723"/>
            <w:r w:rsidRPr="000C07AD">
              <w:rPr>
                <w:rFonts w:eastAsia="Calibri"/>
                <w:sz w:val="20"/>
                <w:szCs w:val="20"/>
              </w:rPr>
              <w:t>Zakup i montaż robota chirurgicznego</w:t>
            </w:r>
            <w:bookmarkEnd w:id="2"/>
          </w:p>
        </w:tc>
        <w:tc>
          <w:tcPr>
            <w:tcW w:w="567" w:type="dxa"/>
          </w:tcPr>
          <w:p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szt.</w:t>
            </w:r>
          </w:p>
        </w:tc>
        <w:tc>
          <w:tcPr>
            <w:tcW w:w="1134" w:type="dxa"/>
          </w:tcPr>
          <w:p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875" w:type="dxa"/>
          </w:tcPr>
          <w:p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09" w:type="dxa"/>
          </w:tcPr>
          <w:p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93" w:type="dxa"/>
          </w:tcPr>
          <w:p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708" w:type="dxa"/>
          </w:tcPr>
          <w:p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074" w:type="dxa"/>
          </w:tcPr>
          <w:p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43724E" w:rsidRPr="000C07AD" w:rsidTr="00EF01C6">
        <w:trPr>
          <w:trHeight w:val="1341"/>
        </w:trPr>
        <w:tc>
          <w:tcPr>
            <w:tcW w:w="592" w:type="dxa"/>
          </w:tcPr>
          <w:p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>2</w:t>
            </w:r>
          </w:p>
        </w:tc>
        <w:tc>
          <w:tcPr>
            <w:tcW w:w="2669" w:type="dxa"/>
          </w:tcPr>
          <w:p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  <w:bookmarkStart w:id="3" w:name="_Hlk126663744"/>
            <w:r w:rsidRPr="000C07AD">
              <w:rPr>
                <w:rFonts w:eastAsia="Calibri"/>
                <w:sz w:val="20"/>
                <w:szCs w:val="20"/>
              </w:rPr>
              <w:t>Zestaw narzędzi i akcesoriów podsiadających certyfikat CE do wykonania 500 zabiegów z zakresu urologii, chirurgii, ginekologii i otolaryngologii</w:t>
            </w:r>
            <w:bookmarkEnd w:id="3"/>
          </w:p>
        </w:tc>
        <w:tc>
          <w:tcPr>
            <w:tcW w:w="567" w:type="dxa"/>
          </w:tcPr>
          <w:p w:rsidR="0043724E" w:rsidRPr="000C07AD" w:rsidRDefault="00004E40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s</w:t>
            </w:r>
            <w:r w:rsidR="00F75CC7">
              <w:rPr>
                <w:rFonts w:eastAsia="Calibri"/>
                <w:sz w:val="20"/>
                <w:szCs w:val="20"/>
              </w:rPr>
              <w:t>zt.</w:t>
            </w:r>
          </w:p>
        </w:tc>
        <w:tc>
          <w:tcPr>
            <w:tcW w:w="1134" w:type="dxa"/>
          </w:tcPr>
          <w:p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>600</w:t>
            </w:r>
          </w:p>
        </w:tc>
        <w:tc>
          <w:tcPr>
            <w:tcW w:w="875" w:type="dxa"/>
          </w:tcPr>
          <w:p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09" w:type="dxa"/>
          </w:tcPr>
          <w:p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93" w:type="dxa"/>
          </w:tcPr>
          <w:p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708" w:type="dxa"/>
          </w:tcPr>
          <w:p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074" w:type="dxa"/>
          </w:tcPr>
          <w:p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43724E" w:rsidRPr="000C07AD" w:rsidTr="003C483F">
        <w:trPr>
          <w:trHeight w:val="232"/>
        </w:trPr>
        <w:tc>
          <w:tcPr>
            <w:tcW w:w="4962" w:type="dxa"/>
            <w:gridSpan w:val="4"/>
          </w:tcPr>
          <w:p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>Razem</w:t>
            </w:r>
          </w:p>
        </w:tc>
        <w:tc>
          <w:tcPr>
            <w:tcW w:w="875" w:type="dxa"/>
          </w:tcPr>
          <w:p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>X</w:t>
            </w:r>
          </w:p>
        </w:tc>
        <w:tc>
          <w:tcPr>
            <w:tcW w:w="1109" w:type="dxa"/>
          </w:tcPr>
          <w:p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708" w:type="dxa"/>
          </w:tcPr>
          <w:p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074" w:type="dxa"/>
          </w:tcPr>
          <w:p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</w:tr>
    </w:tbl>
    <w:p w:rsidR="00EE1CCD" w:rsidRDefault="00EE1CCD" w:rsidP="000D4E93">
      <w:pPr>
        <w:spacing w:line="276" w:lineRule="auto"/>
        <w:jc w:val="both"/>
        <w:rPr>
          <w:b/>
          <w:bCs/>
        </w:rPr>
      </w:pPr>
    </w:p>
    <w:p w:rsidR="000D4E93" w:rsidRPr="007D6F31" w:rsidRDefault="00F81866" w:rsidP="000D4E93">
      <w:pPr>
        <w:spacing w:line="276" w:lineRule="auto"/>
        <w:jc w:val="both"/>
      </w:pPr>
      <w:r w:rsidRPr="007D6F31">
        <w:rPr>
          <w:b/>
          <w:bCs/>
        </w:rPr>
        <w:t>Okres gwarancji</w:t>
      </w:r>
      <w:r w:rsidR="000D4E93" w:rsidRPr="007D6F31">
        <w:rPr>
          <w:b/>
          <w:bCs/>
        </w:rPr>
        <w:t xml:space="preserve"> (K-</w:t>
      </w:r>
      <w:r w:rsidRPr="007D6F31">
        <w:rPr>
          <w:b/>
          <w:bCs/>
        </w:rPr>
        <w:t>3</w:t>
      </w:r>
      <w:r w:rsidR="000D4E93" w:rsidRPr="007D6F31">
        <w:rPr>
          <w:b/>
          <w:bCs/>
        </w:rPr>
        <w:t>)</w:t>
      </w:r>
      <w:r w:rsidR="000D4E93" w:rsidRPr="007D6F31">
        <w:t xml:space="preserve"> -  …….… lat  – II</w:t>
      </w:r>
      <w:r w:rsidRPr="007D6F31">
        <w:t>I</w:t>
      </w:r>
      <w:r w:rsidR="000D4E93" w:rsidRPr="007D6F31">
        <w:t xml:space="preserve"> kryterium punktowane (zgodnie z rozdziałem 21 SWZ)</w:t>
      </w:r>
    </w:p>
    <w:p w:rsidR="000D4E93" w:rsidRPr="007D6F31" w:rsidRDefault="00B243DE" w:rsidP="000D4E93">
      <w:pPr>
        <w:spacing w:line="276" w:lineRule="auto"/>
        <w:jc w:val="both"/>
        <w:rPr>
          <w:bCs/>
          <w:sz w:val="22"/>
        </w:rPr>
      </w:pPr>
      <w:r w:rsidRPr="007D6F31">
        <w:rPr>
          <w:b/>
          <w:bCs/>
        </w:rPr>
        <w:t>Termin realizacji</w:t>
      </w:r>
      <w:r w:rsidR="000D4E93" w:rsidRPr="007D6F31">
        <w:rPr>
          <w:b/>
          <w:bCs/>
        </w:rPr>
        <w:t xml:space="preserve"> (K-</w:t>
      </w:r>
      <w:r w:rsidR="00F81866" w:rsidRPr="007D6F31">
        <w:rPr>
          <w:b/>
          <w:bCs/>
        </w:rPr>
        <w:t>4</w:t>
      </w:r>
      <w:r w:rsidR="000D4E93" w:rsidRPr="007D6F31">
        <w:rPr>
          <w:b/>
          <w:bCs/>
        </w:rPr>
        <w:t>)</w:t>
      </w:r>
      <w:r w:rsidR="000D4E93" w:rsidRPr="007D6F31">
        <w:rPr>
          <w:bCs/>
          <w:sz w:val="22"/>
        </w:rPr>
        <w:t xml:space="preserve">: </w:t>
      </w:r>
      <w:r w:rsidRPr="007D6F31">
        <w:rPr>
          <w:bCs/>
          <w:sz w:val="22"/>
        </w:rPr>
        <w:t xml:space="preserve">skrócony </w:t>
      </w:r>
      <w:r w:rsidR="000D4E93" w:rsidRPr="007D6F31">
        <w:rPr>
          <w:bCs/>
          <w:sz w:val="22"/>
        </w:rPr>
        <w:t xml:space="preserve">o ……………… tygodni – </w:t>
      </w:r>
      <w:r w:rsidR="00F81866" w:rsidRPr="007D6F31">
        <w:rPr>
          <w:bCs/>
          <w:sz w:val="22"/>
        </w:rPr>
        <w:t>IV</w:t>
      </w:r>
      <w:r w:rsidR="000D4E93" w:rsidRPr="007D6F31">
        <w:rPr>
          <w:bCs/>
          <w:sz w:val="22"/>
        </w:rPr>
        <w:t xml:space="preserve"> kryterium   punktowane (zgodnie z rozdziałem 21 SWZ)</w:t>
      </w:r>
    </w:p>
    <w:p w:rsidR="000D4E93" w:rsidRPr="007D6F31" w:rsidRDefault="000D4E93" w:rsidP="000D4E93">
      <w:pPr>
        <w:spacing w:after="120" w:line="276" w:lineRule="auto"/>
        <w:rPr>
          <w:bCs/>
          <w:sz w:val="22"/>
        </w:rPr>
      </w:pPr>
    </w:p>
    <w:p w:rsidR="000D4E93" w:rsidRPr="007D6F31" w:rsidRDefault="000D4E93" w:rsidP="00F75CC7">
      <w:pPr>
        <w:spacing w:line="276" w:lineRule="auto"/>
        <w:rPr>
          <w:bCs/>
          <w:sz w:val="22"/>
        </w:rPr>
      </w:pPr>
      <w:r w:rsidRPr="007D6F31">
        <w:rPr>
          <w:bCs/>
          <w:sz w:val="22"/>
        </w:rPr>
        <w:t xml:space="preserve">Termin wykonania umowy: </w:t>
      </w:r>
      <w:r w:rsidR="00F81866" w:rsidRPr="007D6F31">
        <w:rPr>
          <w:bCs/>
          <w:sz w:val="22"/>
        </w:rPr>
        <w:t>12 tygodni od daty</w:t>
      </w:r>
      <w:r w:rsidRPr="007D6F31">
        <w:rPr>
          <w:bCs/>
          <w:sz w:val="22"/>
        </w:rPr>
        <w:t xml:space="preserve"> podpisania umowy</w:t>
      </w:r>
    </w:p>
    <w:p w:rsidR="00EE1CCD" w:rsidRDefault="000D4E93" w:rsidP="00F75CC7">
      <w:pPr>
        <w:spacing w:line="276" w:lineRule="auto"/>
        <w:rPr>
          <w:bCs/>
          <w:sz w:val="22"/>
        </w:rPr>
      </w:pPr>
      <w:r w:rsidRPr="007D6F31">
        <w:rPr>
          <w:bCs/>
          <w:sz w:val="22"/>
        </w:rPr>
        <w:t>Warunki płatności: 60 dni</w:t>
      </w:r>
    </w:p>
    <w:p w:rsidR="00F75CC7" w:rsidRDefault="00F75CC7" w:rsidP="00EE1CCD">
      <w:pPr>
        <w:spacing w:after="120" w:line="276" w:lineRule="auto"/>
        <w:rPr>
          <w:i/>
          <w:iCs/>
          <w:sz w:val="22"/>
          <w:szCs w:val="22"/>
        </w:rPr>
      </w:pPr>
    </w:p>
    <w:p w:rsidR="00EE1CCD" w:rsidRPr="00F75CC7" w:rsidRDefault="00EE1CCD" w:rsidP="00EE1CCD">
      <w:pPr>
        <w:spacing w:after="120" w:line="276" w:lineRule="auto"/>
        <w:rPr>
          <w:bCs/>
          <w:i/>
          <w:iCs/>
          <w:sz w:val="22"/>
        </w:rPr>
      </w:pPr>
      <w:r w:rsidRPr="00F75CC7">
        <w:rPr>
          <w:i/>
          <w:iCs/>
          <w:sz w:val="22"/>
          <w:szCs w:val="22"/>
        </w:rPr>
        <w:t xml:space="preserve">Oraz składamy </w:t>
      </w:r>
      <w:r w:rsidRPr="00F75CC7">
        <w:rPr>
          <w:b/>
          <w:i/>
          <w:iCs/>
          <w:sz w:val="22"/>
          <w:szCs w:val="22"/>
        </w:rPr>
        <w:t xml:space="preserve">Wypełniony załącznik nr </w:t>
      </w:r>
      <w:r w:rsidR="00F75CC7" w:rsidRPr="00F75CC7">
        <w:rPr>
          <w:b/>
          <w:i/>
          <w:iCs/>
          <w:sz w:val="22"/>
          <w:szCs w:val="22"/>
        </w:rPr>
        <w:t>4</w:t>
      </w:r>
      <w:r w:rsidRPr="00F75CC7">
        <w:rPr>
          <w:b/>
          <w:i/>
          <w:iCs/>
          <w:sz w:val="22"/>
          <w:szCs w:val="22"/>
        </w:rPr>
        <w:t xml:space="preserve"> do SWZ – </w:t>
      </w:r>
      <w:r w:rsidR="00F75CC7" w:rsidRPr="00F75CC7">
        <w:rPr>
          <w:b/>
          <w:i/>
          <w:iCs/>
          <w:sz w:val="22"/>
          <w:szCs w:val="22"/>
        </w:rPr>
        <w:t>P</w:t>
      </w:r>
      <w:r w:rsidRPr="00F75CC7">
        <w:rPr>
          <w:b/>
          <w:i/>
          <w:iCs/>
          <w:sz w:val="22"/>
          <w:szCs w:val="22"/>
        </w:rPr>
        <w:t xml:space="preserve">arametry techniczne </w:t>
      </w:r>
    </w:p>
    <w:p w:rsidR="00A74DB2" w:rsidRPr="00AF4AC3" w:rsidRDefault="00A74DB2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74DB2">
        <w:rPr>
          <w:sz w:val="22"/>
        </w:rPr>
        <w:t>wzorami umów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</w:t>
      </w:r>
      <w:r w:rsidR="00A74DB2">
        <w:rPr>
          <w:sz w:val="22"/>
        </w:rPr>
        <w:t>ich podpisania</w:t>
      </w:r>
      <w:r w:rsidRPr="0097776D">
        <w:rPr>
          <w:sz w:val="22"/>
        </w:rPr>
        <w:t xml:space="preserve"> na zawartych tam warunkach, w miejscu i terminie wyznaczonym przez Zamawiającego;</w:t>
      </w:r>
    </w:p>
    <w:p w:rsidR="00FF57EE" w:rsidRPr="000D4E93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lastRenderedPageBreak/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0D4E93" w:rsidRPr="00892F4C" w:rsidRDefault="000D4E93" w:rsidP="000D4E93">
      <w:pPr>
        <w:numPr>
          <w:ilvl w:val="0"/>
          <w:numId w:val="3"/>
        </w:numPr>
        <w:rPr>
          <w:color w:val="000000" w:themeColor="text1"/>
        </w:rPr>
      </w:pPr>
      <w:r w:rsidRPr="00892F4C">
        <w:rPr>
          <w:color w:val="000000" w:themeColor="text1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:rsidR="000D4E93" w:rsidRPr="00FE2B67" w:rsidRDefault="000D4E93" w:rsidP="000D4E93">
      <w:pPr>
        <w:numPr>
          <w:ilvl w:val="0"/>
          <w:numId w:val="3"/>
        </w:numPr>
        <w:rPr>
          <w:color w:val="FF0000"/>
        </w:rPr>
      </w:pPr>
      <w:r w:rsidRPr="00892F4C">
        <w:rPr>
          <w:color w:val="000000" w:themeColor="text1"/>
        </w:rPr>
        <w:t xml:space="preserve">Oświadczam, że nie podlegam wykluczeniu z postępowania na podstawie art. 5k </w:t>
      </w:r>
      <w:r w:rsidRPr="00EE7101">
        <w:rPr>
          <w:color w:val="000000" w:themeColor="text1"/>
        </w:rPr>
        <w:t>rozporządzenia Rady (UE) nr 833/2014 z dnia 31 lipca 2014 r. dotyczącego środków ograniczających w związku z działaniami Rosji destabilizującymi sytuację na Ukrainie</w:t>
      </w:r>
    </w:p>
    <w:p w:rsidR="0043724E" w:rsidRPr="00AA0149" w:rsidRDefault="0043724E" w:rsidP="0043724E">
      <w:pPr>
        <w:pStyle w:val="Akapitzlist"/>
        <w:numPr>
          <w:ilvl w:val="0"/>
          <w:numId w:val="1"/>
        </w:numPr>
        <w:spacing w:before="240" w:after="120" w:line="360" w:lineRule="auto"/>
        <w:jc w:val="both"/>
        <w:rPr>
          <w:b/>
          <w:iCs/>
          <w:sz w:val="22"/>
          <w:szCs w:val="22"/>
        </w:rPr>
      </w:pPr>
      <w:r w:rsidRPr="00AA0149">
        <w:rPr>
          <w:b/>
          <w:iCs/>
          <w:sz w:val="22"/>
          <w:szCs w:val="22"/>
        </w:rPr>
        <w:t>Oświadczamy, iż oferowany asortyment posiada dokumenty wymagane przepisami na podstawie których może być wprowadzony do stosowania w placówkach służby zdrowia na terenie RP</w:t>
      </w:r>
      <w:r w:rsidR="00682773">
        <w:rPr>
          <w:b/>
          <w:iCs/>
          <w:sz w:val="22"/>
          <w:szCs w:val="22"/>
        </w:rPr>
        <w:t xml:space="preserve"> </w:t>
      </w:r>
      <w:r w:rsidRPr="00AA0149">
        <w:rPr>
          <w:b/>
          <w:iCs/>
          <w:sz w:val="22"/>
          <w:szCs w:val="22"/>
        </w:rPr>
        <w:t xml:space="preserve"> i zobowiązujemy się na ich przekazanie na każde wezwanie Zamawiającego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30EEC">
        <w:rPr>
          <w:b/>
          <w:sz w:val="22"/>
          <w:szCs w:val="22"/>
          <w:u w:val="single"/>
        </w:rPr>
        <w:t>nie będzie</w:t>
      </w:r>
      <w:r w:rsidRPr="00A30EEC">
        <w:rPr>
          <w:bCs/>
          <w:sz w:val="22"/>
          <w:szCs w:val="22"/>
          <w:u w:val="single"/>
        </w:rPr>
        <w:t xml:space="preserve"> </w:t>
      </w:r>
      <w:r w:rsidRPr="00A30EEC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0D4E93" w:rsidRPr="000D4E93" w:rsidRDefault="000D4E93" w:rsidP="000D4E93">
      <w:pPr>
        <w:pStyle w:val="Akapitzlist"/>
        <w:numPr>
          <w:ilvl w:val="0"/>
          <w:numId w:val="1"/>
        </w:numPr>
        <w:spacing w:line="360" w:lineRule="auto"/>
        <w:rPr>
          <w:rFonts w:eastAsia="Calibri"/>
          <w:lang w:val="en-US" w:eastAsia="en-US"/>
        </w:rPr>
      </w:pPr>
      <w:r w:rsidRPr="000D4E93">
        <w:rPr>
          <w:rFonts w:eastAsia="Calibri"/>
          <w:lang w:val="en-US" w:eastAsia="en-US"/>
        </w:rPr>
        <w:t>Informacja:</w:t>
      </w:r>
    </w:p>
    <w:p w:rsidR="000D4E93" w:rsidRPr="000D4E93" w:rsidRDefault="000D4E93" w:rsidP="000D4E93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0D4E93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:rsidR="000D4E93" w:rsidRPr="000D4E93" w:rsidRDefault="000D4E93" w:rsidP="000D4E93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D4E93">
        <w:rPr>
          <w:rFonts w:eastAsia="Calibri"/>
          <w:u w:val="single"/>
          <w:lang w:eastAsia="en-US"/>
        </w:rPr>
        <w:lastRenderedPageBreak/>
        <w:t>Odpowiedź Wykonawcy:</w:t>
      </w:r>
    </w:p>
    <w:p w:rsidR="000D4E93" w:rsidRPr="000D4E93" w:rsidRDefault="000D4E93" w:rsidP="000D4E93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D4E93">
        <w:rPr>
          <w:rFonts w:eastAsia="Calibri"/>
          <w:lang w:eastAsia="en-US"/>
        </w:rPr>
        <w:t xml:space="preserve">Wykonawca jest: </w:t>
      </w:r>
      <w:r w:rsidRPr="000D4E93">
        <w:rPr>
          <w:rFonts w:eastAsia="Calibri"/>
          <w:i/>
          <w:lang w:eastAsia="en-US"/>
        </w:rPr>
        <w:t>(niepotrzebne skreślić - właściwe zaznaczyć)</w:t>
      </w:r>
    </w:p>
    <w:p w:rsidR="000D4E93" w:rsidRPr="000D4E93" w:rsidRDefault="000D4E93" w:rsidP="000D4E9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D4E93">
        <w:rPr>
          <w:rFonts w:eastAsia="Calibri"/>
          <w:lang w:eastAsia="en-US"/>
        </w:rPr>
        <w:t>mikroprzedsiębiorstwem</w:t>
      </w:r>
    </w:p>
    <w:p w:rsidR="000D4E93" w:rsidRPr="000D4E93" w:rsidRDefault="000D4E93" w:rsidP="000D4E9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D4E93">
        <w:rPr>
          <w:rFonts w:eastAsia="Calibri"/>
          <w:lang w:eastAsia="en-US"/>
        </w:rPr>
        <w:t>małym przedsiębiorstwem</w:t>
      </w:r>
    </w:p>
    <w:p w:rsidR="000D4E93" w:rsidRPr="000D4E93" w:rsidRDefault="000D4E93" w:rsidP="000D4E9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D4E93">
        <w:rPr>
          <w:rFonts w:eastAsia="Calibri"/>
          <w:lang w:eastAsia="en-US"/>
        </w:rPr>
        <w:t>średnim przedsiębiorstwem</w:t>
      </w:r>
    </w:p>
    <w:p w:rsidR="000D4E93" w:rsidRPr="000D4E93" w:rsidRDefault="000D4E93" w:rsidP="000D4E93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D4E93">
        <w:rPr>
          <w:rFonts w:eastAsia="Calibri"/>
          <w:i/>
          <w:sz w:val="18"/>
          <w:szCs w:val="18"/>
          <w:lang w:eastAsia="en-US"/>
        </w:rPr>
        <w:t>Uwaga!</w:t>
      </w:r>
    </w:p>
    <w:p w:rsidR="000D4E93" w:rsidRPr="000D4E93" w:rsidRDefault="000D4E93" w:rsidP="000D4E93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D4E93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:rsidR="000D4E93" w:rsidRPr="000D4E93" w:rsidRDefault="000D4E93" w:rsidP="000D4E93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D4E93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:rsidR="000D4E93" w:rsidRPr="000D4E93" w:rsidRDefault="000D4E93" w:rsidP="000D4E93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D4E93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D4E93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D4E93">
        <w:rPr>
          <w:rFonts w:eastAsia="Calibri"/>
          <w:b/>
          <w:i/>
          <w:sz w:val="18"/>
          <w:szCs w:val="18"/>
          <w:lang w:eastAsia="en-US"/>
        </w:rPr>
        <w:t>i które</w:t>
      </w:r>
      <w:r w:rsidRPr="000D4E93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:rsidR="000D4E93" w:rsidRPr="000D4E93" w:rsidRDefault="000D4E93" w:rsidP="000D4E93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0D4E93" w:rsidRPr="000D4E93" w:rsidRDefault="000D4E93" w:rsidP="000D4E93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0D4E93" w:rsidRPr="000D4E93" w:rsidRDefault="000D4E93" w:rsidP="000D4E93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0D4E93" w:rsidRPr="000D4E93" w:rsidRDefault="000D4E93" w:rsidP="000D4E93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0D4E93" w:rsidRPr="000D4E93" w:rsidRDefault="000D4E93" w:rsidP="000D4E93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0D4E93" w:rsidRPr="000D4E93" w:rsidRDefault="000D4E93" w:rsidP="000D4E93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0D4E93" w:rsidRPr="000D4E93" w:rsidRDefault="000D4E93" w:rsidP="000D4E93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0D4E93">
        <w:rPr>
          <w:sz w:val="22"/>
          <w:szCs w:val="22"/>
        </w:rPr>
        <w:t>Miejscowość, ________________ dnia _______________</w:t>
      </w:r>
      <w:r w:rsidRPr="000D4E93">
        <w:rPr>
          <w:i/>
          <w:sz w:val="22"/>
          <w:szCs w:val="22"/>
        </w:rPr>
        <w:tab/>
      </w:r>
    </w:p>
    <w:p w:rsidR="000D4E93" w:rsidRPr="000D4E93" w:rsidRDefault="000D4E93" w:rsidP="000D4E93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:rsidR="000D4E93" w:rsidRPr="000D4E93" w:rsidRDefault="000D4E93" w:rsidP="000D4E93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:rsidR="000D4E93" w:rsidRPr="000D4E93" w:rsidRDefault="000D4E93" w:rsidP="000D4E93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:rsidR="000D4E93" w:rsidRPr="000D4E93" w:rsidRDefault="000D4E93" w:rsidP="000D4E93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0D4E93">
        <w:rPr>
          <w:i/>
          <w:sz w:val="22"/>
          <w:szCs w:val="22"/>
        </w:rPr>
        <w:t>___________________________________</w:t>
      </w:r>
    </w:p>
    <w:p w:rsidR="000D4E93" w:rsidRPr="000D4E93" w:rsidRDefault="000D4E93" w:rsidP="000D4E93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0D4E93">
        <w:rPr>
          <w:i/>
          <w:sz w:val="18"/>
          <w:szCs w:val="18"/>
        </w:rPr>
        <w:t>(podpis osoby uprawnionej do składania oświadczeń  woli w imieniu Wykonawcy)</w:t>
      </w:r>
    </w:p>
    <w:p w:rsidR="000D4E93" w:rsidRPr="000D4E93" w:rsidRDefault="000D4E93" w:rsidP="000D4E93">
      <w:pPr>
        <w:spacing w:line="360" w:lineRule="auto"/>
        <w:ind w:hanging="284"/>
        <w:jc w:val="both"/>
      </w:pPr>
    </w:p>
    <w:p w:rsidR="000D4E93" w:rsidRPr="000D4E93" w:rsidRDefault="000D4E93" w:rsidP="000D4E93">
      <w:pPr>
        <w:spacing w:line="360" w:lineRule="auto"/>
        <w:ind w:hanging="284"/>
        <w:jc w:val="both"/>
      </w:pPr>
    </w:p>
    <w:p w:rsidR="0097776D" w:rsidRPr="0097776D" w:rsidRDefault="0097776D" w:rsidP="000D4E93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sectPr w:rsidR="0097776D" w:rsidRPr="0097776D" w:rsidSect="00BC4F99">
      <w:headerReference w:type="default" r:id="rId9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57B16" w:rsidRDefault="00757B16" w:rsidP="00FF57EE">
      <w:r>
        <w:separator/>
      </w:r>
    </w:p>
  </w:endnote>
  <w:endnote w:type="continuationSeparator" w:id="0">
    <w:p w:rsidR="00757B16" w:rsidRDefault="00757B1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57B16" w:rsidRDefault="00757B16" w:rsidP="00FF57EE">
      <w:r>
        <w:separator/>
      </w:r>
    </w:p>
  </w:footnote>
  <w:footnote w:type="continuationSeparator" w:id="0">
    <w:p w:rsidR="00757B16" w:rsidRDefault="00757B16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414BA0">
      <w:rPr>
        <w:sz w:val="20"/>
        <w:szCs w:val="20"/>
      </w:rPr>
      <w:t>SZW/DZP/</w:t>
    </w:r>
    <w:r w:rsidR="000D4E93">
      <w:rPr>
        <w:sz w:val="20"/>
        <w:szCs w:val="20"/>
      </w:rPr>
      <w:t>10</w:t>
    </w:r>
    <w:r w:rsidR="00414BA0">
      <w:rPr>
        <w:sz w:val="20"/>
        <w:szCs w:val="20"/>
      </w:rPr>
      <w:t>/202</w:t>
    </w:r>
    <w:r w:rsidR="000D4E93">
      <w:rPr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E6A27"/>
    <w:multiLevelType w:val="hybridMultilevel"/>
    <w:tmpl w:val="D26027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6202923"/>
    <w:multiLevelType w:val="hybridMultilevel"/>
    <w:tmpl w:val="3588F98C"/>
    <w:lvl w:ilvl="0" w:tplc="1C4256C4">
      <w:start w:val="1"/>
      <w:numFmt w:val="lowerLetter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380011123">
    <w:abstractNumId w:val="4"/>
  </w:num>
  <w:num w:numId="2" w16cid:durableId="28141066">
    <w:abstractNumId w:val="2"/>
  </w:num>
  <w:num w:numId="3" w16cid:durableId="1916814639">
    <w:abstractNumId w:val="3"/>
  </w:num>
  <w:num w:numId="4" w16cid:durableId="187530529">
    <w:abstractNumId w:val="5"/>
  </w:num>
  <w:num w:numId="5" w16cid:durableId="613094203">
    <w:abstractNumId w:val="1"/>
  </w:num>
  <w:num w:numId="6" w16cid:durableId="1761219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16"/>
    <w:rsid w:val="00004E40"/>
    <w:rsid w:val="000B3A07"/>
    <w:rsid w:val="000C30CF"/>
    <w:rsid w:val="000D4E93"/>
    <w:rsid w:val="001063D3"/>
    <w:rsid w:val="0016562D"/>
    <w:rsid w:val="001C7D84"/>
    <w:rsid w:val="001E2A7B"/>
    <w:rsid w:val="002214DB"/>
    <w:rsid w:val="00267D1F"/>
    <w:rsid w:val="00290943"/>
    <w:rsid w:val="002E612D"/>
    <w:rsid w:val="00317B53"/>
    <w:rsid w:val="00357C72"/>
    <w:rsid w:val="003B769C"/>
    <w:rsid w:val="003F36FF"/>
    <w:rsid w:val="00414BA0"/>
    <w:rsid w:val="0043724E"/>
    <w:rsid w:val="004B5EDD"/>
    <w:rsid w:val="004D0FFC"/>
    <w:rsid w:val="004D5A42"/>
    <w:rsid w:val="00525EFF"/>
    <w:rsid w:val="00560AEF"/>
    <w:rsid w:val="005844F6"/>
    <w:rsid w:val="005F6F5F"/>
    <w:rsid w:val="00664357"/>
    <w:rsid w:val="00682773"/>
    <w:rsid w:val="006B63D6"/>
    <w:rsid w:val="006C641D"/>
    <w:rsid w:val="006D09E0"/>
    <w:rsid w:val="00757B16"/>
    <w:rsid w:val="007C73DB"/>
    <w:rsid w:val="007D475B"/>
    <w:rsid w:val="007D6F31"/>
    <w:rsid w:val="007E331F"/>
    <w:rsid w:val="0082345C"/>
    <w:rsid w:val="008904AA"/>
    <w:rsid w:val="009312B4"/>
    <w:rsid w:val="0097776D"/>
    <w:rsid w:val="00983D1D"/>
    <w:rsid w:val="009D75A8"/>
    <w:rsid w:val="00A30EEC"/>
    <w:rsid w:val="00A50E18"/>
    <w:rsid w:val="00A74DB2"/>
    <w:rsid w:val="00AA0149"/>
    <w:rsid w:val="00AA39D6"/>
    <w:rsid w:val="00AC0536"/>
    <w:rsid w:val="00AE2ACB"/>
    <w:rsid w:val="00AF4AC3"/>
    <w:rsid w:val="00B243DE"/>
    <w:rsid w:val="00B47637"/>
    <w:rsid w:val="00B9086B"/>
    <w:rsid w:val="00BC4F99"/>
    <w:rsid w:val="00BC6394"/>
    <w:rsid w:val="00C22F7D"/>
    <w:rsid w:val="00CE3AE6"/>
    <w:rsid w:val="00D554C7"/>
    <w:rsid w:val="00D953BE"/>
    <w:rsid w:val="00DB0FDD"/>
    <w:rsid w:val="00DC336F"/>
    <w:rsid w:val="00E0221A"/>
    <w:rsid w:val="00EE1CCD"/>
    <w:rsid w:val="00EF01C6"/>
    <w:rsid w:val="00F134D5"/>
    <w:rsid w:val="00F31EAC"/>
    <w:rsid w:val="00F75CC7"/>
    <w:rsid w:val="00F77D45"/>
    <w:rsid w:val="00F81866"/>
    <w:rsid w:val="00F95FB7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70899C53"/>
  <w15:chartTrackingRefBased/>
  <w15:docId w15:val="{F4A553AD-6159-46B7-95BA-FAF7461A5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0B3A07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1BDB42-3B9D-4412-88D2-57A395DAF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79</TotalTime>
  <Pages>4</Pages>
  <Words>831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25</cp:revision>
  <dcterms:created xsi:type="dcterms:W3CDTF">2022-11-10T10:26:00Z</dcterms:created>
  <dcterms:modified xsi:type="dcterms:W3CDTF">2023-02-10T11:27:00Z</dcterms:modified>
</cp:coreProperties>
</file>