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D038" w14:textId="2396A6BE" w:rsidR="00B04206" w:rsidRPr="00537CF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537CFB">
        <w:rPr>
          <w:rFonts w:ascii="Arial" w:hAnsi="Arial" w:cs="Arial"/>
          <w:bCs/>
        </w:rPr>
        <w:t>Znak sprawy:</w:t>
      </w:r>
      <w:r w:rsidRPr="00537CFB">
        <w:rPr>
          <w:rFonts w:ascii="Arial" w:hAnsi="Arial" w:cs="Arial"/>
          <w:b/>
          <w:bCs/>
        </w:rPr>
        <w:t xml:space="preserve"> </w:t>
      </w:r>
      <w:r w:rsidR="00AF3101" w:rsidRPr="00537CFB">
        <w:rPr>
          <w:rFonts w:ascii="Arial" w:hAnsi="Arial" w:cs="Arial"/>
          <w:b/>
          <w:bCs/>
        </w:rPr>
        <w:t>KA-2/</w:t>
      </w:r>
      <w:r w:rsidR="000B3BB4">
        <w:rPr>
          <w:rFonts w:ascii="Arial" w:hAnsi="Arial" w:cs="Arial"/>
          <w:b/>
          <w:bCs/>
        </w:rPr>
        <w:t>006</w:t>
      </w:r>
      <w:r w:rsidR="00AF3101" w:rsidRPr="00537CFB">
        <w:rPr>
          <w:rFonts w:ascii="Arial" w:hAnsi="Arial" w:cs="Arial"/>
          <w:b/>
          <w:bCs/>
        </w:rPr>
        <w:t>/202</w:t>
      </w:r>
      <w:r w:rsidR="000B3BB4">
        <w:rPr>
          <w:rFonts w:ascii="Arial" w:hAnsi="Arial" w:cs="Arial"/>
          <w:b/>
          <w:bCs/>
        </w:rPr>
        <w:t>3</w:t>
      </w:r>
    </w:p>
    <w:p w14:paraId="7FC3B18E" w14:textId="77777777" w:rsidR="00B639E0" w:rsidRPr="00537CFB" w:rsidRDefault="00B639E0" w:rsidP="00B639E0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537CFB">
        <w:rPr>
          <w:rFonts w:ascii="Arial" w:hAnsi="Arial" w:cs="Arial"/>
          <w:bCs/>
          <w:i w:val="0"/>
          <w:sz w:val="20"/>
        </w:rPr>
        <w:t>Załącznik nr</w:t>
      </w:r>
      <w:r w:rsidRPr="00537CFB">
        <w:rPr>
          <w:rFonts w:ascii="Arial" w:hAnsi="Arial" w:cs="Arial"/>
          <w:b/>
          <w:bCs/>
          <w:i w:val="0"/>
          <w:sz w:val="20"/>
        </w:rPr>
        <w:t xml:space="preserve"> </w:t>
      </w:r>
      <w:r w:rsidR="00F2010E" w:rsidRPr="00537CFB">
        <w:rPr>
          <w:rFonts w:ascii="Arial" w:hAnsi="Arial" w:cs="Arial"/>
          <w:b/>
          <w:bCs/>
          <w:i w:val="0"/>
          <w:sz w:val="20"/>
        </w:rPr>
        <w:t>2</w:t>
      </w:r>
      <w:r w:rsidR="00845998" w:rsidRPr="00537CFB">
        <w:rPr>
          <w:rFonts w:ascii="Arial" w:hAnsi="Arial" w:cs="Arial"/>
          <w:b/>
          <w:bCs/>
          <w:i w:val="0"/>
          <w:sz w:val="20"/>
        </w:rPr>
        <w:t xml:space="preserve"> do S</w:t>
      </w:r>
      <w:r w:rsidRPr="00537CFB">
        <w:rPr>
          <w:rFonts w:ascii="Arial" w:hAnsi="Arial" w:cs="Arial"/>
          <w:b/>
          <w:bCs/>
          <w:i w:val="0"/>
          <w:sz w:val="20"/>
        </w:rPr>
        <w:t>WZ</w:t>
      </w:r>
    </w:p>
    <w:p w14:paraId="117FA427" w14:textId="77777777" w:rsidR="00E616D4" w:rsidRPr="00D21D41" w:rsidRDefault="00E616D4" w:rsidP="003B310D">
      <w:pPr>
        <w:pStyle w:val="Nagwek2"/>
        <w:ind w:left="0"/>
        <w:rPr>
          <w:sz w:val="24"/>
        </w:rPr>
      </w:pPr>
    </w:p>
    <w:p w14:paraId="68C9208A" w14:textId="77777777"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14:paraId="06F24D11" w14:textId="77777777" w:rsidR="00EF47EE" w:rsidRPr="00D21D41" w:rsidRDefault="00EF47EE" w:rsidP="00EF47EE"/>
    <w:p w14:paraId="18832D1E" w14:textId="77777777" w:rsidR="00902B46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Nazwa</w:t>
      </w:r>
      <w:r w:rsidR="00D24480" w:rsidRPr="00537CFB">
        <w:rPr>
          <w:sz w:val="20"/>
          <w:szCs w:val="20"/>
        </w:rPr>
        <w:t>:</w:t>
      </w:r>
      <w:r w:rsidRPr="00537CFB">
        <w:rPr>
          <w:sz w:val="20"/>
          <w:szCs w:val="20"/>
        </w:rPr>
        <w:t xml:space="preserve"> </w:t>
      </w:r>
      <w:r w:rsidR="00D24480" w:rsidRPr="00537CFB">
        <w:rPr>
          <w:sz w:val="20"/>
          <w:szCs w:val="20"/>
        </w:rPr>
        <w:t>(</w:t>
      </w:r>
      <w:r w:rsidRPr="00537CFB">
        <w:rPr>
          <w:sz w:val="20"/>
          <w:szCs w:val="20"/>
        </w:rPr>
        <w:t>Wykonawcy lub Wykonawców w przypadku oferty wspólnej</w:t>
      </w:r>
      <w:r w:rsidR="00D24480" w:rsidRPr="00537CFB">
        <w:rPr>
          <w:sz w:val="20"/>
          <w:szCs w:val="20"/>
        </w:rPr>
        <w:t>)</w:t>
      </w:r>
      <w:r w:rsidRPr="00537CFB">
        <w:rPr>
          <w:sz w:val="20"/>
          <w:szCs w:val="20"/>
        </w:rPr>
        <w:t>:</w:t>
      </w:r>
    </w:p>
    <w:p w14:paraId="7B668441" w14:textId="77777777" w:rsidR="00902B46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EC9FD6" w14:textId="77777777" w:rsidR="00B639E0" w:rsidRPr="00537CFB" w:rsidRDefault="00902B46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Adres: ul. .....................</w:t>
      </w:r>
      <w:r w:rsidR="00B639E0" w:rsidRPr="00537CFB">
        <w:rPr>
          <w:sz w:val="20"/>
          <w:szCs w:val="20"/>
        </w:rPr>
        <w:t>...............</w:t>
      </w:r>
      <w:r w:rsidRPr="00537CFB">
        <w:rPr>
          <w:sz w:val="20"/>
          <w:szCs w:val="20"/>
        </w:rPr>
        <w:t xml:space="preserve">.................... </w:t>
      </w:r>
      <w:r w:rsidR="00B639E0" w:rsidRPr="00537CFB">
        <w:rPr>
          <w:sz w:val="20"/>
          <w:szCs w:val="20"/>
        </w:rPr>
        <w:t xml:space="preserve">       </w:t>
      </w:r>
      <w:r w:rsidRPr="00537CFB">
        <w:rPr>
          <w:sz w:val="20"/>
          <w:szCs w:val="20"/>
        </w:rPr>
        <w:t>kod pocztowy</w:t>
      </w:r>
      <w:r w:rsidR="00A23458" w:rsidRPr="00537CFB">
        <w:rPr>
          <w:sz w:val="20"/>
          <w:szCs w:val="20"/>
        </w:rPr>
        <w:t>:</w:t>
      </w:r>
      <w:r w:rsidR="00B639E0" w:rsidRPr="00537CFB">
        <w:rPr>
          <w:sz w:val="20"/>
          <w:szCs w:val="20"/>
        </w:rPr>
        <w:t>………………</w:t>
      </w:r>
    </w:p>
    <w:p w14:paraId="5EBC8FB6" w14:textId="77777777" w:rsidR="00902B46" w:rsidRPr="00537CFB" w:rsidRDefault="00B639E0" w:rsidP="00B639E0">
      <w:pPr>
        <w:spacing w:line="360" w:lineRule="auto"/>
        <w:ind w:hanging="28"/>
        <w:rPr>
          <w:sz w:val="20"/>
          <w:szCs w:val="20"/>
        </w:rPr>
      </w:pPr>
      <w:r w:rsidRPr="00537CFB">
        <w:rPr>
          <w:sz w:val="20"/>
          <w:szCs w:val="20"/>
        </w:rPr>
        <w:t>m</w:t>
      </w:r>
      <w:r w:rsidR="00902B46" w:rsidRPr="00537CFB">
        <w:rPr>
          <w:sz w:val="20"/>
          <w:szCs w:val="20"/>
        </w:rPr>
        <w:t>iasto</w:t>
      </w:r>
      <w:r w:rsidRPr="00537CFB">
        <w:rPr>
          <w:sz w:val="20"/>
          <w:szCs w:val="20"/>
        </w:rPr>
        <w:t xml:space="preserve">:     ........................................................        </w:t>
      </w:r>
      <w:r w:rsidR="00902B46" w:rsidRPr="00537CFB">
        <w:rPr>
          <w:sz w:val="20"/>
          <w:szCs w:val="20"/>
        </w:rPr>
        <w:t>województwo: ……………………</w:t>
      </w:r>
    </w:p>
    <w:p w14:paraId="02E21116" w14:textId="77777777" w:rsidR="00B12D3B" w:rsidRPr="00537CFB" w:rsidRDefault="00902B46" w:rsidP="00B639E0">
      <w:pPr>
        <w:spacing w:line="360" w:lineRule="auto"/>
        <w:ind w:hanging="27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tel.</w:t>
      </w:r>
      <w:r w:rsidR="00B639E0" w:rsidRPr="00537CFB">
        <w:rPr>
          <w:sz w:val="20"/>
          <w:szCs w:val="20"/>
        </w:rPr>
        <w:t>:</w:t>
      </w:r>
      <w:r w:rsidRPr="00537CFB">
        <w:rPr>
          <w:sz w:val="20"/>
          <w:szCs w:val="20"/>
        </w:rPr>
        <w:t xml:space="preserve"> ...</w:t>
      </w:r>
      <w:r w:rsidR="00B639E0" w:rsidRPr="00537CFB">
        <w:rPr>
          <w:sz w:val="20"/>
          <w:szCs w:val="20"/>
        </w:rPr>
        <w:t>..</w:t>
      </w:r>
      <w:r w:rsidRPr="00537CFB">
        <w:rPr>
          <w:sz w:val="20"/>
          <w:szCs w:val="20"/>
        </w:rPr>
        <w:t>.</w:t>
      </w:r>
      <w:r w:rsidR="00B639E0" w:rsidRPr="00537CFB">
        <w:rPr>
          <w:sz w:val="20"/>
          <w:szCs w:val="20"/>
        </w:rPr>
        <w:t>./....</w:t>
      </w:r>
      <w:r w:rsidR="00B12D3B" w:rsidRPr="00537CFB">
        <w:rPr>
          <w:sz w:val="20"/>
          <w:szCs w:val="20"/>
        </w:rPr>
        <w:t>.....</w:t>
      </w:r>
      <w:r w:rsidR="00B639E0" w:rsidRPr="00537CFB">
        <w:rPr>
          <w:sz w:val="20"/>
          <w:szCs w:val="20"/>
        </w:rPr>
        <w:t>.</w:t>
      </w:r>
      <w:r w:rsidRPr="00537CFB">
        <w:rPr>
          <w:sz w:val="20"/>
          <w:szCs w:val="20"/>
        </w:rPr>
        <w:t>..</w:t>
      </w:r>
      <w:r w:rsidR="00B12D3B" w:rsidRPr="00537CFB">
        <w:rPr>
          <w:sz w:val="20"/>
          <w:szCs w:val="20"/>
        </w:rPr>
        <w:t>.............................</w:t>
      </w:r>
      <w:r w:rsidRPr="00537CFB">
        <w:rPr>
          <w:sz w:val="20"/>
          <w:szCs w:val="20"/>
        </w:rPr>
        <w:t>.........</w:t>
      </w:r>
      <w:r w:rsidR="00B639E0" w:rsidRPr="00537CFB">
        <w:rPr>
          <w:sz w:val="20"/>
          <w:szCs w:val="20"/>
        </w:rPr>
        <w:t>..</w:t>
      </w:r>
      <w:r w:rsidRPr="00537CFB">
        <w:rPr>
          <w:sz w:val="20"/>
          <w:szCs w:val="20"/>
        </w:rPr>
        <w:t>....</w:t>
      </w:r>
      <w:r w:rsidR="00B12D3B" w:rsidRPr="00537CFB">
        <w:rPr>
          <w:sz w:val="20"/>
          <w:szCs w:val="20"/>
        </w:rPr>
        <w:t xml:space="preserve">         </w:t>
      </w:r>
    </w:p>
    <w:p w14:paraId="2A3EF8F9" w14:textId="4DF33D9C" w:rsidR="00902B46" w:rsidRPr="000B3BB4" w:rsidRDefault="00B639E0" w:rsidP="000B3BB4">
      <w:pPr>
        <w:spacing w:line="360" w:lineRule="auto"/>
        <w:ind w:hanging="27"/>
        <w:jc w:val="both"/>
        <w:rPr>
          <w:sz w:val="20"/>
          <w:szCs w:val="20"/>
        </w:rPr>
      </w:pPr>
      <w:r w:rsidRPr="00537CFB">
        <w:rPr>
          <w:sz w:val="20"/>
          <w:szCs w:val="20"/>
        </w:rPr>
        <w:t>e-mail: ...........</w:t>
      </w:r>
      <w:r w:rsidR="00B12D3B" w:rsidRPr="00537CFB">
        <w:rPr>
          <w:sz w:val="20"/>
          <w:szCs w:val="20"/>
        </w:rPr>
        <w:t>.......</w:t>
      </w:r>
      <w:r w:rsidRPr="00537CFB">
        <w:rPr>
          <w:sz w:val="20"/>
          <w:szCs w:val="20"/>
        </w:rPr>
        <w:t>.........................</w:t>
      </w:r>
      <w:r w:rsidR="00F2010E" w:rsidRPr="00537CFB">
        <w:rPr>
          <w:sz w:val="20"/>
          <w:szCs w:val="20"/>
        </w:rPr>
        <w:t>.......................</w:t>
      </w:r>
      <w:r w:rsidRPr="00537CFB">
        <w:rPr>
          <w:sz w:val="20"/>
          <w:szCs w:val="20"/>
        </w:rPr>
        <w:t>............</w:t>
      </w:r>
      <w:r w:rsidR="00902B46" w:rsidRPr="00537CFB">
        <w:rPr>
          <w:sz w:val="20"/>
          <w:szCs w:val="20"/>
        </w:rPr>
        <w:t>na który zamawiający ma przesyłać korespondencję</w:t>
      </w:r>
      <w:r w:rsidR="000B3BB4">
        <w:rPr>
          <w:sz w:val="20"/>
          <w:szCs w:val="20"/>
        </w:rPr>
        <w:t xml:space="preserve"> </w:t>
      </w:r>
      <w:r w:rsidR="00902B46" w:rsidRPr="00537CFB">
        <w:rPr>
          <w:rFonts w:eastAsia="MS Mincho"/>
          <w:sz w:val="20"/>
          <w:szCs w:val="20"/>
        </w:rPr>
        <w:t>NIP: .............................................., REGON: .....................................</w:t>
      </w:r>
    </w:p>
    <w:p w14:paraId="4CE24452" w14:textId="741ED15D" w:rsidR="00B04206" w:rsidRDefault="002D6B17" w:rsidP="00A52880">
      <w:pPr>
        <w:jc w:val="both"/>
        <w:rPr>
          <w:sz w:val="20"/>
          <w:szCs w:val="20"/>
        </w:rPr>
      </w:pPr>
      <w:r w:rsidRPr="00537CFB">
        <w:rPr>
          <w:sz w:val="20"/>
          <w:szCs w:val="20"/>
        </w:rPr>
        <w:t xml:space="preserve">W odpowiedzi na ogłoszenie </w:t>
      </w:r>
      <w:r w:rsidR="00B04206" w:rsidRPr="00537CFB">
        <w:rPr>
          <w:sz w:val="20"/>
          <w:szCs w:val="20"/>
        </w:rPr>
        <w:t>do postępowania prowadzonego w trybie</w:t>
      </w:r>
      <w:r w:rsidR="00B11B7A" w:rsidRPr="00537CFB">
        <w:rPr>
          <w:sz w:val="20"/>
          <w:szCs w:val="20"/>
        </w:rPr>
        <w:t>:</w:t>
      </w:r>
      <w:r w:rsidR="00930F5C" w:rsidRPr="00537CFB">
        <w:rPr>
          <w:sz w:val="20"/>
          <w:szCs w:val="20"/>
        </w:rPr>
        <w:t xml:space="preserve"> </w:t>
      </w:r>
      <w:r w:rsidR="00AF3101" w:rsidRPr="00537CFB">
        <w:rPr>
          <w:sz w:val="20"/>
          <w:szCs w:val="20"/>
        </w:rPr>
        <w:t>tryb podstawowy</w:t>
      </w:r>
      <w:r w:rsidR="00040674" w:rsidRPr="00537CFB">
        <w:rPr>
          <w:sz w:val="20"/>
          <w:szCs w:val="20"/>
        </w:rPr>
        <w:t xml:space="preserve"> </w:t>
      </w:r>
      <w:r w:rsidR="00B639E0" w:rsidRPr="00537CFB">
        <w:rPr>
          <w:sz w:val="20"/>
          <w:szCs w:val="20"/>
        </w:rPr>
        <w:t>pn.</w:t>
      </w:r>
      <w:r w:rsidR="00B04206" w:rsidRPr="00537CFB">
        <w:rPr>
          <w:sz w:val="20"/>
          <w:szCs w:val="20"/>
        </w:rPr>
        <w:t>:</w:t>
      </w:r>
      <w:r w:rsidR="00E60230" w:rsidRPr="00537CFB">
        <w:rPr>
          <w:sz w:val="20"/>
          <w:szCs w:val="20"/>
        </w:rPr>
        <w:t xml:space="preserve"> </w:t>
      </w:r>
      <w:r w:rsidR="00B04206" w:rsidRPr="00537CFB">
        <w:rPr>
          <w:b/>
          <w:sz w:val="20"/>
          <w:szCs w:val="20"/>
        </w:rPr>
        <w:t>„</w:t>
      </w:r>
      <w:bookmarkStart w:id="0" w:name="_Hlk126572509"/>
      <w:r w:rsidR="000B3BB4" w:rsidRPr="000B3BB4">
        <w:rPr>
          <w:b/>
          <w:sz w:val="20"/>
          <w:szCs w:val="20"/>
        </w:rPr>
        <w:t>Dostawa sprzętu RTV i AGD dla Politechniki Krakowskiej</w:t>
      </w:r>
      <w:bookmarkEnd w:id="0"/>
      <w:r w:rsidR="00981BFB" w:rsidRPr="00537CFB">
        <w:rPr>
          <w:b/>
          <w:sz w:val="20"/>
          <w:szCs w:val="20"/>
        </w:rPr>
        <w:t>”</w:t>
      </w:r>
      <w:r w:rsidR="00930F5C" w:rsidRPr="00537CFB">
        <w:rPr>
          <w:b/>
          <w:sz w:val="20"/>
          <w:szCs w:val="20"/>
        </w:rPr>
        <w:t xml:space="preserve"> </w:t>
      </w:r>
      <w:r w:rsidRPr="00537CFB">
        <w:rPr>
          <w:sz w:val="20"/>
          <w:szCs w:val="20"/>
        </w:rPr>
        <w:t>oferujemy realizację przedmiotu zamówienia z</w:t>
      </w:r>
      <w:r w:rsidR="00B04206" w:rsidRPr="00537CFB">
        <w:rPr>
          <w:sz w:val="20"/>
          <w:szCs w:val="20"/>
        </w:rPr>
        <w:t>godnie</w:t>
      </w:r>
      <w:r w:rsidR="00F31E89" w:rsidRPr="00537CFB">
        <w:rPr>
          <w:sz w:val="20"/>
          <w:szCs w:val="20"/>
        </w:rPr>
        <w:t xml:space="preserve"> z wymogami określonymi w S</w:t>
      </w:r>
      <w:r w:rsidR="00C70E06" w:rsidRPr="00537CFB">
        <w:rPr>
          <w:sz w:val="20"/>
          <w:szCs w:val="20"/>
        </w:rPr>
        <w:t xml:space="preserve">WZ </w:t>
      </w:r>
      <w:r w:rsidRPr="00537CFB">
        <w:rPr>
          <w:sz w:val="20"/>
          <w:szCs w:val="20"/>
        </w:rPr>
        <w:t>za cenę</w:t>
      </w:r>
      <w:r w:rsidR="00C70E06" w:rsidRPr="00537CFB">
        <w:rPr>
          <w:sz w:val="20"/>
          <w:szCs w:val="20"/>
        </w:rPr>
        <w:t>:</w:t>
      </w:r>
    </w:p>
    <w:p w14:paraId="7272265D" w14:textId="77777777" w:rsidR="006F6731" w:rsidRDefault="006F6731" w:rsidP="00A52880">
      <w:pPr>
        <w:jc w:val="both"/>
        <w:rPr>
          <w:sz w:val="20"/>
          <w:szCs w:val="20"/>
        </w:rPr>
      </w:pPr>
    </w:p>
    <w:p w14:paraId="29C6B7A2" w14:textId="0432F9E2" w:rsidR="006F6731" w:rsidRPr="00AD0ACB" w:rsidRDefault="006F6731" w:rsidP="00A52880">
      <w:pPr>
        <w:jc w:val="both"/>
        <w:rPr>
          <w:b/>
          <w:sz w:val="22"/>
          <w:szCs w:val="22"/>
        </w:rPr>
      </w:pPr>
      <w:r w:rsidRPr="00AD0ACB">
        <w:rPr>
          <w:b/>
          <w:bCs/>
          <w:sz w:val="22"/>
          <w:szCs w:val="22"/>
          <w:u w:val="single"/>
        </w:rPr>
        <w:t>Zadanie nr 1:</w:t>
      </w:r>
      <w:r w:rsidRPr="00AD0ACB">
        <w:rPr>
          <w:b/>
          <w:sz w:val="22"/>
          <w:szCs w:val="22"/>
          <w:lang w:eastAsia="ar-SA"/>
        </w:rPr>
        <w:t xml:space="preserve"> Zakup wraz z dostawą sprzętu AGD dla Domów Studenckich Politechniki Krakowskiej przy ul. Skarżyńskiego 3-9 oraz przy ul. Bydgoskiej 19A w Krakowie</w:t>
      </w:r>
      <w:r w:rsidR="000B3BB4" w:rsidRPr="00AD0ACB">
        <w:rPr>
          <w:sz w:val="22"/>
          <w:szCs w:val="22"/>
          <w:lang w:eastAsia="ar-SA"/>
        </w:rPr>
        <w:t>.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2127"/>
        <w:gridCol w:w="708"/>
        <w:gridCol w:w="1985"/>
      </w:tblGrid>
      <w:tr w:rsidR="00A52880" w:rsidRPr="002A16E2" w14:paraId="2D3BAE39" w14:textId="77777777" w:rsidTr="00BD086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63CBCB" w14:textId="77777777" w:rsidR="00A52880" w:rsidRPr="002A16E2" w:rsidRDefault="00A52880" w:rsidP="00A921A5">
            <w:pPr>
              <w:jc w:val="center"/>
              <w:rPr>
                <w:sz w:val="22"/>
                <w:szCs w:val="22"/>
              </w:rPr>
            </w:pPr>
            <w:bookmarkStart w:id="1" w:name="_Hlk126587561"/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DE19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14:paraId="28145C90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B9B5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</w:t>
            </w:r>
            <w:r>
              <w:rPr>
                <w:b/>
                <w:bCs/>
                <w:sz w:val="20"/>
                <w:szCs w:val="20"/>
              </w:rPr>
              <w:t>el</w:t>
            </w:r>
            <w:r w:rsidRPr="00827E5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F433D7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14:paraId="007585D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9C4E91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 netto</w:t>
            </w:r>
          </w:p>
          <w:p w14:paraId="027ED2C5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Wartość netto</w:t>
            </w:r>
          </w:p>
          <w:p w14:paraId="56687016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[PLN]</w:t>
            </w:r>
          </w:p>
          <w:p w14:paraId="7FA0CF63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41002D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14:paraId="73B097E2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14:paraId="58BFBBA0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DD326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1EA3378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14:paraId="00C55432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0B3BB4">
              <w:rPr>
                <w:sz w:val="20"/>
                <w:szCs w:val="20"/>
              </w:rPr>
              <w:t>VAT)</w:t>
            </w:r>
          </w:p>
        </w:tc>
      </w:tr>
      <w:tr w:rsidR="00A52880" w:rsidRPr="002A16E2" w14:paraId="7533C715" w14:textId="77777777" w:rsidTr="00BD086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97930D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156F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A21FD6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C5A5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412A747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A8294E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57F5C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A52880" w:rsidRPr="00537CFB" w14:paraId="64409C7D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696896" w14:textId="77777777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3B5B" w14:textId="0637F387" w:rsidR="00A52880" w:rsidRPr="00C168B8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Lodówk</w:t>
            </w:r>
            <w:r w:rsidR="00F66474">
              <w:rPr>
                <w:sz w:val="20"/>
                <w:szCs w:val="20"/>
              </w:rPr>
              <w:t>a dwudrzwiowa</w:t>
            </w:r>
            <w:r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50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CB5A" w14:textId="27C305CA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  <w:r w:rsidR="00F66474" w:rsidRPr="00537CF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81EE53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BEDDB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F0CEF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41B384C4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4BCB32" w14:textId="1EF92122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2372" w14:textId="56CE1A11" w:rsidR="00F66474" w:rsidRDefault="00F66474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Lodówka do zabudowy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7D91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0382" w14:textId="28D039FC" w:rsidR="00F66474" w:rsidRPr="00537CFB" w:rsidRDefault="00F66474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A307847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8324E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C1F25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52E86F6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B2F8F" w14:textId="3A075734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4FD9" w14:textId="6E092C2C" w:rsidR="00F66474" w:rsidRDefault="00F66474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Lodówka jednodrzwiowa mała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BEF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9371" w14:textId="2B862569" w:rsidR="00F66474" w:rsidRPr="00537CFB" w:rsidRDefault="00F66474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75113F1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6DFBD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7231A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3AC93D4C" w14:textId="77777777" w:rsidTr="00F66474">
        <w:trPr>
          <w:trHeight w:val="72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C0618C" w14:textId="388EB557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EE2E" w14:textId="39D290B6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Płyta ceramiczna</w:t>
            </w:r>
            <w:r w:rsidR="004E5B42">
              <w:rPr>
                <w:sz w:val="20"/>
                <w:szCs w:val="20"/>
              </w:rPr>
              <w:t xml:space="preserve"> typ </w:t>
            </w:r>
            <w:r w:rsidR="00EC6118">
              <w:rPr>
                <w:sz w:val="20"/>
                <w:szCs w:val="20"/>
              </w:rPr>
              <w:t>dwa pola grzewcze do zabudowy</w:t>
            </w:r>
            <w:r>
              <w:rPr>
                <w:sz w:val="20"/>
                <w:szCs w:val="20"/>
              </w:rPr>
              <w:t xml:space="preserve">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4F0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893D" w14:textId="184F2D53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54EBFC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EE021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2A9C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4E5B42" w:rsidRPr="00537CFB" w14:paraId="04DB14D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150F1" w14:textId="5E600158" w:rsidR="004E5B42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2091" w14:textId="51305029"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</w:t>
            </w:r>
            <w:r w:rsidR="00EC6118">
              <w:rPr>
                <w:sz w:val="20"/>
                <w:szCs w:val="20"/>
              </w:rPr>
              <w:t>cztery pola grzewcze do zabudowy</w:t>
            </w: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2D8D" w14:textId="77777777"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29A7" w14:textId="2052E1BA" w:rsidR="004E5B42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7FC4AE" w14:textId="77777777" w:rsidR="004E5B42" w:rsidRPr="00537CFB" w:rsidRDefault="004E5B42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93F51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EF0D3A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4E5B42" w:rsidRPr="00537CFB" w14:paraId="0C5A58ED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BBE488" w14:textId="1BD55733" w:rsidR="004E5B42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207B" w14:textId="072A0F5C" w:rsidR="004E5B42" w:rsidRDefault="004E5B42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Płyta ceramiczna typ </w:t>
            </w:r>
            <w:r w:rsidR="00EC6118">
              <w:rPr>
                <w:sz w:val="20"/>
                <w:szCs w:val="20"/>
              </w:rPr>
              <w:t xml:space="preserve"> cztery pola grzewcze do zabudowy z ramką</w:t>
            </w:r>
            <w:r>
              <w:rPr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D7D1" w14:textId="77777777"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2B31" w14:textId="7690D13E" w:rsidR="004E5B42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BACE78" w14:textId="77777777" w:rsidR="004E5B42" w:rsidRPr="00537CFB" w:rsidRDefault="004E5B42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8F9900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72D0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14E03EE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123AE4" w14:textId="3FCC4A87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F88C" w14:textId="10B4BBEF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 xml:space="preserve">Kuchenka </w:t>
            </w:r>
            <w:r w:rsidR="00EC6118">
              <w:rPr>
                <w:sz w:val="20"/>
                <w:szCs w:val="20"/>
              </w:rPr>
              <w:t xml:space="preserve">ceramiczna </w:t>
            </w:r>
            <w:r w:rsidR="00EC6118">
              <w:rPr>
                <w:sz w:val="20"/>
                <w:szCs w:val="20"/>
              </w:rPr>
              <w:lastRenderedPageBreak/>
              <w:t>przenośna dwa pola grzewcze</w:t>
            </w:r>
            <w:r>
              <w:rPr>
                <w:sz w:val="20"/>
                <w:szCs w:val="20"/>
              </w:rPr>
              <w:t xml:space="preserve">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E3CA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5B98" w14:textId="49EC560D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30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FC98F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95E92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F8C1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49DBC5B8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F9966E" w14:textId="015AF4F2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D30D" w14:textId="27FA1102" w:rsidR="00A52880" w:rsidRPr="00537CFB" w:rsidRDefault="00A52880" w:rsidP="00A921A5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537CFB">
              <w:rPr>
                <w:sz w:val="20"/>
                <w:szCs w:val="20"/>
              </w:rPr>
              <w:t xml:space="preserve">Kuchenka elektryczna </w:t>
            </w:r>
            <w:r w:rsidR="00EC6118" w:rsidRPr="00537CFB">
              <w:rPr>
                <w:sz w:val="20"/>
                <w:szCs w:val="20"/>
              </w:rPr>
              <w:t>cztery pola grzewcze wolnostojąca</w:t>
            </w:r>
            <w:r w:rsidRPr="00537CFB">
              <w:rPr>
                <w:sz w:val="20"/>
                <w:szCs w:val="20"/>
              </w:rPr>
              <w:t xml:space="preserve">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72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0EEE" w14:textId="635F7E22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AE164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C4A5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1DF8B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5DF0701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3D0EFF" w14:textId="0533C4F3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F65F" w14:textId="77777777" w:rsidR="00A52880" w:rsidRPr="00537CFB" w:rsidRDefault="00A52880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537CFB">
              <w:rPr>
                <w:bCs/>
                <w:sz w:val="20"/>
                <w:szCs w:val="20"/>
                <w:lang w:eastAsia="zh-CN"/>
              </w:rPr>
              <w:t>Kuchenka mikrofalowa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7B06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46DC" w14:textId="3B9169F7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26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BB329CF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57B36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8A620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823E173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1C52C8" w14:textId="59D06030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10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9CF2" w14:textId="61835FBA" w:rsidR="00A52880" w:rsidRPr="00537CFB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537CFB">
              <w:rPr>
                <w:bCs/>
                <w:sz w:val="20"/>
                <w:szCs w:val="20"/>
                <w:lang w:eastAsia="zh-CN"/>
              </w:rPr>
              <w:t>Ekspres do kawy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C50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AAEF" w14:textId="75442725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D0A634B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90379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B1AC1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77225DBC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8CAC40" w14:textId="67D8A4D0" w:rsidR="00A52880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0B49" w14:textId="7EAF0CEC" w:rsidR="00A52880" w:rsidRDefault="00EC6118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Czajnik elektryczny</w:t>
            </w:r>
            <w:r w:rsidR="00A52880">
              <w:rPr>
                <w:color w:val="000000"/>
                <w:sz w:val="20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C8E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60DF" w14:textId="1C8FBC43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2</w:t>
            </w:r>
            <w:r w:rsidR="00EC6118" w:rsidRPr="00537CF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1B16C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45292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49AA9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7C6A0AE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72F14D" w14:textId="5EB63485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087D" w14:textId="051D6A4A" w:rsidR="00A52880" w:rsidRDefault="00EC6118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Żelazko</w:t>
            </w:r>
            <w:r w:rsidR="00A52880">
              <w:rPr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84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C582" w14:textId="77777777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958D9C6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7810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EE72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971A7D9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6515B7" w14:textId="44DEC749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F99B" w14:textId="4E906960" w:rsidR="00EC6118" w:rsidRDefault="00EC6118" w:rsidP="00A921A5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Odkurzacz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66FB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8374" w14:textId="0E981369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78AB91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5ABCE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0CF076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A880626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0F0111" w14:textId="2238A287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9215" w14:textId="77777777" w:rsidR="00A52880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 xml:space="preserve">Pralka automatyczna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369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47D" w14:textId="77777777" w:rsidR="00A52880" w:rsidRPr="00537CFB" w:rsidRDefault="00A52880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7A762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132EE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B1602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E9B8992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6094DB" w14:textId="6620409D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EC6118" w:rsidRPr="00EC6118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601C" w14:textId="77777777" w:rsidR="00A52880" w:rsidRPr="00EC6118" w:rsidRDefault="00A52880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EC6118">
              <w:rPr>
                <w:bCs/>
                <w:sz w:val="20"/>
                <w:szCs w:val="20"/>
                <w:lang w:eastAsia="zh-CN"/>
              </w:rPr>
              <w:t>Suszarka automatyczna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081D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F043" w14:textId="4FFF0CDC" w:rsidR="00A52880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A02F3A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40ABB3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07AD9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5EAB8CF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9162C" w14:textId="2AAE1B33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6C1" w14:textId="7C655BE7" w:rsidR="00EC6118" w:rsidRPr="00EC6118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Okapy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F2F8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13DA" w14:textId="359870B5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4A3A22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4FD1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8D89C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2221F3A4" w14:textId="77777777" w:rsidTr="00BD086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B36425" w14:textId="2A426A98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E0C5" w14:textId="752C0A6A" w:rsidR="00EC6118" w:rsidRPr="00EC6118" w:rsidRDefault="00EC6118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Piekarnik do zabudowy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ACD2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EA88" w14:textId="34288E52" w:rsidR="00EC6118" w:rsidRPr="00537CFB" w:rsidRDefault="00EC6118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15808A6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08659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3ED298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2A16E2" w14:paraId="4FC083AF" w14:textId="77777777" w:rsidTr="00BD0862">
        <w:trPr>
          <w:trHeight w:val="420"/>
        </w:trPr>
        <w:tc>
          <w:tcPr>
            <w:tcW w:w="5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6859" w14:textId="77777777" w:rsidR="00A52880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14:paraId="1E251505" w14:textId="77777777" w:rsidR="00A52880" w:rsidRPr="00C168B8" w:rsidRDefault="00A52880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2FDE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2354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1286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tr w:rsidR="00A52880" w:rsidRPr="002A16E2" w14:paraId="2B1587F2" w14:textId="77777777" w:rsidTr="00A921A5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A4B8" w14:textId="77777777" w:rsidR="00A52880" w:rsidRDefault="00A52880" w:rsidP="00A921A5">
            <w:pPr>
              <w:rPr>
                <w:sz w:val="22"/>
                <w:szCs w:val="22"/>
              </w:rPr>
            </w:pPr>
          </w:p>
          <w:p w14:paraId="40240002" w14:textId="4E6AB594" w:rsidR="00A52880" w:rsidRPr="00537CFB" w:rsidRDefault="00A52880" w:rsidP="00A921A5">
            <w:pPr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Cena netto za całość zamówienia</w:t>
            </w:r>
            <w:r w:rsidR="006F6731">
              <w:rPr>
                <w:sz w:val="20"/>
                <w:szCs w:val="20"/>
              </w:rPr>
              <w:t xml:space="preserve"> (zadanie nr 1) </w:t>
            </w:r>
            <w:r w:rsidRPr="00537CFB">
              <w:rPr>
                <w:sz w:val="20"/>
                <w:szCs w:val="20"/>
              </w:rPr>
              <w:t>:……………………………………………………………………</w:t>
            </w:r>
          </w:p>
          <w:p w14:paraId="40212C69" w14:textId="77777777" w:rsidR="00A52880" w:rsidRPr="00537CFB" w:rsidRDefault="00A52880" w:rsidP="00A921A5">
            <w:pPr>
              <w:rPr>
                <w:sz w:val="20"/>
                <w:szCs w:val="20"/>
              </w:rPr>
            </w:pPr>
          </w:p>
          <w:p w14:paraId="53B19042" w14:textId="0E57A7E5" w:rsidR="00A52880" w:rsidRPr="00537CFB" w:rsidRDefault="00A52880" w:rsidP="00A921A5">
            <w:pPr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Cena brutto za całość zamówienia</w:t>
            </w:r>
            <w:r w:rsidR="006F6731">
              <w:rPr>
                <w:sz w:val="20"/>
                <w:szCs w:val="20"/>
              </w:rPr>
              <w:t xml:space="preserve"> (zadanie nr 1)</w:t>
            </w:r>
            <w:r w:rsidRPr="00537CFB">
              <w:rPr>
                <w:sz w:val="20"/>
                <w:szCs w:val="20"/>
              </w:rPr>
              <w:t>:…………………………………………………………………..</w:t>
            </w:r>
          </w:p>
          <w:p w14:paraId="5DF82531" w14:textId="77777777" w:rsidR="00A52880" w:rsidRPr="00537CFB" w:rsidRDefault="00A52880" w:rsidP="00A921A5">
            <w:pPr>
              <w:rPr>
                <w:sz w:val="20"/>
                <w:szCs w:val="20"/>
              </w:rPr>
            </w:pPr>
          </w:p>
          <w:p w14:paraId="13B7B440" w14:textId="77777777" w:rsidR="00A52880" w:rsidRPr="002A16E2" w:rsidRDefault="00A52880" w:rsidP="00A921A5">
            <w:pPr>
              <w:rPr>
                <w:sz w:val="22"/>
                <w:szCs w:val="22"/>
              </w:rPr>
            </w:pPr>
            <w:r w:rsidRPr="00537CFB">
              <w:rPr>
                <w:sz w:val="20"/>
                <w:szCs w:val="20"/>
              </w:rPr>
              <w:t>/słownie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14:paraId="098AC0DD" w14:textId="77777777" w:rsidR="00A52880" w:rsidRPr="002A16E2" w:rsidRDefault="00A52880" w:rsidP="00A921A5">
            <w:pPr>
              <w:ind w:right="425"/>
              <w:rPr>
                <w:sz w:val="22"/>
                <w:szCs w:val="22"/>
              </w:rPr>
            </w:pPr>
          </w:p>
        </w:tc>
      </w:tr>
      <w:bookmarkEnd w:id="1"/>
    </w:tbl>
    <w:p w14:paraId="740D2873" w14:textId="200D271F" w:rsidR="000C0C0B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156B994" w14:textId="471A15F1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ABBA2D4" w14:textId="417BC937" w:rsidR="005A3CB6" w:rsidRPr="005A3CB6" w:rsidRDefault="005A3CB6" w:rsidP="005A3CB6">
      <w:pPr>
        <w:spacing w:before="120"/>
        <w:jc w:val="both"/>
        <w:rPr>
          <w:rFonts w:ascii="Calibri" w:hAnsi="Calibri" w:cs="Calibri"/>
        </w:rPr>
      </w:pPr>
      <w:r w:rsidRPr="005A3CB6">
        <w:rPr>
          <w:rFonts w:ascii="Calibri" w:hAnsi="Calibri" w:cs="Calibri"/>
          <w:b/>
          <w:bCs/>
        </w:rPr>
        <w:t>Oferujemy ……….. miesiące/</w:t>
      </w:r>
      <w:proofErr w:type="spellStart"/>
      <w:r w:rsidRPr="005A3CB6">
        <w:rPr>
          <w:rFonts w:ascii="Calibri" w:hAnsi="Calibri" w:cs="Calibri"/>
          <w:b/>
          <w:bCs/>
        </w:rPr>
        <w:t>cy</w:t>
      </w:r>
      <w:proofErr w:type="spellEnd"/>
      <w:r w:rsidRPr="005A3CB6">
        <w:rPr>
          <w:rFonts w:ascii="Calibri" w:hAnsi="Calibri" w:cs="Calibri"/>
          <w:b/>
          <w:bCs/>
        </w:rPr>
        <w:t xml:space="preserve"> gwarancji </w:t>
      </w:r>
      <w:r w:rsidRPr="005A3CB6">
        <w:rPr>
          <w:rFonts w:ascii="Calibri" w:hAnsi="Calibri" w:cs="Calibri"/>
        </w:rPr>
        <w:t>na przedmiot zamówienia.</w:t>
      </w:r>
    </w:p>
    <w:p w14:paraId="2B626AEB" w14:textId="5AFE550F" w:rsidR="005A3CB6" w:rsidRPr="005A3CB6" w:rsidRDefault="005A3CB6" w:rsidP="005A3CB6">
      <w:pPr>
        <w:spacing w:before="120"/>
        <w:jc w:val="both"/>
        <w:rPr>
          <w:rFonts w:ascii="Calibri" w:hAnsi="Calibri" w:cs="Calibri"/>
          <w:sz w:val="18"/>
          <w:szCs w:val="18"/>
        </w:rPr>
      </w:pPr>
      <w:r w:rsidRPr="005A3CB6">
        <w:rPr>
          <w:rFonts w:ascii="Calibri" w:hAnsi="Calibri" w:cs="Calibri"/>
          <w:sz w:val="18"/>
          <w:szCs w:val="18"/>
        </w:rPr>
        <w:t xml:space="preserve">(należy wpisać okres gwarancji nie mniejszy niż </w:t>
      </w:r>
      <w:r>
        <w:rPr>
          <w:rFonts w:ascii="Calibri" w:hAnsi="Calibri" w:cs="Calibri"/>
          <w:sz w:val="18"/>
          <w:szCs w:val="18"/>
        </w:rPr>
        <w:t>24</w:t>
      </w:r>
      <w:r w:rsidRPr="005A3CB6">
        <w:rPr>
          <w:rFonts w:ascii="Calibri" w:hAnsi="Calibri" w:cs="Calibri"/>
          <w:sz w:val="18"/>
          <w:szCs w:val="18"/>
        </w:rPr>
        <w:t xml:space="preserve"> miesi</w:t>
      </w:r>
      <w:r>
        <w:rPr>
          <w:rFonts w:ascii="Calibri" w:hAnsi="Calibri" w:cs="Calibri"/>
          <w:sz w:val="18"/>
          <w:szCs w:val="18"/>
        </w:rPr>
        <w:t>ące</w:t>
      </w:r>
      <w:r w:rsidR="00441FDA">
        <w:rPr>
          <w:rFonts w:ascii="Calibri" w:hAnsi="Calibri" w:cs="Calibri"/>
          <w:sz w:val="18"/>
          <w:szCs w:val="18"/>
        </w:rPr>
        <w:t>, pełne miesiące</w:t>
      </w:r>
      <w:r>
        <w:rPr>
          <w:rFonts w:ascii="Calibri" w:hAnsi="Calibri" w:cs="Calibri"/>
          <w:sz w:val="18"/>
          <w:szCs w:val="18"/>
        </w:rPr>
        <w:t xml:space="preserve"> </w:t>
      </w:r>
      <w:r w:rsidRPr="005A3CB6">
        <w:rPr>
          <w:rFonts w:ascii="Calibri" w:hAnsi="Calibri" w:cs="Calibri"/>
          <w:sz w:val="18"/>
          <w:szCs w:val="18"/>
        </w:rPr>
        <w:t>)</w:t>
      </w:r>
    </w:p>
    <w:p w14:paraId="1363143F" w14:textId="00004ABD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04C7B813" w14:textId="263FF480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47B0502A" w14:textId="25D4C8A4" w:rsidR="006F6731" w:rsidRPr="00AD0ACB" w:rsidRDefault="006F6731" w:rsidP="006F6731">
      <w:pPr>
        <w:pStyle w:val="Tekstpodstawowy"/>
        <w:rPr>
          <w:b/>
          <w:bCs/>
          <w:sz w:val="22"/>
          <w:szCs w:val="22"/>
          <w:lang w:eastAsia="ar-SA"/>
        </w:rPr>
      </w:pPr>
      <w:r w:rsidRPr="00AD0ACB">
        <w:rPr>
          <w:b/>
          <w:bCs/>
          <w:sz w:val="22"/>
          <w:szCs w:val="22"/>
          <w:u w:val="single"/>
        </w:rPr>
        <w:t>Zadanie nr 2:</w:t>
      </w:r>
      <w:r w:rsidRPr="00AD0ACB">
        <w:rPr>
          <w:sz w:val="22"/>
          <w:szCs w:val="22"/>
        </w:rPr>
        <w:t xml:space="preserve"> </w:t>
      </w:r>
      <w:r w:rsidRPr="00AD0ACB">
        <w:rPr>
          <w:b/>
          <w:sz w:val="22"/>
          <w:szCs w:val="22"/>
          <w:lang w:eastAsia="ar-SA"/>
        </w:rPr>
        <w:t>Wyposażenie AGD i RTV pomieszczenia socjalnego wraz z montażem w ramach projektu pn.: Budowa Laboratorium Aerodynamiki Środowiskowej PK</w:t>
      </w:r>
      <w:r w:rsidR="000B3BB4" w:rsidRPr="00AD0ACB">
        <w:rPr>
          <w:b/>
          <w:bCs/>
          <w:sz w:val="22"/>
          <w:szCs w:val="22"/>
          <w:lang w:eastAsia="ar-SA"/>
        </w:rPr>
        <w:t>.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2127"/>
        <w:gridCol w:w="708"/>
        <w:gridCol w:w="1985"/>
      </w:tblGrid>
      <w:tr w:rsidR="006F6731" w:rsidRPr="006F6731" w14:paraId="7432120C" w14:textId="77777777" w:rsidTr="0096274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0048CD" w14:textId="77777777" w:rsidR="006F6731" w:rsidRPr="006F6731" w:rsidRDefault="006F6731" w:rsidP="006F6731">
            <w:pPr>
              <w:pStyle w:val="Tekstpodstawowy"/>
              <w:rPr>
                <w:b/>
                <w:sz w:val="20"/>
                <w:szCs w:val="20"/>
                <w:lang w:eastAsia="ar-SA"/>
              </w:rPr>
            </w:pPr>
            <w:bookmarkStart w:id="2" w:name="_Hlk126587997"/>
            <w:r w:rsidRPr="006F6731">
              <w:rPr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5CFBD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Nazwa elementu</w:t>
            </w:r>
          </w:p>
          <w:p w14:paraId="442F7BBF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AB326A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 xml:space="preserve">Nazwa producenta/model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B9F926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Ilość</w:t>
            </w:r>
          </w:p>
          <w:p w14:paraId="3F9835B1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D50B020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Cena jednostkowa netto</w:t>
            </w:r>
          </w:p>
          <w:p w14:paraId="2B8199E3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Wartość netto</w:t>
            </w:r>
          </w:p>
          <w:p w14:paraId="25F96046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[PLN]</w:t>
            </w:r>
          </w:p>
          <w:p w14:paraId="6AEF29DB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259AE2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VAT</w:t>
            </w:r>
          </w:p>
          <w:p w14:paraId="61B3D8B2" w14:textId="77777777" w:rsidR="006F6731" w:rsidRPr="006F6731" w:rsidRDefault="006F6731" w:rsidP="006F6731">
            <w:pPr>
              <w:pStyle w:val="Tekstpodstawowy"/>
              <w:rPr>
                <w:b/>
                <w:sz w:val="20"/>
                <w:szCs w:val="20"/>
                <w:lang w:eastAsia="ar-SA"/>
              </w:rPr>
            </w:pPr>
            <w:r w:rsidRPr="006F6731">
              <w:rPr>
                <w:b/>
                <w:sz w:val="20"/>
                <w:szCs w:val="20"/>
                <w:lang w:eastAsia="ar-SA"/>
              </w:rPr>
              <w:t>[%]</w:t>
            </w:r>
          </w:p>
          <w:p w14:paraId="4B8D0399" w14:textId="77777777" w:rsidR="006F6731" w:rsidRPr="006F6731" w:rsidRDefault="006F6731" w:rsidP="006F6731">
            <w:pPr>
              <w:pStyle w:val="Tekstpodstawowy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CFE3BD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 xml:space="preserve">Wartość brutto </w:t>
            </w:r>
          </w:p>
          <w:p w14:paraId="7160BDB9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[PLN]</w:t>
            </w:r>
          </w:p>
          <w:p w14:paraId="275B49FC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 xml:space="preserve"> (z doliczonym VAT)</w:t>
            </w:r>
          </w:p>
        </w:tc>
      </w:tr>
      <w:tr w:rsidR="006F6731" w:rsidRPr="006F6731" w14:paraId="04318CF7" w14:textId="77777777" w:rsidTr="0096274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EB5DD4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7B7771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A1F354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00D015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C3B8521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6F121D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6B52E" w14:textId="77777777" w:rsidR="006F6731" w:rsidRPr="006F6731" w:rsidRDefault="006F6731" w:rsidP="006F6731">
            <w:pPr>
              <w:pStyle w:val="Tekstpodstawowy"/>
              <w:rPr>
                <w:b/>
                <w:bCs/>
                <w:sz w:val="20"/>
                <w:szCs w:val="20"/>
                <w:lang w:eastAsia="ar-SA"/>
              </w:rPr>
            </w:pPr>
            <w:r w:rsidRPr="006F6731">
              <w:rPr>
                <w:b/>
                <w:bCs/>
                <w:sz w:val="20"/>
                <w:szCs w:val="20"/>
                <w:lang w:eastAsia="ar-SA"/>
              </w:rPr>
              <w:t>7</w:t>
            </w:r>
          </w:p>
        </w:tc>
      </w:tr>
      <w:tr w:rsidR="006F6731" w:rsidRPr="006F6731" w14:paraId="48C4A1FC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F99EBE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D603" w14:textId="23FAA2AD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 xml:space="preserve">System multimedialny (typu </w:t>
            </w:r>
            <w:proofErr w:type="spellStart"/>
            <w:r w:rsidRPr="006F6731">
              <w:rPr>
                <w:bCs/>
                <w:sz w:val="20"/>
                <w:szCs w:val="20"/>
                <w:lang w:eastAsia="ar-SA"/>
              </w:rPr>
              <w:t>soundbar</w:t>
            </w:r>
            <w:proofErr w:type="spellEnd"/>
            <w:r w:rsidRPr="006F6731">
              <w:rPr>
                <w:b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F5A7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C2DD" w14:textId="5E35B1F0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315ECB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0E68A9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21035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bookmarkEnd w:id="2"/>
      <w:tr w:rsidR="006F6731" w:rsidRPr="006F6731" w14:paraId="2C937433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872D7E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18A8" w14:textId="1FB92523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Telewizor LED min. 70”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D5B8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FB3D" w14:textId="5E8C0F86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45535B1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F99BAB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D5DD31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361412F4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DD8260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590A" w14:textId="29FA27EC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 xml:space="preserve">Zmywarka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CF5E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10DB" w14:textId="310DD39B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1274E2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1AB4FA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9DC178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4C38787D" w14:textId="77777777" w:rsidTr="0096274F">
        <w:trPr>
          <w:trHeight w:val="72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27E5DF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5D94" w14:textId="4905B56F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Lodówka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A7C6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0276" w14:textId="758E4C15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7AC5729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98A81F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767A24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684D6DFE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734334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FC08" w14:textId="30CD55E0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 xml:space="preserve">Płyta grzewcza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8617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E943" w14:textId="6F09A55B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0A77F10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C26CD7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D660D4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4E7E7336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155788" w14:textId="6DBE470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EEBF" w14:textId="7F02D594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Okap kuchenny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F646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8996" w14:textId="43DE3584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F11523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4C1CC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4B801B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5A2237A9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16AB91" w14:textId="37B7C251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C86B" w14:textId="293477E9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Kuchenka mikrofalowa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9C8C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5B02" w14:textId="3EB7D06F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82745C1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ABC86B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47967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5ADBE054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B3317" w14:textId="451AB6DA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B06E" w14:textId="68B1F268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Czajnik elektryczny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32D8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5BDE" w14:textId="2CC4171B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B140D7D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567D4E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1EDC8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3322476C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39EC14" w14:textId="2CE5A103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bookmarkStart w:id="3" w:name="_Hlk126588256"/>
            <w:r w:rsidRPr="006F6731">
              <w:rPr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94E2" w14:textId="4846169C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Ekspres do kawy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5EDF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5068" w14:textId="79B7260B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>
              <w:rPr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7B34C85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8B60A3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070A49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0A946FFF" w14:textId="77777777" w:rsidTr="0096274F">
        <w:trPr>
          <w:trHeight w:val="420"/>
        </w:trPr>
        <w:tc>
          <w:tcPr>
            <w:tcW w:w="5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5937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RAZEM</w:t>
            </w:r>
          </w:p>
          <w:p w14:paraId="70EB7522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979C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F1B1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1214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</w:tc>
      </w:tr>
      <w:tr w:rsidR="006F6731" w:rsidRPr="006F6731" w14:paraId="3CA5785E" w14:textId="77777777" w:rsidTr="0096274F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3E4F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  <w:p w14:paraId="40F85123" w14:textId="02AAA2AB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bookmarkStart w:id="4" w:name="_Hlk126588238"/>
            <w:r w:rsidRPr="006F6731">
              <w:rPr>
                <w:bCs/>
                <w:sz w:val="20"/>
                <w:szCs w:val="20"/>
                <w:lang w:eastAsia="ar-SA"/>
              </w:rPr>
              <w:t>Cena netto za całość zamówienia</w:t>
            </w:r>
            <w:r>
              <w:rPr>
                <w:bCs/>
                <w:sz w:val="20"/>
                <w:szCs w:val="20"/>
                <w:lang w:eastAsia="ar-SA"/>
              </w:rPr>
              <w:t xml:space="preserve"> (zadanie nr 2) </w:t>
            </w:r>
            <w:r w:rsidRPr="006F6731">
              <w:rPr>
                <w:bCs/>
                <w:sz w:val="20"/>
                <w:szCs w:val="20"/>
                <w:lang w:eastAsia="ar-SA"/>
              </w:rPr>
              <w:t>:……………………………………………………………………</w:t>
            </w:r>
          </w:p>
          <w:p w14:paraId="114D900C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  <w:p w14:paraId="679BD826" w14:textId="13E9A0FA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Cena brutto za całość zamówienia</w:t>
            </w:r>
            <w:r>
              <w:rPr>
                <w:bCs/>
                <w:sz w:val="20"/>
                <w:szCs w:val="20"/>
                <w:lang w:eastAsia="ar-SA"/>
              </w:rPr>
              <w:t xml:space="preserve"> (zadanie nr 2) </w:t>
            </w:r>
            <w:r w:rsidRPr="006F6731">
              <w:rPr>
                <w:bCs/>
                <w:sz w:val="20"/>
                <w:szCs w:val="20"/>
                <w:lang w:eastAsia="ar-SA"/>
              </w:rPr>
              <w:t>:…………………………………………………………………..</w:t>
            </w:r>
          </w:p>
          <w:p w14:paraId="60C0280F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  <w:p w14:paraId="46CDA3C3" w14:textId="77777777" w:rsidR="006F6731" w:rsidRPr="006F6731" w:rsidRDefault="006F6731" w:rsidP="006F6731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/słownie brutto: ………………………………………….…………………………………………………………/</w:t>
            </w:r>
          </w:p>
          <w:bookmarkEnd w:id="4"/>
          <w:p w14:paraId="5A104149" w14:textId="77777777" w:rsidR="006F6731" w:rsidRPr="006F6731" w:rsidRDefault="006F6731" w:rsidP="006F6731">
            <w:pPr>
              <w:pStyle w:val="Tekstpodstawowy"/>
              <w:rPr>
                <w:b/>
                <w:sz w:val="20"/>
                <w:szCs w:val="20"/>
                <w:lang w:eastAsia="ar-SA"/>
              </w:rPr>
            </w:pPr>
          </w:p>
        </w:tc>
      </w:tr>
    </w:tbl>
    <w:bookmarkEnd w:id="3"/>
    <w:p w14:paraId="15E5C284" w14:textId="77777777" w:rsidR="006F6731" w:rsidRPr="006F6731" w:rsidRDefault="006F6731" w:rsidP="006F6731">
      <w:pPr>
        <w:pStyle w:val="Tekstpodstawowy"/>
        <w:rPr>
          <w:sz w:val="20"/>
          <w:szCs w:val="20"/>
          <w:lang w:eastAsia="ar-SA"/>
        </w:rPr>
      </w:pPr>
      <w:r w:rsidRPr="006F6731">
        <w:rPr>
          <w:b/>
          <w:bCs/>
          <w:sz w:val="20"/>
          <w:szCs w:val="20"/>
          <w:lang w:eastAsia="ar-SA"/>
        </w:rPr>
        <w:t>Oferujemy ……….. miesiące/</w:t>
      </w:r>
      <w:proofErr w:type="spellStart"/>
      <w:r w:rsidRPr="006F6731">
        <w:rPr>
          <w:b/>
          <w:bCs/>
          <w:sz w:val="20"/>
          <w:szCs w:val="20"/>
          <w:lang w:eastAsia="ar-SA"/>
        </w:rPr>
        <w:t>cy</w:t>
      </w:r>
      <w:proofErr w:type="spellEnd"/>
      <w:r w:rsidRPr="006F6731">
        <w:rPr>
          <w:b/>
          <w:bCs/>
          <w:sz w:val="20"/>
          <w:szCs w:val="20"/>
          <w:lang w:eastAsia="ar-SA"/>
        </w:rPr>
        <w:t xml:space="preserve"> gwarancji</w:t>
      </w:r>
      <w:r w:rsidRPr="006F6731">
        <w:rPr>
          <w:sz w:val="20"/>
          <w:szCs w:val="20"/>
          <w:lang w:eastAsia="ar-SA"/>
        </w:rPr>
        <w:t xml:space="preserve"> na przedmiot zamówienia.</w:t>
      </w:r>
    </w:p>
    <w:p w14:paraId="2A63FC53" w14:textId="4A1069DA" w:rsidR="006F6731" w:rsidRDefault="006F6731" w:rsidP="006F6731">
      <w:pPr>
        <w:pStyle w:val="Tekstpodstawowy"/>
        <w:rPr>
          <w:sz w:val="20"/>
          <w:szCs w:val="20"/>
          <w:lang w:eastAsia="ar-SA"/>
        </w:rPr>
      </w:pPr>
      <w:r w:rsidRPr="006F6731">
        <w:rPr>
          <w:sz w:val="20"/>
          <w:szCs w:val="20"/>
          <w:lang w:eastAsia="ar-SA"/>
        </w:rPr>
        <w:t>(należy wpisać okres gwarancji nie mniejszy niż 24 miesiące, pełne miesiące )</w:t>
      </w:r>
    </w:p>
    <w:p w14:paraId="330E8DD8" w14:textId="54399F28" w:rsidR="000B3BB4" w:rsidRPr="000B3BB4" w:rsidRDefault="000B3BB4" w:rsidP="006F6731">
      <w:pPr>
        <w:pStyle w:val="Tekstpodstawowy"/>
        <w:rPr>
          <w:sz w:val="20"/>
          <w:szCs w:val="20"/>
          <w:lang w:eastAsia="ar-SA"/>
        </w:rPr>
      </w:pPr>
    </w:p>
    <w:p w14:paraId="35A6F48A" w14:textId="32A8FD96" w:rsidR="000B3BB4" w:rsidRPr="00AD0ACB" w:rsidRDefault="000B3BB4" w:rsidP="006F6731">
      <w:pPr>
        <w:pStyle w:val="Tekstpodstawowy"/>
        <w:rPr>
          <w:b/>
          <w:bCs/>
          <w:sz w:val="22"/>
          <w:szCs w:val="22"/>
        </w:rPr>
      </w:pPr>
      <w:r w:rsidRPr="00AD0ACB">
        <w:rPr>
          <w:b/>
          <w:bCs/>
          <w:sz w:val="22"/>
          <w:szCs w:val="22"/>
          <w:u w:val="single"/>
        </w:rPr>
        <w:t>Zadanie nr 3:</w:t>
      </w:r>
      <w:r w:rsidRPr="00AD0ACB">
        <w:rPr>
          <w:b/>
          <w:bCs/>
          <w:sz w:val="22"/>
          <w:szCs w:val="22"/>
        </w:rPr>
        <w:t xml:space="preserve"> Dostawa ekspresu do kawy wraz z niezbędnym wyposażeniem.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2127"/>
        <w:gridCol w:w="708"/>
        <w:gridCol w:w="1985"/>
      </w:tblGrid>
      <w:tr w:rsidR="000B3BB4" w:rsidRPr="000B3BB4" w14:paraId="53CBF4B0" w14:textId="77777777" w:rsidTr="0096274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82D24E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CAD5AC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Nazwa elementu</w:t>
            </w:r>
          </w:p>
          <w:p w14:paraId="2874116F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CDA306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F3CC88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Ilość</w:t>
            </w:r>
          </w:p>
          <w:p w14:paraId="01FA75D2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086A8DF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Cena jednostkowa netto</w:t>
            </w:r>
          </w:p>
          <w:p w14:paraId="4909339A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Wartość netto</w:t>
            </w:r>
          </w:p>
          <w:p w14:paraId="010D7B74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[PLN]</w:t>
            </w:r>
          </w:p>
          <w:p w14:paraId="7D45AFB5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2B727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VAT</w:t>
            </w:r>
          </w:p>
          <w:p w14:paraId="4CE9370C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[%]</w:t>
            </w:r>
          </w:p>
          <w:p w14:paraId="29F1A625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3A2AD4" w14:textId="77777777" w:rsid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  <w:p w14:paraId="367FAAAA" w14:textId="484892F2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AC311B3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  <w:r w:rsidRPr="000B3BB4">
              <w:rPr>
                <w:sz w:val="20"/>
                <w:szCs w:val="20"/>
              </w:rPr>
              <w:t>[PLN]</w:t>
            </w:r>
          </w:p>
          <w:p w14:paraId="088AE6FC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sz w:val="20"/>
                <w:szCs w:val="20"/>
              </w:rPr>
              <w:t xml:space="preserve"> (z doliczonym VAT)</w:t>
            </w:r>
          </w:p>
        </w:tc>
      </w:tr>
      <w:tr w:rsidR="000B3BB4" w:rsidRPr="000B3BB4" w14:paraId="02DD9D7A" w14:textId="77777777" w:rsidTr="0096274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76E50B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3DC06C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0BB883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B26C28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DEC0A09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49A408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26998E" w14:textId="77777777" w:rsidR="000B3BB4" w:rsidRPr="000B3BB4" w:rsidRDefault="000B3BB4" w:rsidP="000B3BB4">
            <w:pPr>
              <w:pStyle w:val="Tekstpodstawowy"/>
              <w:rPr>
                <w:b/>
                <w:bCs/>
                <w:sz w:val="20"/>
                <w:szCs w:val="20"/>
              </w:rPr>
            </w:pPr>
            <w:r w:rsidRPr="000B3BB4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0B3BB4" w:rsidRPr="000B3BB4" w14:paraId="0437F309" w14:textId="77777777" w:rsidTr="009627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F1057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  <w:r w:rsidRPr="000B3BB4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83DF" w14:textId="09C4579B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  <w:r w:rsidRPr="000B3BB4">
              <w:rPr>
                <w:sz w:val="20"/>
                <w:szCs w:val="20"/>
              </w:rPr>
              <w:t>Ekspres do kawy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B734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0F22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  <w:r w:rsidRPr="000B3BB4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54F6738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3776FB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DC5865" w14:textId="77777777" w:rsidR="000B3BB4" w:rsidRPr="000B3BB4" w:rsidRDefault="000B3BB4" w:rsidP="000B3BB4">
            <w:pPr>
              <w:pStyle w:val="Tekstpodstawowy"/>
              <w:rPr>
                <w:sz w:val="20"/>
                <w:szCs w:val="20"/>
              </w:rPr>
            </w:pPr>
          </w:p>
        </w:tc>
      </w:tr>
      <w:tr w:rsidR="000B3BB4" w:rsidRPr="006F6731" w14:paraId="71514F83" w14:textId="77777777" w:rsidTr="0096274F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50E0" w14:textId="77777777" w:rsidR="000B3BB4" w:rsidRPr="006F6731" w:rsidRDefault="000B3BB4" w:rsidP="0096274F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  <w:p w14:paraId="1D372954" w14:textId="77777777" w:rsidR="000B3BB4" w:rsidRPr="006F6731" w:rsidRDefault="000B3BB4" w:rsidP="0096274F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</w:p>
          <w:p w14:paraId="68394159" w14:textId="4E9AD78F" w:rsidR="000B3BB4" w:rsidRPr="006F6731" w:rsidRDefault="000B3BB4" w:rsidP="0096274F">
            <w:pPr>
              <w:pStyle w:val="Tekstpodstawowy"/>
              <w:rPr>
                <w:bCs/>
                <w:sz w:val="20"/>
                <w:szCs w:val="20"/>
                <w:lang w:eastAsia="ar-SA"/>
              </w:rPr>
            </w:pPr>
            <w:r w:rsidRPr="006F6731">
              <w:rPr>
                <w:bCs/>
                <w:sz w:val="20"/>
                <w:szCs w:val="20"/>
                <w:lang w:eastAsia="ar-SA"/>
              </w:rPr>
              <w:t>słownie brutto</w:t>
            </w:r>
            <w:r>
              <w:rPr>
                <w:bCs/>
                <w:sz w:val="20"/>
                <w:szCs w:val="20"/>
                <w:lang w:eastAsia="ar-SA"/>
              </w:rPr>
              <w:t xml:space="preserve"> (zadanie nr 3)</w:t>
            </w:r>
            <w:r w:rsidRPr="006F6731">
              <w:rPr>
                <w:bCs/>
                <w:sz w:val="20"/>
                <w:szCs w:val="20"/>
                <w:lang w:eastAsia="ar-SA"/>
              </w:rPr>
              <w:t>:………………………………….…………………………………………………………/</w:t>
            </w:r>
          </w:p>
          <w:p w14:paraId="778CD842" w14:textId="77777777" w:rsidR="000B3BB4" w:rsidRPr="006F6731" w:rsidRDefault="000B3BB4" w:rsidP="0096274F">
            <w:pPr>
              <w:pStyle w:val="Tekstpodstawowy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202A2AB2" w14:textId="77777777" w:rsidR="000B3BB4" w:rsidRPr="000B3BB4" w:rsidRDefault="000B3BB4" w:rsidP="006F6731">
      <w:pPr>
        <w:pStyle w:val="Tekstpodstawowy"/>
        <w:rPr>
          <w:sz w:val="20"/>
          <w:szCs w:val="20"/>
          <w:lang w:eastAsia="ar-SA"/>
        </w:rPr>
      </w:pPr>
    </w:p>
    <w:p w14:paraId="539C6E75" w14:textId="77777777" w:rsidR="000B3BB4" w:rsidRPr="000B3BB4" w:rsidRDefault="000B3BB4" w:rsidP="000B3BB4">
      <w:pPr>
        <w:pStyle w:val="Tekstpodstawowy"/>
        <w:rPr>
          <w:sz w:val="20"/>
          <w:szCs w:val="20"/>
          <w:lang w:eastAsia="ar-SA"/>
        </w:rPr>
      </w:pPr>
      <w:r w:rsidRPr="000B3BB4">
        <w:rPr>
          <w:b/>
          <w:bCs/>
          <w:sz w:val="20"/>
          <w:szCs w:val="20"/>
          <w:lang w:eastAsia="ar-SA"/>
        </w:rPr>
        <w:t>Oferujemy ……….. miesiące/</w:t>
      </w:r>
      <w:proofErr w:type="spellStart"/>
      <w:r w:rsidRPr="000B3BB4">
        <w:rPr>
          <w:b/>
          <w:bCs/>
          <w:sz w:val="20"/>
          <w:szCs w:val="20"/>
          <w:lang w:eastAsia="ar-SA"/>
        </w:rPr>
        <w:t>cy</w:t>
      </w:r>
      <w:proofErr w:type="spellEnd"/>
      <w:r w:rsidRPr="000B3BB4">
        <w:rPr>
          <w:b/>
          <w:bCs/>
          <w:sz w:val="20"/>
          <w:szCs w:val="20"/>
          <w:lang w:eastAsia="ar-SA"/>
        </w:rPr>
        <w:t xml:space="preserve"> gwarancji</w:t>
      </w:r>
      <w:r w:rsidRPr="000B3BB4">
        <w:rPr>
          <w:sz w:val="20"/>
          <w:szCs w:val="20"/>
          <w:lang w:eastAsia="ar-SA"/>
        </w:rPr>
        <w:t xml:space="preserve"> na przedmiot zamówienia.</w:t>
      </w:r>
    </w:p>
    <w:p w14:paraId="5DEEA946" w14:textId="3B2B5A5C" w:rsidR="000B3BB4" w:rsidRPr="006F6731" w:rsidRDefault="000B3BB4" w:rsidP="006F6731">
      <w:pPr>
        <w:pStyle w:val="Tekstpodstawowy"/>
        <w:rPr>
          <w:sz w:val="20"/>
          <w:szCs w:val="20"/>
          <w:lang w:eastAsia="ar-SA"/>
        </w:rPr>
      </w:pPr>
      <w:r w:rsidRPr="000B3BB4">
        <w:rPr>
          <w:sz w:val="20"/>
          <w:szCs w:val="20"/>
          <w:lang w:eastAsia="ar-SA"/>
        </w:rPr>
        <w:t>(należy wpisać okres gwarancji nie mniejszy niż 24 miesiące, pełne miesiące )</w:t>
      </w:r>
    </w:p>
    <w:p w14:paraId="7E93A30C" w14:textId="1BE810BB" w:rsidR="006F6731" w:rsidRPr="006F6731" w:rsidRDefault="006F6731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0"/>
        </w:rPr>
      </w:pPr>
    </w:p>
    <w:p w14:paraId="144C3231" w14:textId="77777777" w:rsidR="006F6731" w:rsidRDefault="000C0C0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0"/>
          <w:szCs w:val="20"/>
        </w:rPr>
      </w:pPr>
      <w:r w:rsidRPr="00EC6118">
        <w:rPr>
          <w:sz w:val="20"/>
          <w:szCs w:val="20"/>
        </w:rPr>
        <w:t xml:space="preserve">Przedmiot zamówienia zostanie wykonany  </w:t>
      </w:r>
      <w:r w:rsidR="00F31E89" w:rsidRPr="00EC6118">
        <w:rPr>
          <w:b/>
          <w:sz w:val="20"/>
          <w:szCs w:val="20"/>
        </w:rPr>
        <w:t>w terminie zgodnym z S</w:t>
      </w:r>
      <w:r w:rsidRPr="00EC6118">
        <w:rPr>
          <w:b/>
          <w:sz w:val="20"/>
          <w:szCs w:val="20"/>
        </w:rPr>
        <w:t>WZ</w:t>
      </w:r>
      <w:r w:rsidRPr="00EC6118">
        <w:rPr>
          <w:sz w:val="20"/>
          <w:szCs w:val="20"/>
        </w:rPr>
        <w:t xml:space="preserve">. </w:t>
      </w:r>
    </w:p>
    <w:p w14:paraId="6EDBC0DD" w14:textId="77777777" w:rsidR="006F6731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0"/>
          <w:szCs w:val="20"/>
        </w:rPr>
      </w:pPr>
      <w:r w:rsidRPr="006F6731">
        <w:rPr>
          <w:sz w:val="20"/>
          <w:szCs w:val="20"/>
        </w:rPr>
        <w:t>Oświadczamy, że zapoznaliśmy się ze Specyfikacją Warunków Zamówienia (w tym z projektem umowy) i nie wnosimy do nich zastrzeżeń oraz przyjmujemy warunki w ich zawarte.</w:t>
      </w:r>
    </w:p>
    <w:p w14:paraId="5036A4CA" w14:textId="77777777" w:rsidR="006F6731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0"/>
          <w:szCs w:val="20"/>
        </w:rPr>
      </w:pPr>
      <w:r w:rsidRPr="006F6731">
        <w:rPr>
          <w:sz w:val="20"/>
          <w:szCs w:val="20"/>
        </w:rPr>
        <w:t xml:space="preserve">Oświadczamy, że uważamy się za związanych niniejszą ofertą na czas </w:t>
      </w:r>
      <w:r w:rsidRPr="006F6731">
        <w:rPr>
          <w:b/>
          <w:sz w:val="20"/>
          <w:szCs w:val="20"/>
        </w:rPr>
        <w:t>określony w SWZ</w:t>
      </w:r>
      <w:r w:rsidRPr="006F6731">
        <w:rPr>
          <w:sz w:val="20"/>
          <w:szCs w:val="20"/>
        </w:rPr>
        <w:t xml:space="preserve">. </w:t>
      </w:r>
    </w:p>
    <w:p w14:paraId="511A0CB6" w14:textId="77777777" w:rsidR="006F6731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0"/>
          <w:szCs w:val="20"/>
        </w:rPr>
      </w:pPr>
      <w:r w:rsidRPr="006F6731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CEEF9DD" w14:textId="49976C14" w:rsidR="00537CFB" w:rsidRPr="006F6731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sz w:val="20"/>
          <w:szCs w:val="20"/>
        </w:rPr>
      </w:pPr>
      <w:r w:rsidRPr="006F6731">
        <w:rPr>
          <w:sz w:val="20"/>
          <w:szCs w:val="20"/>
        </w:rPr>
        <w:t>Oświadczam/y, że zamierzam(y) / nie zamierzam(y) powierzyć realizację następujących części zamówienia podwykonawcom:</w:t>
      </w:r>
    </w:p>
    <w:p w14:paraId="26F481E2" w14:textId="77777777" w:rsidR="00537CFB" w:rsidRPr="00537CFB" w:rsidRDefault="00537CFB" w:rsidP="00537CFB">
      <w:pPr>
        <w:jc w:val="both"/>
        <w:rPr>
          <w:i/>
          <w:sz w:val="20"/>
          <w:szCs w:val="20"/>
        </w:rPr>
      </w:pPr>
      <w:r w:rsidRPr="00537CFB">
        <w:rPr>
          <w:i/>
          <w:sz w:val="20"/>
          <w:szCs w:val="20"/>
        </w:rPr>
        <w:t>* niepotrzebne skreślić</w:t>
      </w:r>
    </w:p>
    <w:p w14:paraId="0D27727A" w14:textId="77777777" w:rsidR="00537CFB" w:rsidRPr="00537CFB" w:rsidRDefault="00537CFB" w:rsidP="00537CFB">
      <w:pPr>
        <w:spacing w:line="36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537CFB" w:rsidRPr="00537CFB" w14:paraId="716F9B2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F6EB7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1272565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 xml:space="preserve">Opis części zamówienia, którą wykonawca </w:t>
            </w:r>
          </w:p>
          <w:p w14:paraId="25D24F09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02EE0B8" w14:textId="77777777" w:rsidR="00537CFB" w:rsidRPr="00537CFB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Firma podwykonawcy             (o ile jest znana)</w:t>
            </w:r>
          </w:p>
        </w:tc>
      </w:tr>
      <w:tr w:rsidR="00537CFB" w:rsidRPr="00537CFB" w14:paraId="5E4F258D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CBB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0B9F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BCDC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37CFB" w:rsidRPr="00537CFB" w14:paraId="071C8E4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08610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E69C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2BD7E" w14:textId="77777777" w:rsidR="00537CFB" w:rsidRPr="00537CFB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8242784" w14:textId="6F668CF6" w:rsidR="00537CFB" w:rsidRPr="00B74D12" w:rsidRDefault="00537CFB" w:rsidP="00B74D12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sz w:val="20"/>
          <w:szCs w:val="20"/>
          <w:lang w:eastAsia="zh-CN"/>
        </w:rPr>
      </w:pPr>
      <w:r w:rsidRPr="00537CFB">
        <w:rPr>
          <w:sz w:val="20"/>
          <w:szCs w:val="20"/>
          <w:lang w:eastAsia="zh-CN"/>
        </w:rPr>
        <w:t>Oświadczamy, iż oferowany przez nas sprzęt spełnia wymagania określone przez Zamawiającego w Opisie przedmiotu zamówienia oraz posiada wymagane prawem normy, atesty oraz użyte komponenty do jego produkcji posiadają odpowiednie atesty oraz certyfikaty, zgodnie z SWZ.</w:t>
      </w:r>
    </w:p>
    <w:p w14:paraId="1F51C579" w14:textId="77777777" w:rsidR="00537CFB" w:rsidRPr="00537CFB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sz w:val="20"/>
          <w:szCs w:val="20"/>
          <w:lang w:eastAsia="zh-CN"/>
        </w:rPr>
      </w:pPr>
    </w:p>
    <w:tbl>
      <w:tblPr>
        <w:tblStyle w:val="Tabela-Siatka"/>
        <w:tblW w:w="9077" w:type="dxa"/>
        <w:tblInd w:w="-5" w:type="dxa"/>
        <w:tblLook w:val="04A0" w:firstRow="1" w:lastRow="0" w:firstColumn="1" w:lastColumn="0" w:noHBand="0" w:noVBand="1"/>
      </w:tblPr>
      <w:tblGrid>
        <w:gridCol w:w="7206"/>
        <w:gridCol w:w="1871"/>
      </w:tblGrid>
      <w:tr w:rsidR="00537CFB" w:rsidRPr="00537CFB" w14:paraId="2D85617C" w14:textId="77777777" w:rsidTr="00537CFB">
        <w:trPr>
          <w:trHeight w:val="425"/>
        </w:trPr>
        <w:tc>
          <w:tcPr>
            <w:tcW w:w="7206" w:type="dxa"/>
            <w:shd w:val="clear" w:color="auto" w:fill="D9D9D9" w:themeFill="background1" w:themeFillShade="D9"/>
            <w:vAlign w:val="center"/>
          </w:tcPr>
          <w:p w14:paraId="09C17573" w14:textId="77777777" w:rsidR="00537CFB" w:rsidRPr="00537CFB" w:rsidRDefault="00537CFB" w:rsidP="00DC0F1C">
            <w:pPr>
              <w:spacing w:line="360" w:lineRule="auto"/>
              <w:ind w:left="177"/>
              <w:jc w:val="center"/>
              <w:rPr>
                <w:b/>
                <w:sz w:val="20"/>
                <w:szCs w:val="20"/>
              </w:rPr>
            </w:pPr>
            <w:r w:rsidRPr="00537CFB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DC36EFA" w14:textId="77777777" w:rsidR="00537CFB" w:rsidRPr="00537CFB" w:rsidRDefault="00537CFB" w:rsidP="00DC0F1C">
            <w:pPr>
              <w:spacing w:line="360" w:lineRule="auto"/>
              <w:ind w:left="52"/>
              <w:jc w:val="center"/>
              <w:rPr>
                <w:i/>
                <w:sz w:val="20"/>
                <w:szCs w:val="20"/>
              </w:rPr>
            </w:pPr>
            <w:r w:rsidRPr="00537CFB">
              <w:rPr>
                <w:i/>
                <w:sz w:val="20"/>
                <w:szCs w:val="20"/>
              </w:rPr>
              <w:t>(wstawić znak X)</w:t>
            </w:r>
          </w:p>
        </w:tc>
      </w:tr>
      <w:tr w:rsidR="00537CFB" w:rsidRPr="00537CFB" w14:paraId="1EFECD92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70F9A4C4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mikro</w:t>
            </w:r>
            <w:r w:rsidRPr="00537CFB">
              <w:rPr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3432E16C" w14:textId="77777777" w:rsidR="00537CFB" w:rsidRPr="00537CFB" w:rsidRDefault="00537CFB" w:rsidP="00DC0F1C">
            <w:pPr>
              <w:spacing w:line="360" w:lineRule="auto"/>
              <w:ind w:left="284"/>
              <w:rPr>
                <w:sz w:val="20"/>
                <w:szCs w:val="20"/>
              </w:rPr>
            </w:pPr>
          </w:p>
        </w:tc>
      </w:tr>
      <w:tr w:rsidR="00537CFB" w:rsidRPr="00537CFB" w14:paraId="6B5E463F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30210BA5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7EC875DB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53A0BF6B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1AB9CA1D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648B6B50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6AAE0ADC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58DC402A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 xml:space="preserve">osobą fizyczną </w:t>
            </w:r>
            <w:r w:rsidRPr="00537CFB">
              <w:rPr>
                <w:sz w:val="20"/>
                <w:szCs w:val="20"/>
                <w:u w:val="single"/>
              </w:rPr>
              <w:t>nieprowadzącą</w:t>
            </w:r>
            <w:r w:rsidRPr="00537CFB"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496725D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  <w:tr w:rsidR="00537CFB" w:rsidRPr="00537CFB" w14:paraId="0E9ECF6C" w14:textId="77777777" w:rsidTr="00537CFB">
        <w:trPr>
          <w:trHeight w:val="422"/>
        </w:trPr>
        <w:tc>
          <w:tcPr>
            <w:tcW w:w="7206" w:type="dxa"/>
            <w:vAlign w:val="center"/>
          </w:tcPr>
          <w:p w14:paraId="31E39927" w14:textId="77777777" w:rsidR="00537CFB" w:rsidRPr="00537CFB" w:rsidRDefault="00537CFB" w:rsidP="00DC0F1C">
            <w:pPr>
              <w:spacing w:line="360" w:lineRule="auto"/>
              <w:ind w:left="177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37730FB" w14:textId="77777777" w:rsidR="00537CFB" w:rsidRPr="00537CFB" w:rsidRDefault="00537CFB" w:rsidP="00DC0F1C">
            <w:pPr>
              <w:spacing w:line="360" w:lineRule="auto"/>
              <w:ind w:left="-436"/>
              <w:jc w:val="both"/>
              <w:rPr>
                <w:sz w:val="20"/>
                <w:szCs w:val="20"/>
              </w:rPr>
            </w:pPr>
          </w:p>
        </w:tc>
      </w:tr>
    </w:tbl>
    <w:p w14:paraId="7D882B96" w14:textId="77777777" w:rsidR="00537CFB" w:rsidRPr="00A85027" w:rsidRDefault="00537CFB" w:rsidP="00537CFB">
      <w:pPr>
        <w:jc w:val="both"/>
        <w:rPr>
          <w:rFonts w:asciiTheme="minorHAnsi" w:hAnsiTheme="minorHAnsi" w:cstheme="minorHAnsi"/>
        </w:rPr>
      </w:pPr>
    </w:p>
    <w:p w14:paraId="6BFD1306" w14:textId="77777777" w:rsidR="00537CFB" w:rsidRPr="00A85027" w:rsidRDefault="00537CFB" w:rsidP="00537CFB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6CFBEFE" w14:textId="77777777" w:rsidR="00537CFB" w:rsidRPr="00A85027" w:rsidRDefault="00537CFB" w:rsidP="00537CFB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DF132E" w14:textId="77777777" w:rsidR="00537CFB" w:rsidRPr="00A85027" w:rsidRDefault="00537CFB" w:rsidP="00537CFB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EF9DAE" w14:textId="77777777" w:rsidR="00537CFB" w:rsidRPr="00A85027" w:rsidRDefault="00537CFB" w:rsidP="00537CFB">
      <w:pPr>
        <w:rPr>
          <w:rFonts w:asciiTheme="minorHAnsi" w:hAnsiTheme="minorHAnsi" w:cstheme="minorHAnsi"/>
        </w:rPr>
      </w:pPr>
    </w:p>
    <w:p w14:paraId="0581117A" w14:textId="77777777" w:rsidR="00537CFB" w:rsidRPr="00A85027" w:rsidRDefault="00537CFB" w:rsidP="00537CFB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43883323" w14:textId="77777777" w:rsidR="00537CFB" w:rsidRPr="00A85027" w:rsidRDefault="00537CFB" w:rsidP="00537CFB">
      <w:pPr>
        <w:rPr>
          <w:rFonts w:asciiTheme="minorHAnsi" w:hAnsiTheme="minorHAnsi" w:cstheme="minorHAnsi"/>
        </w:rPr>
      </w:pPr>
    </w:p>
    <w:p w14:paraId="5B1E99EF" w14:textId="2167DEBD" w:rsidR="00537CFB" w:rsidRPr="00A85027" w:rsidRDefault="00537CFB" w:rsidP="00537CFB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</w:t>
      </w:r>
    </w:p>
    <w:p w14:paraId="400445F5" w14:textId="77777777" w:rsidR="00537CFB" w:rsidRPr="00A85027" w:rsidRDefault="00537CFB" w:rsidP="00537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591ADD86" w14:textId="076916C0" w:rsidR="00562AE5" w:rsidRPr="00AD0ACB" w:rsidRDefault="00537CFB" w:rsidP="00AD0AC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bCs/>
          <w:i/>
          <w:iCs/>
          <w:color w:val="C0504D"/>
          <w:sz w:val="18"/>
          <w:szCs w:val="18"/>
          <w:lang w:eastAsia="zh-CN"/>
        </w:rPr>
      </w:pPr>
      <w:r w:rsidRPr="00AD0ACB">
        <w:rPr>
          <w:rFonts w:asciiTheme="minorHAnsi" w:eastAsia="Calibri" w:hAnsiTheme="minorHAnsi" w:cstheme="minorHAnsi"/>
          <w:b/>
          <w:color w:val="FF0000"/>
          <w:sz w:val="18"/>
          <w:szCs w:val="18"/>
          <w:lang w:eastAsia="zh-CN"/>
        </w:rPr>
        <w:t>Oferta</w:t>
      </w:r>
      <w:r w:rsidRPr="00AD0ACB">
        <w:rPr>
          <w:rFonts w:asciiTheme="minorHAnsi" w:eastAsia="Calibri" w:hAnsiTheme="minorHAnsi" w:cstheme="minorHAnsi"/>
          <w:color w:val="FF0000"/>
          <w:sz w:val="18"/>
          <w:szCs w:val="18"/>
          <w:lang w:eastAsia="zh-CN"/>
        </w:rPr>
        <w:t xml:space="preserve"> </w:t>
      </w:r>
      <w:r w:rsidRPr="00AD0ACB">
        <w:rPr>
          <w:rFonts w:asciiTheme="minorHAnsi" w:eastAsia="Calibri" w:hAnsiTheme="minorHAnsi" w:cstheme="minorHAnsi"/>
          <w:b/>
          <w:color w:val="FF0000"/>
          <w:sz w:val="18"/>
          <w:szCs w:val="18"/>
          <w:lang w:eastAsia="zh-CN"/>
        </w:rPr>
        <w:t>powinna</w:t>
      </w:r>
      <w:r w:rsidRPr="00AD0ACB">
        <w:rPr>
          <w:rFonts w:asciiTheme="minorHAnsi" w:eastAsia="Calibri" w:hAnsiTheme="minorHAnsi" w:cstheme="minorHAnsi"/>
          <w:color w:val="FF0000"/>
          <w:sz w:val="18"/>
          <w:szCs w:val="18"/>
          <w:lang w:eastAsia="zh-CN"/>
        </w:rPr>
        <w:t xml:space="preserve"> </w:t>
      </w:r>
      <w:r w:rsidRPr="00AD0ACB">
        <w:rPr>
          <w:rFonts w:asciiTheme="minorHAnsi" w:eastAsia="Calibri" w:hAnsiTheme="minorHAnsi" w:cstheme="minorHAnsi"/>
          <w:b/>
          <w:color w:val="FF0000"/>
          <w:sz w:val="18"/>
          <w:szCs w:val="18"/>
          <w:lang w:eastAsia="zh-CN"/>
        </w:rPr>
        <w:t>być podpisana kwalifikowanym podpisem elektronicznym lub podpisem zaufanym lub podpisem osobistym</w:t>
      </w:r>
      <w:r w:rsidRPr="00AD0ACB">
        <w:rPr>
          <w:rFonts w:asciiTheme="minorHAnsi" w:eastAsia="Calibri" w:hAnsiTheme="minorHAnsi" w:cstheme="minorHAnsi"/>
          <w:color w:val="FF0000"/>
          <w:sz w:val="18"/>
          <w:szCs w:val="18"/>
          <w:lang w:eastAsia="zh-CN"/>
        </w:rPr>
        <w:t>.</w:t>
      </w:r>
    </w:p>
    <w:p w14:paraId="0C0428F1" w14:textId="1246BD70" w:rsidR="00D21D41" w:rsidRPr="00BA76A6" w:rsidRDefault="00D21D41" w:rsidP="009B7BAA">
      <w:pPr>
        <w:tabs>
          <w:tab w:val="left" w:pos="0"/>
        </w:tabs>
        <w:suppressAutoHyphens/>
        <w:ind w:left="720" w:right="1"/>
        <w:contextualSpacing/>
        <w:jc w:val="center"/>
        <w:rPr>
          <w:sz w:val="16"/>
          <w:szCs w:val="22"/>
        </w:rPr>
      </w:pPr>
    </w:p>
    <w:sectPr w:rsidR="00D21D41" w:rsidRPr="00BA76A6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5D787" w14:textId="77777777" w:rsidR="00163B6D" w:rsidRDefault="00163B6D">
      <w:r>
        <w:separator/>
      </w:r>
    </w:p>
  </w:endnote>
  <w:endnote w:type="continuationSeparator" w:id="0">
    <w:p w14:paraId="2EA4DEC4" w14:textId="77777777" w:rsidR="00163B6D" w:rsidRDefault="0016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714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368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69A2F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7065A96E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0721CF2F" w14:textId="438BB9AD" w:rsidR="00AF3101" w:rsidRDefault="00046744">
    <w:pPr>
      <w:pStyle w:val="Stopka"/>
    </w:pPr>
    <w:r>
      <w:rPr>
        <w:noProof/>
      </w:rPr>
      <w:drawing>
        <wp:inline distT="0" distB="0" distL="0" distR="0" wp14:anchorId="7CC4B6D7" wp14:editId="68A2AB1F">
          <wp:extent cx="2028825" cy="4667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1F538AA" wp14:editId="5EDF4E92">
          <wp:extent cx="581025" cy="4286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36910" w14:textId="77777777" w:rsidR="00163B6D" w:rsidRDefault="00163B6D">
      <w:r>
        <w:separator/>
      </w:r>
    </w:p>
  </w:footnote>
  <w:footnote w:type="continuationSeparator" w:id="0">
    <w:p w14:paraId="72E522F8" w14:textId="77777777" w:rsidR="00163B6D" w:rsidRDefault="00163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47EAF" w14:textId="4C6EF33C" w:rsidR="00046744" w:rsidRDefault="00046744">
    <w:pPr>
      <w:pStyle w:val="Nagwek"/>
    </w:pPr>
    <w:r w:rsidRPr="00046744">
      <w:rPr>
        <w:rFonts w:ascii="Verdana" w:hAnsi="Verdana" w:cs="Arial"/>
        <w:noProof/>
        <w:color w:val="5B9BD5"/>
        <w:spacing w:val="140"/>
        <w:sz w:val="32"/>
        <w:szCs w:val="32"/>
        <w:u w:val="single"/>
      </w:rPr>
      <w:drawing>
        <wp:inline distT="0" distB="0" distL="0" distR="0" wp14:anchorId="3EA763FA" wp14:editId="1561DE10">
          <wp:extent cx="5759450" cy="5143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3EBA"/>
    <w:multiLevelType w:val="hybridMultilevel"/>
    <w:tmpl w:val="2B76D85E"/>
    <w:lvl w:ilvl="0" w:tplc="05701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2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46744"/>
    <w:rsid w:val="00053584"/>
    <w:rsid w:val="0006678B"/>
    <w:rsid w:val="000B3BB4"/>
    <w:rsid w:val="000C0C0B"/>
    <w:rsid w:val="000D401E"/>
    <w:rsid w:val="000E343A"/>
    <w:rsid w:val="000E6694"/>
    <w:rsid w:val="000F42F4"/>
    <w:rsid w:val="000F7132"/>
    <w:rsid w:val="001040E4"/>
    <w:rsid w:val="00142716"/>
    <w:rsid w:val="00150503"/>
    <w:rsid w:val="00163B6D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41FDA"/>
    <w:rsid w:val="004871CE"/>
    <w:rsid w:val="004D04CA"/>
    <w:rsid w:val="004E5B42"/>
    <w:rsid w:val="00504246"/>
    <w:rsid w:val="0051633B"/>
    <w:rsid w:val="005175CD"/>
    <w:rsid w:val="00523D48"/>
    <w:rsid w:val="00537CFB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A3CB6"/>
    <w:rsid w:val="006033A6"/>
    <w:rsid w:val="006063C6"/>
    <w:rsid w:val="006170BE"/>
    <w:rsid w:val="006249FA"/>
    <w:rsid w:val="00633AB2"/>
    <w:rsid w:val="00641579"/>
    <w:rsid w:val="006733A0"/>
    <w:rsid w:val="00687135"/>
    <w:rsid w:val="006B221B"/>
    <w:rsid w:val="006C7E50"/>
    <w:rsid w:val="006D24B0"/>
    <w:rsid w:val="006E65F9"/>
    <w:rsid w:val="006F4EB2"/>
    <w:rsid w:val="006F5077"/>
    <w:rsid w:val="006F6731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52880"/>
    <w:rsid w:val="00A61AA5"/>
    <w:rsid w:val="00A67715"/>
    <w:rsid w:val="00A70CC9"/>
    <w:rsid w:val="00AB0488"/>
    <w:rsid w:val="00AD0ACB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74D12"/>
    <w:rsid w:val="00B96F78"/>
    <w:rsid w:val="00B9752F"/>
    <w:rsid w:val="00BA76A6"/>
    <w:rsid w:val="00BC1E84"/>
    <w:rsid w:val="00BD0862"/>
    <w:rsid w:val="00BE2535"/>
    <w:rsid w:val="00BE751B"/>
    <w:rsid w:val="00C23EF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C6118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66474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B576FA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podstawowy">
    <w:name w:val="Body Text"/>
    <w:basedOn w:val="Normalny"/>
    <w:link w:val="TekstpodstawowyZnak"/>
    <w:semiHidden/>
    <w:unhideWhenUsed/>
    <w:rsid w:val="006F67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F67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CE53A-E1AE-4F4A-873E-E5B7A8EBA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5</Pages>
  <Words>754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Michał Kowalski</cp:lastModifiedBy>
  <cp:revision>11</cp:revision>
  <cp:lastPrinted>2014-06-05T15:00:00Z</cp:lastPrinted>
  <dcterms:created xsi:type="dcterms:W3CDTF">2022-11-28T10:33:00Z</dcterms:created>
  <dcterms:modified xsi:type="dcterms:W3CDTF">2023-02-09T13:08:00Z</dcterms:modified>
</cp:coreProperties>
</file>