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33714EAA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 xml:space="preserve">nr </w:t>
      </w:r>
      <w:r w:rsidR="00313EFD">
        <w:rPr>
          <w:bCs/>
          <w:i w:val="0"/>
          <w:sz w:val="22"/>
          <w:szCs w:val="22"/>
        </w:rPr>
        <w:t>5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42A66213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</w:t>
      </w:r>
      <w:r w:rsidR="001B30F5">
        <w:rPr>
          <w:b/>
        </w:rPr>
        <w:t>006</w:t>
      </w:r>
      <w:r w:rsidRPr="00997054">
        <w:rPr>
          <w:b/>
        </w:rPr>
        <w:t>/202</w:t>
      </w:r>
      <w:r w:rsidR="001B30F5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52923483" w14:textId="6049C8B2" w:rsidR="00205FD6" w:rsidRPr="00110593" w:rsidRDefault="006F2970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 SPEŁNIANIA WARYUNKÓW UDZIAŁU W POSTĘPOWANIU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056FDBF1" w14:textId="77777777" w:rsidR="001B30F5" w:rsidRPr="001B30F5" w:rsidRDefault="001B30F5" w:rsidP="001B30F5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Hlk115869464"/>
      <w:bookmarkStart w:id="1" w:name="_Hlk120531384"/>
      <w:r w:rsidRPr="001B30F5">
        <w:rPr>
          <w:rFonts w:ascii="Arial" w:eastAsia="Times New Roman" w:hAnsi="Arial" w:cs="Arial"/>
          <w:b/>
          <w:sz w:val="24"/>
          <w:szCs w:val="24"/>
          <w:lang w:eastAsia="pl-PL"/>
        </w:rPr>
        <w:t>Dostawa sprzętu RTV i AGD dla Politechniki Krakowskiej</w:t>
      </w:r>
    </w:p>
    <w:bookmarkEnd w:id="1"/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5EC76AF2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01FAEB94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168CCF1" w14:textId="77777777" w:rsidR="00C275DF" w:rsidRDefault="00C275DF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750E2129" w:rsidR="004463B6" w:rsidRDefault="00B62779" w:rsidP="00B62779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313EFD">
        <w:rPr>
          <w:rFonts w:ascii="Times New Roman" w:hAnsi="Times New Roman"/>
          <w:spacing w:val="4"/>
          <w:sz w:val="22"/>
          <w:szCs w:val="22"/>
        </w:rPr>
        <w:t xml:space="preserve"> z późn zm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23780908" w14:textId="738CE546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7F44B4B3" w14:textId="21BB7EC3" w:rsidR="006F2970" w:rsidRDefault="006F2970" w:rsidP="00D2702A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spełniam </w:t>
      </w:r>
      <w:r w:rsidR="00B62779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kreślone przez Zamawiającego w pkt </w:t>
      </w:r>
      <w:r w:rsidR="001B30F5">
        <w:rPr>
          <w:rFonts w:ascii="Times New Roman" w:hAnsi="Times New Roman"/>
        </w:rPr>
        <w:t>8</w:t>
      </w:r>
      <w:r w:rsidRPr="00B62779">
        <w:rPr>
          <w:rFonts w:ascii="Times New Roman" w:hAnsi="Times New Roman"/>
        </w:rPr>
        <w:t>.2 SWZ</w:t>
      </w:r>
      <w:r>
        <w:rPr>
          <w:rFonts w:ascii="Times New Roman" w:hAnsi="Times New Roman"/>
        </w:rPr>
        <w:t xml:space="preserve"> warunki udziału w postępowaniu.</w:t>
      </w:r>
    </w:p>
    <w:p w14:paraId="50007129" w14:textId="3C020BE2" w:rsidR="006F2970" w:rsidRDefault="006F2970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4BD16350" w14:textId="2B5BAD6B" w:rsidR="006F2970" w:rsidRPr="006F2970" w:rsidRDefault="006F2970" w:rsidP="006F2970">
      <w:pPr>
        <w:spacing w:before="120" w:line="276" w:lineRule="auto"/>
        <w:jc w:val="both"/>
        <w:rPr>
          <w:rFonts w:ascii="Times New Roman" w:hAnsi="Times New Roman"/>
          <w:sz w:val="16"/>
          <w:szCs w:val="16"/>
        </w:rPr>
      </w:pPr>
      <w:r w:rsidRPr="006F2970">
        <w:rPr>
          <w:rFonts w:ascii="Times New Roman" w:hAnsi="Times New Roman"/>
          <w:sz w:val="16"/>
          <w:szCs w:val="16"/>
        </w:rPr>
        <w:t>…………….……</w:t>
      </w:r>
      <w:r w:rsidR="00B62779">
        <w:rPr>
          <w:rFonts w:ascii="Times New Roman" w:hAnsi="Times New Roman"/>
          <w:sz w:val="16"/>
          <w:szCs w:val="16"/>
        </w:rPr>
        <w:t>…….</w:t>
      </w:r>
      <w:r w:rsidRPr="006F2970">
        <w:rPr>
          <w:rFonts w:ascii="Times New Roman" w:hAnsi="Times New Roman"/>
          <w:sz w:val="16"/>
          <w:szCs w:val="16"/>
        </w:rPr>
        <w:t xml:space="preserve"> </w:t>
      </w:r>
      <w:r w:rsidRPr="006F2970">
        <w:rPr>
          <w:rFonts w:ascii="Times New Roman" w:hAnsi="Times New Roman"/>
          <w:i/>
          <w:sz w:val="16"/>
          <w:szCs w:val="16"/>
        </w:rPr>
        <w:t>(miejscowość),</w:t>
      </w:r>
      <w:r w:rsidRPr="006F2970">
        <w:rPr>
          <w:rFonts w:ascii="Times New Roman" w:hAnsi="Times New Roman"/>
          <w:i/>
        </w:rPr>
        <w:t xml:space="preserve"> </w:t>
      </w:r>
      <w:r w:rsidRPr="006F2970">
        <w:rPr>
          <w:rFonts w:ascii="Times New Roman" w:hAnsi="Times New Roman"/>
        </w:rPr>
        <w:t>dnia</w:t>
      </w:r>
      <w:r w:rsidRPr="006F2970">
        <w:rPr>
          <w:rFonts w:ascii="Times New Roman" w:hAnsi="Times New Roman"/>
          <w:sz w:val="16"/>
          <w:szCs w:val="16"/>
        </w:rPr>
        <w:t xml:space="preserve"> ………….……. r.</w:t>
      </w:r>
    </w:p>
    <w:p w14:paraId="3185D9DD" w14:textId="05CEC31E" w:rsidR="004463B6" w:rsidRDefault="00B62779" w:rsidP="00D2702A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 celu spełnienia wskazanych w SWZ warunków udziału w postępowaniu polegam na zasobach podmiotów: *</w:t>
      </w:r>
    </w:p>
    <w:p w14:paraId="681FFA50" w14:textId="53EB3BF8" w:rsidR="00B62779" w:rsidRDefault="00B62779" w:rsidP="00B62779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……………………………………………………………………………………………….,</w:t>
      </w:r>
    </w:p>
    <w:p w14:paraId="02687A22" w14:textId="5F758766" w:rsidR="00B62779" w:rsidRDefault="00B62779" w:rsidP="00B62779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……………………………………………………………………………………………….,</w:t>
      </w:r>
    </w:p>
    <w:p w14:paraId="3AD82C19" w14:textId="0BEE5B1A" w:rsidR="00B62779" w:rsidRDefault="00B62779" w:rsidP="00B62779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……………………………………………………………………………………………….</w:t>
      </w:r>
    </w:p>
    <w:p w14:paraId="52299E1B" w14:textId="33EB9A6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  <w:r w:rsidRPr="00B62779">
        <w:rPr>
          <w:rFonts w:ascii="Times New Roman" w:hAnsi="Times New Roman"/>
          <w:sz w:val="18"/>
          <w:szCs w:val="18"/>
        </w:rPr>
        <w:t>(uzupełnić poprzez wskazanie nazwy/firmy adresu, w zależności od podmiotu NIP/PESEL, KRS/CE</w:t>
      </w:r>
      <w:r>
        <w:rPr>
          <w:rFonts w:ascii="Times New Roman" w:hAnsi="Times New Roman"/>
          <w:sz w:val="18"/>
          <w:szCs w:val="18"/>
        </w:rPr>
        <w:t>I</w:t>
      </w:r>
      <w:r w:rsidRPr="00B62779">
        <w:rPr>
          <w:rFonts w:ascii="Times New Roman" w:hAnsi="Times New Roman"/>
          <w:sz w:val="18"/>
          <w:szCs w:val="18"/>
        </w:rPr>
        <w:t>DG)</w:t>
      </w:r>
    </w:p>
    <w:p w14:paraId="6D6CD427" w14:textId="7777777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2B841FA3" w14:textId="77777777" w:rsidR="00B62779" w:rsidRDefault="00B62779" w:rsidP="00B62779">
      <w:pPr>
        <w:pStyle w:val="Akapitzlist"/>
        <w:spacing w:before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3DBA9EFD" w14:textId="57D6D5C9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  <w:b/>
          <w:bCs/>
        </w:rPr>
      </w:pPr>
      <w:r w:rsidRPr="00BD01F6">
        <w:rPr>
          <w:rFonts w:ascii="Times New Roman" w:hAnsi="Times New Roman"/>
          <w:b/>
          <w:bCs/>
        </w:rPr>
        <w:t>UWAGA:</w:t>
      </w:r>
    </w:p>
    <w:p w14:paraId="7E9CC16E" w14:textId="6DE47B25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  <w:b/>
          <w:bCs/>
        </w:rPr>
      </w:pPr>
      <w:r w:rsidRPr="00BD01F6">
        <w:rPr>
          <w:rFonts w:ascii="Times New Roman" w:hAnsi="Times New Roman"/>
          <w:b/>
          <w:bCs/>
        </w:rPr>
        <w:t xml:space="preserve">*wypełnić , jeżeli w celu wykazania warunków udziału w postepowaniu Wykonawca składający ofertę polega na zasobach innych podmiotów. </w:t>
      </w:r>
    </w:p>
    <w:p w14:paraId="71552C08" w14:textId="6B872DE8" w:rsidR="00BD01F6" w:rsidRPr="00BD01F6" w:rsidRDefault="00BD01F6" w:rsidP="00B62779">
      <w:pPr>
        <w:pStyle w:val="Akapitzlist"/>
        <w:spacing w:before="120" w:line="276" w:lineRule="auto"/>
        <w:jc w:val="both"/>
        <w:rPr>
          <w:rFonts w:ascii="Times New Roman" w:hAnsi="Times New Roman"/>
        </w:rPr>
      </w:pPr>
    </w:p>
    <w:p w14:paraId="54AC1AFF" w14:textId="7389313C" w:rsidR="00BD01F6" w:rsidRPr="00BD01F6" w:rsidRDefault="00BD01F6" w:rsidP="00BD01F6">
      <w:pPr>
        <w:rPr>
          <w:rFonts w:ascii="Times New Roman" w:hAnsi="Times New Roman"/>
          <w:sz w:val="16"/>
          <w:szCs w:val="16"/>
        </w:rPr>
      </w:pPr>
      <w:r w:rsidRPr="00BD01F6">
        <w:rPr>
          <w:rFonts w:ascii="Times New Roman" w:hAnsi="Times New Roman"/>
          <w:sz w:val="16"/>
          <w:szCs w:val="16"/>
        </w:rPr>
        <w:t xml:space="preserve">…………….…………. </w:t>
      </w:r>
      <w:r w:rsidRPr="00BD01F6">
        <w:rPr>
          <w:rFonts w:ascii="Times New Roman" w:hAnsi="Times New Roman"/>
          <w:i/>
          <w:sz w:val="16"/>
          <w:szCs w:val="16"/>
        </w:rPr>
        <w:t xml:space="preserve">(miejscowość), </w:t>
      </w:r>
      <w:r w:rsidRPr="00BD01F6">
        <w:rPr>
          <w:rFonts w:ascii="Times New Roman" w:hAnsi="Times New Roman"/>
        </w:rPr>
        <w:t xml:space="preserve">dnia </w:t>
      </w:r>
      <w:r w:rsidRPr="00BD01F6">
        <w:rPr>
          <w:rFonts w:ascii="Times New Roman" w:hAnsi="Times New Roman"/>
          <w:sz w:val="16"/>
          <w:szCs w:val="16"/>
        </w:rPr>
        <w:t>………….……. r.</w:t>
      </w:r>
    </w:p>
    <w:p w14:paraId="772B1EBF" w14:textId="77777777" w:rsidR="00B62779" w:rsidRPr="00BD01F6" w:rsidRDefault="00B62779" w:rsidP="00BD01F6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1B30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1B30F5"/>
    <w:rsid w:val="00205FD6"/>
    <w:rsid w:val="00270840"/>
    <w:rsid w:val="002D36EB"/>
    <w:rsid w:val="00313EFD"/>
    <w:rsid w:val="003365FC"/>
    <w:rsid w:val="00371F53"/>
    <w:rsid w:val="003D021E"/>
    <w:rsid w:val="004463B6"/>
    <w:rsid w:val="005240C9"/>
    <w:rsid w:val="00597DEE"/>
    <w:rsid w:val="005B488A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7C03"/>
    <w:rsid w:val="00CD65AF"/>
    <w:rsid w:val="00E527C1"/>
    <w:rsid w:val="00E5380A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185</TotalTime>
  <Pages>2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7</cp:revision>
  <cp:lastPrinted>2022-05-17T13:27:00Z</cp:lastPrinted>
  <dcterms:created xsi:type="dcterms:W3CDTF">2022-10-05T10:03:00Z</dcterms:created>
  <dcterms:modified xsi:type="dcterms:W3CDTF">2023-02-06T14:11:00Z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