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9E3DC" w14:textId="77777777" w:rsidR="005F4BC0" w:rsidRDefault="00096B26" w:rsidP="0088645C">
      <w:pPr>
        <w:jc w:val="right"/>
        <w:rPr>
          <w:sz w:val="22"/>
          <w:szCs w:val="22"/>
        </w:rPr>
      </w:pPr>
      <w:r w:rsidRPr="00096B2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96B26">
        <w:rPr>
          <w:sz w:val="22"/>
          <w:szCs w:val="22"/>
        </w:rPr>
        <w:t>2023-02-14</w:t>
      </w:r>
    </w:p>
    <w:p w14:paraId="3F872B17" w14:textId="77777777" w:rsidR="001C5A4C" w:rsidRPr="004F079B" w:rsidRDefault="001C5A4C" w:rsidP="0088645C">
      <w:pPr>
        <w:jc w:val="right"/>
        <w:rPr>
          <w:sz w:val="22"/>
          <w:szCs w:val="22"/>
        </w:rPr>
      </w:pPr>
    </w:p>
    <w:p w14:paraId="3F8CE5BA" w14:textId="77777777" w:rsidR="00096B26" w:rsidRPr="00096B26" w:rsidRDefault="00096B26" w:rsidP="0088645C">
      <w:pPr>
        <w:rPr>
          <w:b/>
          <w:bCs/>
          <w:sz w:val="22"/>
          <w:szCs w:val="22"/>
        </w:rPr>
      </w:pPr>
      <w:r w:rsidRPr="00096B26">
        <w:rPr>
          <w:b/>
          <w:bCs/>
          <w:sz w:val="22"/>
          <w:szCs w:val="22"/>
        </w:rPr>
        <w:t>Szpital Wojewódzki w Poznaniu</w:t>
      </w:r>
    </w:p>
    <w:p w14:paraId="1B55D847" w14:textId="77777777" w:rsidR="00F16C50" w:rsidRPr="00D91931" w:rsidRDefault="00096B26" w:rsidP="0088645C">
      <w:pPr>
        <w:rPr>
          <w:b/>
          <w:bCs/>
          <w:sz w:val="22"/>
          <w:szCs w:val="22"/>
        </w:rPr>
      </w:pPr>
      <w:r w:rsidRPr="00096B26">
        <w:rPr>
          <w:b/>
          <w:bCs/>
          <w:sz w:val="22"/>
          <w:szCs w:val="22"/>
        </w:rPr>
        <w:t>Dział Zamówień Publicznych</w:t>
      </w:r>
    </w:p>
    <w:p w14:paraId="4756EF1D" w14:textId="77777777" w:rsidR="00F16C50" w:rsidRPr="00BD5546" w:rsidRDefault="00096B26" w:rsidP="0088645C">
      <w:pPr>
        <w:rPr>
          <w:sz w:val="22"/>
          <w:szCs w:val="22"/>
        </w:rPr>
      </w:pPr>
      <w:r w:rsidRPr="00096B2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96B26">
        <w:rPr>
          <w:sz w:val="22"/>
          <w:szCs w:val="22"/>
        </w:rPr>
        <w:t>7/19</w:t>
      </w:r>
    </w:p>
    <w:p w14:paraId="6D2004C6" w14:textId="77777777" w:rsidR="00F16C50" w:rsidRPr="00BD5546" w:rsidRDefault="00096B26" w:rsidP="0088645C">
      <w:pPr>
        <w:rPr>
          <w:sz w:val="22"/>
          <w:szCs w:val="22"/>
        </w:rPr>
      </w:pPr>
      <w:r w:rsidRPr="00096B2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96B26">
        <w:rPr>
          <w:sz w:val="22"/>
          <w:szCs w:val="22"/>
        </w:rPr>
        <w:t>Poznań</w:t>
      </w:r>
    </w:p>
    <w:p w14:paraId="710BC49F" w14:textId="4C363910" w:rsidR="00F16C50" w:rsidRDefault="00F16C50" w:rsidP="0088645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37F4BA" w14:textId="65B2F5DB" w:rsidR="0088645C" w:rsidRDefault="0088645C" w:rsidP="0088645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830A0F" w14:textId="77777777" w:rsidR="00D91931" w:rsidRPr="00D91931" w:rsidRDefault="00D91931" w:rsidP="0088645C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D25DCDC" w14:textId="77777777" w:rsidR="00D91931" w:rsidRPr="00D91931" w:rsidRDefault="00D91931" w:rsidP="0088645C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0969DB1" w14:textId="77777777" w:rsidR="00F16C50" w:rsidRPr="00D91931" w:rsidRDefault="00F16C50" w:rsidP="0088645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2C6ADD" w14:textId="77777777" w:rsidR="00F16C50" w:rsidRDefault="00F16C50" w:rsidP="0088645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0C78C6" w14:textId="77777777" w:rsidR="0046562F" w:rsidRPr="00D91931" w:rsidRDefault="0046562F" w:rsidP="0088645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8231A0" w14:textId="77777777" w:rsidR="00F16C50" w:rsidRPr="00D91931" w:rsidRDefault="00F16C50" w:rsidP="0088645C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EB69DF7" w14:textId="09470AE4" w:rsidR="00F16C50" w:rsidRDefault="00F16C50" w:rsidP="0088645C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05796FE6" w14:textId="1EC67E55" w:rsidR="0088645C" w:rsidRDefault="0088645C" w:rsidP="0088645C"/>
    <w:p w14:paraId="3FE94A10" w14:textId="77777777" w:rsidR="0088645C" w:rsidRPr="0088645C" w:rsidRDefault="0088645C" w:rsidP="0088645C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096B26" w:rsidRPr="00607F9B" w14:paraId="1927D051" w14:textId="77777777" w:rsidTr="008A0B01">
        <w:trPr>
          <w:trHeight w:val="638"/>
        </w:trPr>
        <w:tc>
          <w:tcPr>
            <w:tcW w:w="959" w:type="dxa"/>
            <w:shd w:val="clear" w:color="auto" w:fill="auto"/>
          </w:tcPr>
          <w:p w14:paraId="1ED6FA94" w14:textId="77777777" w:rsidR="00096B26" w:rsidRPr="00607F9B" w:rsidRDefault="00096B26" w:rsidP="0088645C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2B58E09" w14:textId="7C9A1282" w:rsidR="00096B26" w:rsidRDefault="00096B26" w:rsidP="0088645C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96B26">
              <w:rPr>
                <w:sz w:val="22"/>
                <w:szCs w:val="22"/>
              </w:rPr>
              <w:t>podstawowy</w:t>
            </w:r>
            <w:r w:rsidR="0088645C">
              <w:rPr>
                <w:sz w:val="22"/>
                <w:szCs w:val="22"/>
              </w:rPr>
              <w:t>m</w:t>
            </w:r>
            <w:r w:rsidRPr="00096B26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096B2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96B26">
              <w:rPr>
                <w:b/>
                <w:bCs/>
                <w:sz w:val="22"/>
                <w:szCs w:val="22"/>
              </w:rPr>
              <w:t>Zakup jednorazowych środków ochrony indywidualnej na potrzeby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96B26">
              <w:rPr>
                <w:b/>
                <w:sz w:val="22"/>
                <w:szCs w:val="22"/>
              </w:rPr>
              <w:t>SZW/DZP/8/2023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3DC51072" w14:textId="77777777" w:rsidR="0088645C" w:rsidRDefault="0088645C" w:rsidP="0088645C">
            <w:pPr>
              <w:jc w:val="both"/>
              <w:rPr>
                <w:bCs/>
                <w:sz w:val="22"/>
                <w:szCs w:val="22"/>
              </w:rPr>
            </w:pPr>
          </w:p>
          <w:p w14:paraId="3857BE2F" w14:textId="3C99C8B5" w:rsidR="0088645C" w:rsidRPr="00607F9B" w:rsidRDefault="0088645C" w:rsidP="0088645C">
            <w:pPr>
              <w:jc w:val="both"/>
              <w:rPr>
                <w:sz w:val="22"/>
                <w:szCs w:val="22"/>
              </w:rPr>
            </w:pPr>
          </w:p>
        </w:tc>
      </w:tr>
    </w:tbl>
    <w:p w14:paraId="798BE969" w14:textId="20524680" w:rsidR="004F079B" w:rsidRDefault="004F079B" w:rsidP="0088645C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96B26" w:rsidRPr="00096B26">
        <w:rPr>
          <w:rFonts w:ascii="Times New Roman" w:hAnsi="Times New Roman"/>
          <w:b/>
          <w:szCs w:val="22"/>
        </w:rPr>
        <w:t>Szpital Wojewódzki w Poznaniu</w:t>
      </w:r>
      <w:r w:rsidR="0088645C">
        <w:rPr>
          <w:rFonts w:ascii="Times New Roman" w:hAnsi="Times New Roman"/>
          <w:b/>
          <w:szCs w:val="22"/>
        </w:rPr>
        <w:t xml:space="preserve">, </w:t>
      </w:r>
      <w:r w:rsidR="00096B26" w:rsidRPr="00096B26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96B26" w:rsidRPr="00096B26">
        <w:rPr>
          <w:rFonts w:ascii="Times New Roman" w:hAnsi="Times New Roman"/>
          <w:szCs w:val="22"/>
        </w:rPr>
        <w:t>(</w:t>
      </w:r>
      <w:proofErr w:type="spellStart"/>
      <w:r w:rsidR="00096B26" w:rsidRPr="00096B26">
        <w:rPr>
          <w:rFonts w:ascii="Times New Roman" w:hAnsi="Times New Roman"/>
          <w:szCs w:val="22"/>
        </w:rPr>
        <w:t>t.j</w:t>
      </w:r>
      <w:proofErr w:type="spellEnd"/>
      <w:r w:rsidR="00096B26" w:rsidRPr="00096B26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F67542D" w14:textId="77777777" w:rsidR="0088645C" w:rsidRDefault="0088645C" w:rsidP="0088645C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</w:p>
    <w:p w14:paraId="07866A31" w14:textId="77777777" w:rsidR="004F079B" w:rsidRDefault="004F079B" w:rsidP="0088645C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96B26" w:rsidRPr="00096B26">
        <w:rPr>
          <w:rFonts w:ascii="Times New Roman" w:hAnsi="Times New Roman"/>
          <w:b/>
          <w:szCs w:val="22"/>
        </w:rPr>
        <w:t>2023-02-16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96B26" w:rsidRPr="00096B26">
        <w:rPr>
          <w:rFonts w:ascii="Times New Roman" w:hAnsi="Times New Roman"/>
          <w:b/>
          <w:szCs w:val="22"/>
        </w:rPr>
        <w:t>09:30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96B26" w:rsidRPr="00096B26">
        <w:rPr>
          <w:rFonts w:ascii="Times New Roman" w:hAnsi="Times New Roman"/>
          <w:b/>
          <w:szCs w:val="22"/>
        </w:rPr>
        <w:t>2023-02-20</w:t>
      </w:r>
      <w:r w:rsidR="008365E9">
        <w:rPr>
          <w:rFonts w:ascii="Times New Roman" w:hAnsi="Times New Roman"/>
          <w:szCs w:val="22"/>
        </w:rPr>
        <w:t xml:space="preserve"> godz. </w:t>
      </w:r>
      <w:r w:rsidR="00096B26" w:rsidRPr="00096B26">
        <w:rPr>
          <w:rFonts w:ascii="Times New Roman" w:hAnsi="Times New Roman"/>
          <w:b/>
          <w:szCs w:val="22"/>
        </w:rPr>
        <w:t>09:30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AA495D1" w14:textId="77777777" w:rsidR="004F079B" w:rsidRDefault="004F079B" w:rsidP="0088645C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96B26" w:rsidRPr="00096B26">
        <w:rPr>
          <w:rFonts w:ascii="Times New Roman" w:hAnsi="Times New Roman"/>
          <w:b/>
          <w:szCs w:val="22"/>
        </w:rPr>
        <w:t>2023-02-16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96B26" w:rsidRPr="00096B26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096B26" w:rsidRPr="00096B26">
        <w:rPr>
          <w:rFonts w:ascii="Times New Roman" w:hAnsi="Times New Roman"/>
          <w:b/>
          <w:szCs w:val="22"/>
        </w:rPr>
        <w:t>2023-02-20</w:t>
      </w:r>
      <w:r w:rsidR="008365E9">
        <w:rPr>
          <w:rFonts w:ascii="Times New Roman" w:hAnsi="Times New Roman"/>
          <w:szCs w:val="22"/>
        </w:rPr>
        <w:t xml:space="preserve"> godz. </w:t>
      </w:r>
      <w:r w:rsidR="00096B26" w:rsidRPr="00096B26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7145FB9" w14:textId="77777777" w:rsidR="00F16C50" w:rsidRPr="00D91931" w:rsidRDefault="00F16C50" w:rsidP="0088645C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3A90C28" w14:textId="77777777" w:rsidR="00F16C50" w:rsidRPr="00D91931" w:rsidRDefault="00F16C50" w:rsidP="0088645C">
      <w:pPr>
        <w:pStyle w:val="Tekstpodstawowywcity"/>
        <w:spacing w:line="240" w:lineRule="auto"/>
        <w:rPr>
          <w:sz w:val="22"/>
          <w:szCs w:val="22"/>
        </w:rPr>
      </w:pPr>
    </w:p>
    <w:p w14:paraId="17442D1B" w14:textId="77777777" w:rsidR="00F16C50" w:rsidRPr="00D91931" w:rsidRDefault="00F16C50" w:rsidP="0088645C">
      <w:pPr>
        <w:ind w:left="567"/>
        <w:rPr>
          <w:sz w:val="22"/>
          <w:szCs w:val="22"/>
        </w:rPr>
      </w:pPr>
    </w:p>
    <w:p w14:paraId="2D831EBB" w14:textId="2D269AE5" w:rsidR="00F16C50" w:rsidRDefault="00F16C50" w:rsidP="0088645C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3D11213A" w14:textId="77777777" w:rsidR="0088645C" w:rsidRDefault="0088645C" w:rsidP="0088645C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4174D4B8" w14:textId="77777777" w:rsidR="0088645C" w:rsidRDefault="0088645C" w:rsidP="0088645C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A1160CC" w14:textId="77777777" w:rsidR="0088645C" w:rsidRDefault="0088645C" w:rsidP="0088645C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7BB56AA" w14:textId="77777777" w:rsidR="0088645C" w:rsidRDefault="0088645C" w:rsidP="0088645C">
      <w:pPr>
        <w:pStyle w:val="Tekstpodstawowy"/>
        <w:ind w:firstLine="425"/>
        <w:rPr>
          <w:rFonts w:ascii="Arial" w:hAnsi="Arial" w:cs="Arial"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Piotr Nowicki</w:t>
      </w:r>
    </w:p>
    <w:p w14:paraId="78F88874" w14:textId="77777777" w:rsidR="0088645C" w:rsidRPr="00BB547B" w:rsidRDefault="0088645C" w:rsidP="0088645C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</w:p>
    <w:p w14:paraId="51F8662E" w14:textId="77777777" w:rsidR="0088645C" w:rsidRPr="0046562F" w:rsidRDefault="0088645C" w:rsidP="0088645C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88645C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5212B" w14:textId="77777777" w:rsidR="007F1CF4" w:rsidRDefault="007F1CF4">
      <w:r>
        <w:separator/>
      </w:r>
    </w:p>
  </w:endnote>
  <w:endnote w:type="continuationSeparator" w:id="0">
    <w:p w14:paraId="26E6ACDE" w14:textId="77777777" w:rsidR="007F1CF4" w:rsidRDefault="007F1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4F5C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9844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5235CE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8B0A31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142B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F7069" w14:textId="77777777" w:rsidR="007F1CF4" w:rsidRDefault="007F1CF4">
      <w:r>
        <w:separator/>
      </w:r>
    </w:p>
  </w:footnote>
  <w:footnote w:type="continuationSeparator" w:id="0">
    <w:p w14:paraId="0FE59FF5" w14:textId="77777777" w:rsidR="007F1CF4" w:rsidRDefault="007F1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9FD7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8285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1E6D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5433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F4"/>
    <w:rsid w:val="00096B2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3629"/>
    <w:rsid w:val="00797C4E"/>
    <w:rsid w:val="007F1CF4"/>
    <w:rsid w:val="00816FE0"/>
    <w:rsid w:val="00820E2C"/>
    <w:rsid w:val="008365E9"/>
    <w:rsid w:val="0088645C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BB967E"/>
  <w15:chartTrackingRefBased/>
  <w15:docId w15:val="{04C7660D-254E-4CE3-AB5C-E4706148B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MS Lutycka</cp:lastModifiedBy>
  <cp:revision>2</cp:revision>
  <cp:lastPrinted>2023-02-14T07:02:00Z</cp:lastPrinted>
  <dcterms:created xsi:type="dcterms:W3CDTF">2023-02-14T07:03:00Z</dcterms:created>
  <dcterms:modified xsi:type="dcterms:W3CDTF">2023-02-14T07:03:00Z</dcterms:modified>
</cp:coreProperties>
</file>