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411774" w:rsidRDefault="00922F7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11774">
        <w:rPr>
          <w:sz w:val="24"/>
          <w:szCs w:val="24"/>
        </w:rPr>
        <w:t>Poznań</w:t>
      </w:r>
      <w:r w:rsidR="00D665F5" w:rsidRPr="00411774">
        <w:rPr>
          <w:sz w:val="24"/>
          <w:szCs w:val="24"/>
        </w:rPr>
        <w:t xml:space="preserve"> dnia: </w:t>
      </w:r>
      <w:r w:rsidRPr="00411774">
        <w:rPr>
          <w:sz w:val="24"/>
          <w:szCs w:val="24"/>
        </w:rPr>
        <w:t>2023-02-1</w:t>
      </w:r>
      <w:r w:rsidR="00411774">
        <w:rPr>
          <w:sz w:val="24"/>
          <w:szCs w:val="24"/>
        </w:rPr>
        <w:t>6</w:t>
      </w:r>
    </w:p>
    <w:p w:rsidR="00922F70" w:rsidRPr="00411774" w:rsidRDefault="00922F70" w:rsidP="00577BC6">
      <w:pPr>
        <w:spacing w:after="40"/>
        <w:rPr>
          <w:b/>
          <w:bCs/>
          <w:sz w:val="24"/>
          <w:szCs w:val="24"/>
        </w:rPr>
      </w:pPr>
      <w:r w:rsidRPr="00411774">
        <w:rPr>
          <w:b/>
          <w:bCs/>
          <w:sz w:val="24"/>
          <w:szCs w:val="24"/>
        </w:rPr>
        <w:t>Szpital Wojewódzki w Poznaniu</w:t>
      </w:r>
    </w:p>
    <w:p w:rsidR="00D665F5" w:rsidRPr="00411774" w:rsidRDefault="00922F70" w:rsidP="00577BC6">
      <w:pPr>
        <w:spacing w:after="40"/>
        <w:rPr>
          <w:b/>
          <w:bCs/>
          <w:sz w:val="24"/>
          <w:szCs w:val="24"/>
        </w:rPr>
      </w:pPr>
      <w:r w:rsidRPr="00411774">
        <w:rPr>
          <w:b/>
          <w:bCs/>
          <w:sz w:val="24"/>
          <w:szCs w:val="24"/>
        </w:rPr>
        <w:t>Dział Zamówień Publicznych</w:t>
      </w:r>
    </w:p>
    <w:p w:rsidR="00D665F5" w:rsidRPr="00411774" w:rsidRDefault="00922F70" w:rsidP="00D665F5">
      <w:pPr>
        <w:rPr>
          <w:sz w:val="24"/>
          <w:szCs w:val="24"/>
        </w:rPr>
      </w:pPr>
      <w:r w:rsidRPr="00411774">
        <w:rPr>
          <w:sz w:val="24"/>
          <w:szCs w:val="24"/>
        </w:rPr>
        <w:t>Juraszów</w:t>
      </w:r>
      <w:r w:rsidR="00D665F5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7/19</w:t>
      </w:r>
    </w:p>
    <w:p w:rsidR="00D665F5" w:rsidRPr="00411774" w:rsidRDefault="00922F70" w:rsidP="00D665F5">
      <w:pPr>
        <w:rPr>
          <w:sz w:val="24"/>
          <w:szCs w:val="24"/>
        </w:rPr>
      </w:pPr>
      <w:r w:rsidRPr="00411774">
        <w:rPr>
          <w:sz w:val="24"/>
          <w:szCs w:val="24"/>
        </w:rPr>
        <w:t>60-479</w:t>
      </w:r>
      <w:r w:rsidR="00D665F5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Poznań</w:t>
      </w:r>
    </w:p>
    <w:p w:rsidR="00D665F5" w:rsidRPr="0041177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41177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1177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11774">
        <w:rPr>
          <w:sz w:val="24"/>
          <w:szCs w:val="24"/>
        </w:rPr>
        <w:t>Znak sprawy:</w:t>
      </w:r>
      <w:r w:rsidRPr="00411774">
        <w:rPr>
          <w:b/>
          <w:sz w:val="24"/>
          <w:szCs w:val="24"/>
        </w:rPr>
        <w:t xml:space="preserve"> </w:t>
      </w:r>
      <w:r w:rsidR="00922F70" w:rsidRPr="00411774">
        <w:rPr>
          <w:b/>
          <w:sz w:val="24"/>
          <w:szCs w:val="24"/>
        </w:rPr>
        <w:t>SZW/DZP/98/2022</w:t>
      </w:r>
      <w:r w:rsidR="00A80738" w:rsidRPr="00411774">
        <w:rPr>
          <w:sz w:val="24"/>
          <w:szCs w:val="24"/>
        </w:rPr>
        <w:tab/>
        <w:t xml:space="preserve"> </w:t>
      </w: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11774">
        <w:rPr>
          <w:b/>
          <w:spacing w:val="20"/>
          <w:sz w:val="28"/>
        </w:rPr>
        <w:t>INFORMACJA Z OTWARCIA OFERT</w:t>
      </w:r>
    </w:p>
    <w:p w:rsidR="00A80738" w:rsidRPr="004117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1177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11774">
        <w:rPr>
          <w:bCs/>
          <w:sz w:val="24"/>
          <w:szCs w:val="24"/>
        </w:rPr>
        <w:t xml:space="preserve">Dotyczy </w:t>
      </w:r>
      <w:r w:rsidRPr="00411774">
        <w:rPr>
          <w:sz w:val="24"/>
          <w:szCs w:val="24"/>
        </w:rPr>
        <w:t xml:space="preserve">postępowania o udzielenie zamówienia publicznego prowadzonego w trybie </w:t>
      </w:r>
      <w:r w:rsidR="00922F70" w:rsidRPr="00411774">
        <w:rPr>
          <w:sz w:val="24"/>
          <w:szCs w:val="24"/>
        </w:rPr>
        <w:t>przetarg nieograniczony</w:t>
      </w:r>
      <w:r w:rsidRPr="00411774">
        <w:rPr>
          <w:sz w:val="24"/>
          <w:szCs w:val="24"/>
        </w:rPr>
        <w:t xml:space="preserve"> na:</w:t>
      </w:r>
    </w:p>
    <w:p w:rsidR="00A80738" w:rsidRPr="00411774" w:rsidRDefault="00922F7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11774">
        <w:rPr>
          <w:b/>
          <w:szCs w:val="24"/>
        </w:rPr>
        <w:t>Dostawa produktów leczniczych dla Szpitala Wojewódzkiego w Poznaniu - powtórzenie</w:t>
      </w:r>
    </w:p>
    <w:p w:rsidR="00D665F5" w:rsidRPr="0041177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>Zamawiający, działając na podstawie art. 22</w:t>
      </w:r>
      <w:r w:rsidR="00FC7F5E" w:rsidRPr="00411774">
        <w:rPr>
          <w:sz w:val="24"/>
          <w:szCs w:val="24"/>
        </w:rPr>
        <w:t>2</w:t>
      </w:r>
      <w:r w:rsidRPr="00411774">
        <w:rPr>
          <w:sz w:val="24"/>
          <w:szCs w:val="24"/>
        </w:rPr>
        <w:t xml:space="preserve"> ust. 5 </w:t>
      </w:r>
      <w:r w:rsidRPr="00411774">
        <w:rPr>
          <w:bCs/>
          <w:sz w:val="24"/>
          <w:szCs w:val="24"/>
        </w:rPr>
        <w:t>ustawy z dnia 11 września 2019 r. Prawo zamówień publicznych</w:t>
      </w:r>
      <w:r w:rsidRPr="00411774">
        <w:rPr>
          <w:sz w:val="24"/>
          <w:szCs w:val="24"/>
        </w:rPr>
        <w:t xml:space="preserve"> </w:t>
      </w:r>
      <w:r w:rsidR="00922F70" w:rsidRPr="00411774">
        <w:rPr>
          <w:sz w:val="24"/>
          <w:szCs w:val="24"/>
        </w:rPr>
        <w:t>(</w:t>
      </w:r>
      <w:proofErr w:type="spellStart"/>
      <w:r w:rsidR="00922F70" w:rsidRPr="00411774">
        <w:rPr>
          <w:sz w:val="24"/>
          <w:szCs w:val="24"/>
        </w:rPr>
        <w:t>t.j</w:t>
      </w:r>
      <w:proofErr w:type="spellEnd"/>
      <w:r w:rsidR="00922F70" w:rsidRPr="00411774">
        <w:rPr>
          <w:sz w:val="24"/>
          <w:szCs w:val="24"/>
        </w:rPr>
        <w:t>. Dz. U. z 2022r. poz. 1710)</w:t>
      </w:r>
      <w:r w:rsidR="00490DC0" w:rsidRPr="00411774">
        <w:rPr>
          <w:sz w:val="24"/>
          <w:szCs w:val="24"/>
        </w:rPr>
        <w:t xml:space="preserve"> </w:t>
      </w:r>
      <w:r w:rsidRPr="00411774">
        <w:rPr>
          <w:sz w:val="24"/>
          <w:szCs w:val="24"/>
        </w:rPr>
        <w:t>udostępnia</w:t>
      </w:r>
      <w:r w:rsidR="00F95C33" w:rsidRPr="00411774">
        <w:rPr>
          <w:sz w:val="24"/>
          <w:szCs w:val="24"/>
        </w:rPr>
        <w:t xml:space="preserve"> </w:t>
      </w:r>
      <w:r w:rsidR="004C7E9B" w:rsidRPr="00411774">
        <w:rPr>
          <w:sz w:val="24"/>
          <w:szCs w:val="24"/>
        </w:rPr>
        <w:t>informacj</w:t>
      </w:r>
      <w:r w:rsidR="00577BC6" w:rsidRPr="00411774">
        <w:rPr>
          <w:sz w:val="24"/>
          <w:szCs w:val="24"/>
        </w:rPr>
        <w:t>ę</w:t>
      </w:r>
      <w:r w:rsidR="00035488" w:rsidRPr="00411774">
        <w:rPr>
          <w:sz w:val="24"/>
          <w:szCs w:val="24"/>
        </w:rPr>
        <w:t xml:space="preserve"> z otwarcia ofert</w:t>
      </w:r>
      <w:r w:rsidR="00577BC6" w:rsidRPr="00411774">
        <w:rPr>
          <w:sz w:val="24"/>
          <w:szCs w:val="24"/>
        </w:rPr>
        <w:t>.</w:t>
      </w:r>
    </w:p>
    <w:p w:rsidR="00EC36C8" w:rsidRDefault="00EC36C8" w:rsidP="00EC36C8">
      <w:pPr>
        <w:spacing w:line="276" w:lineRule="auto"/>
        <w:jc w:val="both"/>
        <w:rPr>
          <w:sz w:val="24"/>
          <w:szCs w:val="24"/>
        </w:rPr>
      </w:pPr>
    </w:p>
    <w:p w:rsidR="00411774" w:rsidRPr="00411774" w:rsidRDefault="00411774" w:rsidP="00EC36C8">
      <w:pPr>
        <w:spacing w:after="24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411774" w:rsidRDefault="00411774" w:rsidP="00EC36C8">
      <w:pPr>
        <w:spacing w:line="276" w:lineRule="auto"/>
        <w:jc w:val="both"/>
        <w:rPr>
          <w:sz w:val="24"/>
          <w:szCs w:val="24"/>
        </w:rPr>
        <w:sectPr w:rsidR="004117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411774" w:rsidRPr="00630105" w:rsidRDefault="00411774" w:rsidP="00411774">
      <w:pPr>
        <w:spacing w:line="276" w:lineRule="auto"/>
        <w:jc w:val="both"/>
      </w:pPr>
      <w:r w:rsidRPr="00630105">
        <w:t>Zadanie1-15</w:t>
      </w:r>
      <w:r w:rsidRPr="00630105">
        <w:t xml:space="preserve"> </w:t>
      </w:r>
      <w:r w:rsidRPr="00630105">
        <w:t>590,72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2 -</w:t>
      </w:r>
      <w:r w:rsidR="00630105" w:rsidRPr="00630105">
        <w:t xml:space="preserve"> </w:t>
      </w:r>
      <w:r w:rsidRPr="00630105">
        <w:t>91</w:t>
      </w:r>
      <w:r w:rsidRPr="00630105">
        <w:t xml:space="preserve"> </w:t>
      </w:r>
      <w:r w:rsidRPr="00630105">
        <w:t>003,50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3 -</w:t>
      </w:r>
      <w:r w:rsidR="00630105" w:rsidRPr="00630105">
        <w:t xml:space="preserve"> </w:t>
      </w:r>
      <w:r w:rsidRPr="00630105">
        <w:t>175</w:t>
      </w:r>
      <w:r w:rsidRPr="00630105">
        <w:t xml:space="preserve"> </w:t>
      </w:r>
      <w:r w:rsidRPr="00630105">
        <w:t>856,16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4 -72</w:t>
      </w:r>
      <w:r w:rsidRPr="00630105">
        <w:t xml:space="preserve"> </w:t>
      </w:r>
      <w:r w:rsidRPr="00630105">
        <w:t>626,27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5 -</w:t>
      </w:r>
      <w:r w:rsidR="00630105" w:rsidRPr="00630105">
        <w:t xml:space="preserve"> </w:t>
      </w:r>
      <w:r w:rsidRPr="00630105">
        <w:t>308</w:t>
      </w:r>
      <w:r w:rsidRPr="00630105">
        <w:t xml:space="preserve"> </w:t>
      </w:r>
      <w:r w:rsidRPr="00630105">
        <w:t>267,64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6 -</w:t>
      </w:r>
      <w:r w:rsidR="00630105" w:rsidRPr="00630105">
        <w:t xml:space="preserve"> </w:t>
      </w:r>
      <w:r w:rsidRPr="00630105">
        <w:t>43</w:t>
      </w:r>
      <w:r w:rsidRPr="00630105">
        <w:t xml:space="preserve"> </w:t>
      </w:r>
      <w:r w:rsidRPr="00630105">
        <w:t>518,60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7 -12</w:t>
      </w:r>
      <w:r w:rsidRPr="00630105">
        <w:t xml:space="preserve"> </w:t>
      </w:r>
      <w:r w:rsidRPr="00630105">
        <w:t>143,68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8 -1</w:t>
      </w:r>
      <w:r w:rsidRPr="00630105">
        <w:t xml:space="preserve"> </w:t>
      </w:r>
      <w:r w:rsidRPr="00630105">
        <w:t>240,06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9 -159</w:t>
      </w:r>
      <w:r w:rsidRPr="00630105">
        <w:t xml:space="preserve"> </w:t>
      </w:r>
      <w:r w:rsidRPr="00630105">
        <w:t>855,25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10 -12</w:t>
      </w:r>
      <w:r w:rsidRPr="00630105">
        <w:t xml:space="preserve"> </w:t>
      </w:r>
      <w:r w:rsidRPr="00630105">
        <w:t>636,00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11 -</w:t>
      </w:r>
      <w:r w:rsidR="00630105" w:rsidRPr="00630105">
        <w:t xml:space="preserve"> </w:t>
      </w:r>
      <w:r w:rsidRPr="00630105">
        <w:t>94</w:t>
      </w:r>
      <w:r w:rsidRPr="00630105">
        <w:t xml:space="preserve"> </w:t>
      </w:r>
      <w:r w:rsidRPr="00630105">
        <w:t>331,52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12 -</w:t>
      </w:r>
      <w:r w:rsidR="00630105" w:rsidRPr="00630105">
        <w:t xml:space="preserve"> </w:t>
      </w:r>
      <w:r w:rsidRPr="00630105">
        <w:t>60</w:t>
      </w:r>
      <w:r w:rsidRPr="00630105">
        <w:t xml:space="preserve"> </w:t>
      </w:r>
      <w:r w:rsidRPr="00630105">
        <w:t>264,22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13 -19</w:t>
      </w:r>
      <w:r w:rsidRPr="00630105">
        <w:t xml:space="preserve"> </w:t>
      </w:r>
      <w:r w:rsidRPr="00630105">
        <w:t>048,18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14 -</w:t>
      </w:r>
      <w:r w:rsidR="00630105" w:rsidRPr="00630105">
        <w:t xml:space="preserve"> </w:t>
      </w:r>
      <w:r w:rsidRPr="00630105">
        <w:t>81</w:t>
      </w:r>
      <w:r w:rsidRPr="00630105">
        <w:t xml:space="preserve"> </w:t>
      </w:r>
      <w:r w:rsidRPr="00630105">
        <w:t>428,78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15-143</w:t>
      </w:r>
      <w:r w:rsidRPr="00630105">
        <w:t xml:space="preserve"> </w:t>
      </w:r>
      <w:r w:rsidRPr="00630105">
        <w:t>617,32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16-138</w:t>
      </w:r>
      <w:r w:rsidRPr="00630105">
        <w:t xml:space="preserve"> </w:t>
      </w:r>
      <w:r w:rsidRPr="00630105">
        <w:t>861,00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17 -</w:t>
      </w:r>
      <w:r w:rsidR="00630105" w:rsidRPr="00630105">
        <w:t xml:space="preserve"> </w:t>
      </w:r>
      <w:r w:rsidRPr="00630105">
        <w:t>43</w:t>
      </w:r>
      <w:r w:rsidRPr="00630105">
        <w:t xml:space="preserve"> </w:t>
      </w:r>
      <w:r w:rsidRPr="00630105">
        <w:t>103,34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18 -</w:t>
      </w:r>
      <w:r w:rsidR="00630105" w:rsidRPr="00630105">
        <w:t xml:space="preserve"> </w:t>
      </w:r>
      <w:r w:rsidRPr="00630105">
        <w:t>24</w:t>
      </w:r>
      <w:r w:rsidRPr="00630105">
        <w:t xml:space="preserve"> </w:t>
      </w:r>
      <w:r w:rsidRPr="00630105">
        <w:t>431,22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19 -</w:t>
      </w:r>
      <w:r w:rsidR="00630105" w:rsidRPr="00630105">
        <w:t xml:space="preserve"> </w:t>
      </w:r>
      <w:r w:rsidRPr="00630105">
        <w:t>34</w:t>
      </w:r>
      <w:r w:rsidRPr="00630105">
        <w:t xml:space="preserve"> </w:t>
      </w:r>
      <w:r w:rsidRPr="00630105">
        <w:t>092,83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20 -</w:t>
      </w:r>
      <w:r w:rsidR="00630105" w:rsidRPr="00630105">
        <w:t xml:space="preserve"> </w:t>
      </w:r>
      <w:r w:rsidRPr="00630105">
        <w:t>51</w:t>
      </w:r>
      <w:r w:rsidRPr="00630105">
        <w:t xml:space="preserve"> </w:t>
      </w:r>
      <w:r w:rsidRPr="00630105">
        <w:t>580,80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21 -</w:t>
      </w:r>
      <w:r w:rsidR="00630105" w:rsidRPr="00630105">
        <w:t xml:space="preserve"> </w:t>
      </w:r>
      <w:r w:rsidRPr="00630105">
        <w:t>72</w:t>
      </w:r>
      <w:r w:rsidRPr="00630105">
        <w:t xml:space="preserve"> </w:t>
      </w:r>
      <w:r w:rsidRPr="00630105">
        <w:t>181,58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22 -</w:t>
      </w:r>
      <w:r w:rsidR="00630105" w:rsidRPr="00630105">
        <w:t xml:space="preserve"> </w:t>
      </w:r>
      <w:r w:rsidRPr="00630105">
        <w:t>12</w:t>
      </w:r>
      <w:r w:rsidRPr="00630105">
        <w:t xml:space="preserve"> </w:t>
      </w:r>
      <w:r w:rsidRPr="00630105">
        <w:t>830,40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23 -</w:t>
      </w:r>
      <w:r w:rsidR="00630105" w:rsidRPr="00630105">
        <w:t xml:space="preserve"> </w:t>
      </w:r>
      <w:r w:rsidRPr="00630105">
        <w:t>10</w:t>
      </w:r>
      <w:r w:rsidR="00630105" w:rsidRPr="00630105">
        <w:t xml:space="preserve"> </w:t>
      </w:r>
      <w:r w:rsidRPr="00630105">
        <w:t>579,03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24 -</w:t>
      </w:r>
      <w:r w:rsidR="00630105" w:rsidRPr="00630105">
        <w:t xml:space="preserve"> </w:t>
      </w:r>
      <w:r w:rsidRPr="00630105">
        <w:t>7</w:t>
      </w:r>
      <w:r w:rsidR="00630105" w:rsidRPr="00630105">
        <w:t xml:space="preserve"> </w:t>
      </w:r>
      <w:r w:rsidRPr="00630105">
        <w:t>411,50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25 -</w:t>
      </w:r>
      <w:r w:rsidR="00630105" w:rsidRPr="00630105">
        <w:t xml:space="preserve"> </w:t>
      </w:r>
      <w:r w:rsidRPr="00630105">
        <w:t>13</w:t>
      </w:r>
      <w:r w:rsidR="00630105" w:rsidRPr="00630105">
        <w:t xml:space="preserve"> </w:t>
      </w:r>
      <w:r w:rsidRPr="00630105">
        <w:t>500,00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26 -</w:t>
      </w:r>
      <w:r w:rsidR="00630105" w:rsidRPr="00630105">
        <w:t xml:space="preserve"> </w:t>
      </w:r>
      <w:r w:rsidRPr="00630105">
        <w:t>31</w:t>
      </w:r>
      <w:r w:rsidR="00630105" w:rsidRPr="00630105">
        <w:t xml:space="preserve"> </w:t>
      </w:r>
      <w:r w:rsidRPr="00630105">
        <w:t>671,00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27 -</w:t>
      </w:r>
      <w:r w:rsidR="00630105" w:rsidRPr="00630105">
        <w:t xml:space="preserve"> </w:t>
      </w:r>
      <w:r w:rsidRPr="00630105">
        <w:t>7</w:t>
      </w:r>
      <w:r w:rsidR="00630105" w:rsidRPr="00630105">
        <w:t xml:space="preserve"> </w:t>
      </w:r>
      <w:r w:rsidRPr="00630105">
        <w:t>177,90 zł brutto</w:t>
      </w:r>
    </w:p>
    <w:p w:rsidR="00411774" w:rsidRPr="00630105" w:rsidRDefault="00411774" w:rsidP="00411774">
      <w:pPr>
        <w:spacing w:line="276" w:lineRule="auto"/>
        <w:jc w:val="both"/>
      </w:pPr>
      <w:r w:rsidRPr="00630105">
        <w:t>Zadanie 28 -</w:t>
      </w:r>
      <w:r w:rsidR="00630105" w:rsidRPr="00630105">
        <w:t xml:space="preserve"> </w:t>
      </w:r>
      <w:r w:rsidRPr="00630105">
        <w:t>4</w:t>
      </w:r>
      <w:r w:rsidR="00630105" w:rsidRPr="00630105">
        <w:t xml:space="preserve"> </w:t>
      </w:r>
      <w:r w:rsidRPr="00630105">
        <w:t>567,71 zł brutto</w:t>
      </w:r>
    </w:p>
    <w:p w:rsidR="00630105" w:rsidRPr="00630105" w:rsidRDefault="00411774" w:rsidP="00411774">
      <w:pPr>
        <w:spacing w:line="276" w:lineRule="auto"/>
        <w:jc w:val="both"/>
        <w:sectPr w:rsidR="00630105" w:rsidRPr="00630105" w:rsidSect="00630105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  <w:r w:rsidRPr="00630105">
        <w:t>Zadanie 29 -</w:t>
      </w:r>
      <w:r w:rsidR="00630105" w:rsidRPr="00630105">
        <w:t xml:space="preserve"> </w:t>
      </w:r>
      <w:r w:rsidRPr="00630105">
        <w:t>38</w:t>
      </w:r>
      <w:r w:rsidR="00630105" w:rsidRPr="00630105">
        <w:t xml:space="preserve"> </w:t>
      </w:r>
      <w:r w:rsidRPr="00630105">
        <w:t>158,56 zł brutto</w:t>
      </w:r>
    </w:p>
    <w:p w:rsidR="00411774" w:rsidRPr="00630105" w:rsidRDefault="00411774" w:rsidP="00411774">
      <w:pPr>
        <w:spacing w:line="276" w:lineRule="auto"/>
        <w:jc w:val="both"/>
      </w:pPr>
    </w:p>
    <w:p w:rsidR="00411774" w:rsidRPr="00630105" w:rsidRDefault="00411774" w:rsidP="00577BC6">
      <w:pPr>
        <w:spacing w:before="120" w:after="120" w:line="276" w:lineRule="auto"/>
        <w:jc w:val="both"/>
        <w:sectPr w:rsidR="00411774" w:rsidRPr="00630105" w:rsidSect="00411774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:rsidR="00A80738" w:rsidRPr="0041177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11774">
        <w:rPr>
          <w:sz w:val="24"/>
          <w:szCs w:val="24"/>
        </w:rPr>
        <w:t>Podczas otwarcia ofert, mającego miejsce</w:t>
      </w:r>
      <w:r w:rsidR="00FF4AB1" w:rsidRPr="00411774">
        <w:rPr>
          <w:sz w:val="24"/>
          <w:szCs w:val="24"/>
        </w:rPr>
        <w:t xml:space="preserve"> w dniu </w:t>
      </w:r>
      <w:r w:rsidR="00922F70" w:rsidRPr="00411774">
        <w:rPr>
          <w:sz w:val="24"/>
          <w:szCs w:val="24"/>
        </w:rPr>
        <w:t>15/02/2023</w:t>
      </w:r>
      <w:r w:rsidR="00FF4AB1" w:rsidRPr="00411774">
        <w:rPr>
          <w:sz w:val="24"/>
          <w:szCs w:val="24"/>
        </w:rPr>
        <w:t xml:space="preserve"> o godz. </w:t>
      </w:r>
      <w:r w:rsidR="00922F70" w:rsidRPr="00411774">
        <w:rPr>
          <w:sz w:val="24"/>
          <w:szCs w:val="24"/>
        </w:rPr>
        <w:t>10:00</w:t>
      </w:r>
      <w:r w:rsidRPr="0041177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11774" w:rsidTr="00C82837">
        <w:tc>
          <w:tcPr>
            <w:tcW w:w="993" w:type="dxa"/>
            <w:shd w:val="clear" w:color="auto" w:fill="auto"/>
            <w:vAlign w:val="center"/>
          </w:tcPr>
          <w:p w:rsidR="006B27ED" w:rsidRPr="00411774" w:rsidRDefault="006B27ED" w:rsidP="00C82837">
            <w:pPr>
              <w:spacing w:before="120" w:after="120"/>
              <w:jc w:val="center"/>
            </w:pPr>
            <w:r w:rsidRPr="0041177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11774" w:rsidRDefault="006B27ED" w:rsidP="00C82837">
            <w:pPr>
              <w:spacing w:before="120" w:after="120"/>
              <w:jc w:val="center"/>
            </w:pPr>
            <w:r w:rsidRPr="00411774">
              <w:t>Nr</w:t>
            </w:r>
            <w:r w:rsidR="00C82837" w:rsidRPr="00411774">
              <w:t xml:space="preserve"> </w:t>
            </w:r>
            <w:r w:rsidRPr="0041177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11774" w:rsidRDefault="006B27ED" w:rsidP="00BB547B">
            <w:pPr>
              <w:spacing w:before="120" w:after="120"/>
              <w:jc w:val="center"/>
            </w:pPr>
            <w:r w:rsidRPr="0041177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11774" w:rsidRDefault="006B27ED" w:rsidP="00C82837">
            <w:pPr>
              <w:spacing w:before="120" w:after="120"/>
              <w:jc w:val="center"/>
            </w:pPr>
            <w:r w:rsidRPr="00411774">
              <w:t>Cena oferty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 xml:space="preserve">Aesculap Chifa </w:t>
            </w:r>
            <w:r w:rsidR="00EC36C8">
              <w:t>Sp. z o.o.</w:t>
            </w:r>
          </w:p>
          <w:p w:rsidR="00922F70" w:rsidRPr="00411774" w:rsidRDefault="00EC36C8" w:rsidP="001E3796">
            <w:r>
              <w:t xml:space="preserve">ul. </w:t>
            </w:r>
            <w:r w:rsidR="00922F70" w:rsidRPr="00411774">
              <w:t xml:space="preserve">Tysiąclecia 14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56 133.00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20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 xml:space="preserve">Aesculap Chifa </w:t>
            </w:r>
            <w:r>
              <w:t>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Tysiąclecia 14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54 140.40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 xml:space="preserve">Fresenius </w:t>
            </w:r>
            <w:proofErr w:type="spellStart"/>
            <w:r w:rsidRPr="00411774">
              <w:t>Kabi</w:t>
            </w:r>
            <w:proofErr w:type="spellEnd"/>
            <w:r w:rsidRPr="00411774">
              <w:t xml:space="preserve"> Polska Sp. z o.o.</w:t>
            </w:r>
          </w:p>
          <w:p w:rsidR="00922F70" w:rsidRPr="00411774" w:rsidRDefault="00922F70" w:rsidP="001E3796">
            <w:r w:rsidRPr="00411774">
              <w:t xml:space="preserve">Aleje Jerozolimskie 134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02-</w:t>
            </w:r>
            <w:r w:rsidR="00EC36C8">
              <w:t>495</w:t>
            </w:r>
            <w:r w:rsidRPr="00411774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43 659.00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29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 xml:space="preserve">Fresenius </w:t>
            </w:r>
            <w:proofErr w:type="spellStart"/>
            <w:r w:rsidRPr="00411774">
              <w:t>Kabi</w:t>
            </w:r>
            <w:proofErr w:type="spellEnd"/>
            <w:r w:rsidRPr="00411774">
              <w:t xml:space="preserve"> Polska Sp. z o.o.</w:t>
            </w:r>
          </w:p>
          <w:p w:rsidR="00EC36C8" w:rsidRPr="00411774" w:rsidRDefault="00EC36C8" w:rsidP="00EC36C8">
            <w:r w:rsidRPr="00411774">
              <w:t xml:space="preserve">Aleje Jerozolimskie 134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02-</w:t>
            </w:r>
            <w:r>
              <w:t>495</w:t>
            </w:r>
            <w:r w:rsidRPr="00411774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43 556.60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>Farmacol Logistyka Sp. z o.o.</w:t>
            </w:r>
          </w:p>
          <w:p w:rsidR="00922F70" w:rsidRPr="00411774" w:rsidRDefault="00EC36C8" w:rsidP="001E3796">
            <w:r>
              <w:t xml:space="preserve">ul. </w:t>
            </w:r>
            <w:r w:rsidR="00922F70" w:rsidRPr="00411774">
              <w:t xml:space="preserve">Szopienicka 77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15 613.70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168 535.37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66 258.13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152 733.33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102 201.80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87 301.61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21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73 381.12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22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10 752.50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23</w:t>
            </w:r>
          </w:p>
        </w:tc>
        <w:tc>
          <w:tcPr>
            <w:tcW w:w="4110" w:type="dxa"/>
            <w:shd w:val="clear" w:color="auto" w:fill="auto"/>
          </w:tcPr>
          <w:p w:rsidR="00EC36C8" w:rsidRPr="00411774" w:rsidRDefault="00EC36C8" w:rsidP="00EC36C8">
            <w:pPr>
              <w:spacing w:before="80"/>
            </w:pPr>
            <w:r w:rsidRPr="00411774">
              <w:t>Farmacol Logistyka Sp. z o.o.</w:t>
            </w:r>
          </w:p>
          <w:p w:rsidR="00EC36C8" w:rsidRPr="00411774" w:rsidRDefault="00EC36C8" w:rsidP="00EC36C8">
            <w:r>
              <w:t xml:space="preserve">ul. </w:t>
            </w:r>
            <w:r w:rsidRPr="00411774">
              <w:t xml:space="preserve">Szopienicka 77 </w:t>
            </w:r>
          </w:p>
          <w:p w:rsidR="00922F70" w:rsidRPr="00411774" w:rsidRDefault="00EC36C8" w:rsidP="00EC36C8">
            <w:pPr>
              <w:spacing w:after="80"/>
              <w:jc w:val="both"/>
            </w:pPr>
            <w:r w:rsidRPr="00411774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6 992.80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15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EC36C8" w:rsidP="001E3796">
            <w:pPr>
              <w:spacing w:before="80"/>
            </w:pPr>
            <w:r>
              <w:t xml:space="preserve">Fresenius Medical </w:t>
            </w:r>
            <w:proofErr w:type="spellStart"/>
            <w:r>
              <w:t>Care</w:t>
            </w:r>
            <w:proofErr w:type="spellEnd"/>
            <w:r>
              <w:t xml:space="preserve"> Polska SA</w:t>
            </w:r>
          </w:p>
          <w:p w:rsidR="00922F70" w:rsidRPr="00411774" w:rsidRDefault="00EC36C8" w:rsidP="001E3796">
            <w:r>
              <w:t>ul. Krzywa 13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60-118 P</w:t>
            </w:r>
            <w:r w:rsidR="00EC36C8">
              <w:t>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136 620.00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>NOBIPHARM Sp. z o.o.</w:t>
            </w:r>
          </w:p>
          <w:p w:rsidR="00922F70" w:rsidRPr="00411774" w:rsidRDefault="00351169" w:rsidP="001E3796">
            <w:r>
              <w:t xml:space="preserve">ul. </w:t>
            </w:r>
            <w:r w:rsidR="00922F70" w:rsidRPr="00411774">
              <w:t>L. Rydygiera 8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01-793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79 596.00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26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 xml:space="preserve">BL </w:t>
            </w:r>
            <w:proofErr w:type="spellStart"/>
            <w:r w:rsidRPr="00411774">
              <w:t>Medica</w:t>
            </w:r>
            <w:proofErr w:type="spellEnd"/>
            <w:r w:rsidRPr="00411774">
              <w:t xml:space="preserve"> Sp. z o.o. Sp.k.</w:t>
            </w:r>
          </w:p>
          <w:p w:rsidR="00922F70" w:rsidRPr="00411774" w:rsidRDefault="00351169" w:rsidP="001E3796">
            <w:r>
              <w:t>ul. Słoneczna 18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72-123 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31 671.00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922F70" w:rsidRPr="00411774" w:rsidRDefault="00F554EB" w:rsidP="001E3796">
            <w:r>
              <w:t>ul. Forteczna 35-37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18 706.03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65 954.35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146 135.10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13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17 293.50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87 810.66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47 355.84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18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25 072.74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19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proofErr w:type="spellStart"/>
            <w:r w:rsidRPr="00411774">
              <w:t>Neuca</w:t>
            </w:r>
            <w:proofErr w:type="spellEnd"/>
            <w:r w:rsidRPr="00411774">
              <w:t xml:space="preserve"> S.A.</w:t>
            </w:r>
          </w:p>
          <w:p w:rsidR="00F554EB" w:rsidRPr="00411774" w:rsidRDefault="00F554EB" w:rsidP="00F554EB">
            <w:r>
              <w:t>ul. Forteczna 35-37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46 771.42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16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F554EB" w:rsidP="001E3796">
            <w:pPr>
              <w:spacing w:before="80"/>
            </w:pPr>
            <w:r>
              <w:t>Genesis Pharm Sp. z o.o. Sp.K.</w:t>
            </w:r>
          </w:p>
          <w:p w:rsidR="00922F70" w:rsidRPr="00411774" w:rsidRDefault="00F554EB" w:rsidP="001E3796">
            <w:r>
              <w:t xml:space="preserve">ul. </w:t>
            </w:r>
            <w:r w:rsidR="00922F70" w:rsidRPr="00411774">
              <w:t xml:space="preserve">Obywatelska 128/152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139 860.00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25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>
              <w:t>Genesis Pharm Sp. z o.o. Sp.K.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Obywatelska 128/152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11 773.08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>
              <w:t>Genesis Pharm Sp. z o.o. Sp.K.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Obywatelska 128/152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10 044.00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F554EB" w:rsidP="001E3796">
            <w:pPr>
              <w:spacing w:before="80"/>
            </w:pPr>
            <w:r>
              <w:t>Centrala Farmaceutyczna CEFARM SA</w:t>
            </w:r>
          </w:p>
          <w:p w:rsidR="00922F70" w:rsidRPr="00411774" w:rsidRDefault="00F554EB" w:rsidP="001E3796">
            <w:r>
              <w:t>ul. Jana Kazimierza</w:t>
            </w:r>
            <w:r w:rsidR="00922F70" w:rsidRPr="00411774">
              <w:t xml:space="preserve"> 16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100 229.40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>Asclepios S.A.</w:t>
            </w:r>
          </w:p>
          <w:p w:rsidR="00922F70" w:rsidRPr="00411774" w:rsidRDefault="00F554EB" w:rsidP="001E3796">
            <w:r>
              <w:t xml:space="preserve">ul. </w:t>
            </w:r>
            <w:r w:rsidR="00922F70" w:rsidRPr="00411774">
              <w:t xml:space="preserve">Hubska 44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16 681.89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183 763.68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115 852.37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12 264.10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191 152.33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104 186.25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96 589.31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16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133 066.80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22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Asclepios S.A.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Hubska 44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11 119.68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>Urtica Sp. z o.o.</w:t>
            </w:r>
          </w:p>
          <w:p w:rsidR="00922F70" w:rsidRPr="00411774" w:rsidRDefault="00F554EB" w:rsidP="001E3796">
            <w:r>
              <w:t xml:space="preserve">ul. </w:t>
            </w:r>
            <w:r w:rsidR="00922F70" w:rsidRPr="00411774">
              <w:t xml:space="preserve">Krzemieniecka 120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54-6</w:t>
            </w:r>
            <w:r w:rsidR="00F554EB"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177 885.93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67 694.09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5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256 620.96 zł</w:t>
            </w:r>
          </w:p>
        </w:tc>
      </w:tr>
      <w:tr w:rsidR="00922F70" w:rsidRPr="00411774" w:rsidTr="00F554EB">
        <w:trPr>
          <w:trHeight w:val="655"/>
        </w:trPr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12 398.51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146 844.26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100 901.86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71 280.00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91 453.17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20 449.42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21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75 012.74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22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9 266.40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23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7 515.19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28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Urtica Sp. z o.o.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Krzemieniecka 120 </w:t>
            </w:r>
          </w:p>
          <w:p w:rsidR="00922F70" w:rsidRPr="00411774" w:rsidRDefault="00F554EB" w:rsidP="00F554EB">
            <w:pPr>
              <w:spacing w:after="80"/>
              <w:jc w:val="both"/>
            </w:pPr>
            <w:r w:rsidRPr="00411774">
              <w:t>54-6</w:t>
            </w:r>
            <w:r>
              <w:t>13</w:t>
            </w:r>
            <w:r w:rsidRPr="00411774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7 279.65 zł</w:t>
            </w:r>
          </w:p>
        </w:tc>
      </w:tr>
      <w:tr w:rsidR="00922F70" w:rsidRPr="00411774" w:rsidTr="001E3796">
        <w:tc>
          <w:tcPr>
            <w:tcW w:w="993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3</w:t>
            </w:r>
          </w:p>
        </w:tc>
        <w:tc>
          <w:tcPr>
            <w:tcW w:w="4110" w:type="dxa"/>
            <w:shd w:val="clear" w:color="auto" w:fill="auto"/>
          </w:tcPr>
          <w:p w:rsidR="00922F70" w:rsidRPr="00411774" w:rsidRDefault="00922F70" w:rsidP="001E3796">
            <w:pPr>
              <w:spacing w:before="80"/>
            </w:pPr>
            <w:r w:rsidRPr="00411774">
              <w:t>Salus International Sp. z o.o.</w:t>
            </w:r>
          </w:p>
          <w:p w:rsidR="00922F70" w:rsidRPr="00411774" w:rsidRDefault="00F554EB" w:rsidP="001E3796">
            <w:r>
              <w:t xml:space="preserve">ul. Gen. Kazimierza </w:t>
            </w:r>
            <w:r w:rsidR="00922F70" w:rsidRPr="00411774">
              <w:t xml:space="preserve">Pułaskiego 9 </w:t>
            </w:r>
          </w:p>
          <w:p w:rsidR="00922F70" w:rsidRPr="00411774" w:rsidRDefault="00922F70" w:rsidP="001E3796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2F70" w:rsidRPr="00411774" w:rsidRDefault="00922F70" w:rsidP="001E3796">
            <w:pPr>
              <w:spacing w:before="80" w:after="80"/>
              <w:jc w:val="center"/>
            </w:pPr>
            <w:r w:rsidRPr="00411774">
              <w:t>170 736.60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63 785.36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5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439 374.02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9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147 508.63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10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44 226.00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11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100 713.46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14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88 005.15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20 615.44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21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70 118.14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22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10 798.92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8 423.35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28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 w:rsidRPr="00411774">
              <w:t>Salus International Sp. z o.o.</w:t>
            </w:r>
          </w:p>
          <w:p w:rsidR="00F554EB" w:rsidRPr="00411774" w:rsidRDefault="00F554EB" w:rsidP="00F554EB">
            <w:r>
              <w:t xml:space="preserve">ul. Gen. Kazimierza </w:t>
            </w:r>
            <w:r w:rsidRPr="00411774">
              <w:t xml:space="preserve">Pułaskiego 9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22 415.85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25</w:t>
            </w:r>
          </w:p>
        </w:tc>
        <w:tc>
          <w:tcPr>
            <w:tcW w:w="4110" w:type="dxa"/>
            <w:shd w:val="clear" w:color="auto" w:fill="auto"/>
          </w:tcPr>
          <w:p w:rsidR="008C5EE7" w:rsidRPr="00411774" w:rsidRDefault="008C5EE7" w:rsidP="008C5EE7">
            <w:pPr>
              <w:spacing w:before="80"/>
            </w:pPr>
            <w:r>
              <w:t>Optifarma Sp. z o.o. Sp.K.</w:t>
            </w:r>
          </w:p>
          <w:p w:rsidR="008C5EE7" w:rsidRPr="00411774" w:rsidRDefault="008C5EE7" w:rsidP="008C5EE7">
            <w:r>
              <w:t xml:space="preserve">ul. </w:t>
            </w:r>
            <w:r w:rsidRPr="00411774">
              <w:t xml:space="preserve">Sokołowska 14 </w:t>
            </w:r>
          </w:p>
          <w:p w:rsidR="00F554EB" w:rsidRPr="00411774" w:rsidRDefault="008C5EE7" w:rsidP="008C5EE7">
            <w:pPr>
              <w:spacing w:after="80"/>
              <w:jc w:val="both"/>
            </w:pPr>
            <w:r w:rsidRPr="00411774"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2 146.61 zł</w:t>
            </w:r>
          </w:p>
        </w:tc>
      </w:tr>
      <w:tr w:rsidR="00F554EB" w:rsidRPr="00411774" w:rsidTr="001E3796">
        <w:tc>
          <w:tcPr>
            <w:tcW w:w="993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27</w:t>
            </w:r>
          </w:p>
        </w:tc>
        <w:tc>
          <w:tcPr>
            <w:tcW w:w="4110" w:type="dxa"/>
            <w:shd w:val="clear" w:color="auto" w:fill="auto"/>
          </w:tcPr>
          <w:p w:rsidR="00F554EB" w:rsidRPr="00411774" w:rsidRDefault="00F554EB" w:rsidP="00F554EB">
            <w:pPr>
              <w:spacing w:before="80"/>
            </w:pPr>
            <w:r>
              <w:t>Optifarma Sp. z o.o. Sp.K.</w:t>
            </w:r>
          </w:p>
          <w:p w:rsidR="00F554EB" w:rsidRPr="00411774" w:rsidRDefault="00F554EB" w:rsidP="00F554EB">
            <w:r>
              <w:t xml:space="preserve">ul. </w:t>
            </w:r>
            <w:r w:rsidRPr="00411774">
              <w:t xml:space="preserve">Sokołowska 14 </w:t>
            </w:r>
          </w:p>
          <w:p w:rsidR="00F554EB" w:rsidRPr="00411774" w:rsidRDefault="00F554EB" w:rsidP="00F554EB">
            <w:pPr>
              <w:spacing w:after="80"/>
              <w:jc w:val="both"/>
            </w:pPr>
            <w:r w:rsidRPr="00411774"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54EB" w:rsidRPr="00411774" w:rsidRDefault="00F554EB" w:rsidP="00F554EB">
            <w:pPr>
              <w:spacing w:before="80" w:after="80"/>
              <w:jc w:val="center"/>
            </w:pPr>
            <w:r w:rsidRPr="00411774">
              <w:t>8 553.60 zł</w:t>
            </w:r>
          </w:p>
        </w:tc>
      </w:tr>
    </w:tbl>
    <w:p w:rsidR="00A80738" w:rsidRPr="00411774" w:rsidRDefault="00A80738" w:rsidP="00F554EB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411774">
        <w:rPr>
          <w:i/>
          <w:szCs w:val="24"/>
        </w:rPr>
        <w:t>Zamawiający</w:t>
      </w:r>
    </w:p>
    <w:bookmarkEnd w:id="0"/>
    <w:p w:rsidR="00C236D3" w:rsidRPr="00411774" w:rsidRDefault="00C236D3" w:rsidP="00173B20">
      <w:pPr>
        <w:jc w:val="right"/>
        <w:rPr>
          <w:sz w:val="22"/>
          <w:szCs w:val="22"/>
        </w:rPr>
      </w:pPr>
    </w:p>
    <w:sectPr w:rsidR="00C236D3" w:rsidRPr="00411774" w:rsidSect="00411774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3253" w:rsidRDefault="00743253">
      <w:r>
        <w:separator/>
      </w:r>
    </w:p>
  </w:endnote>
  <w:endnote w:type="continuationSeparator" w:id="0">
    <w:p w:rsidR="00743253" w:rsidRDefault="0074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6A31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6C86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3253" w:rsidRDefault="00743253">
      <w:r>
        <w:separator/>
      </w:r>
    </w:p>
  </w:footnote>
  <w:footnote w:type="continuationSeparator" w:id="0">
    <w:p w:rsidR="00743253" w:rsidRDefault="00743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2F70" w:rsidRDefault="00922F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53"/>
    <w:rsid w:val="00007727"/>
    <w:rsid w:val="00017720"/>
    <w:rsid w:val="00035488"/>
    <w:rsid w:val="000D7F25"/>
    <w:rsid w:val="000E00E5"/>
    <w:rsid w:val="00173B20"/>
    <w:rsid w:val="001C69FF"/>
    <w:rsid w:val="0023318D"/>
    <w:rsid w:val="00351169"/>
    <w:rsid w:val="003D72FD"/>
    <w:rsid w:val="00411774"/>
    <w:rsid w:val="00423179"/>
    <w:rsid w:val="00490DC0"/>
    <w:rsid w:val="00493F8C"/>
    <w:rsid w:val="004C7E9B"/>
    <w:rsid w:val="005614F2"/>
    <w:rsid w:val="00577BC6"/>
    <w:rsid w:val="00630105"/>
    <w:rsid w:val="0069085C"/>
    <w:rsid w:val="006A319A"/>
    <w:rsid w:val="006B27ED"/>
    <w:rsid w:val="00743253"/>
    <w:rsid w:val="00843263"/>
    <w:rsid w:val="00861E75"/>
    <w:rsid w:val="008C5EE7"/>
    <w:rsid w:val="00922F70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36C8"/>
    <w:rsid w:val="00F16C60"/>
    <w:rsid w:val="00F554E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C14F8"/>
  <w15:chartTrackingRefBased/>
  <w15:docId w15:val="{070B32BC-6FF9-4652-9D2B-96A680E0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7974-25E6-49D7-96C9-AB735051C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5</Pages>
  <Words>1241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2023-02-16T07:10:00Z</cp:lastPrinted>
  <dcterms:created xsi:type="dcterms:W3CDTF">2023-02-15T12:56:00Z</dcterms:created>
  <dcterms:modified xsi:type="dcterms:W3CDTF">2023-02-16T07:10:00Z</dcterms:modified>
</cp:coreProperties>
</file>