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8FA3D" w14:textId="77777777" w:rsidR="006A5DF1" w:rsidRPr="00C04D25" w:rsidRDefault="000E68EA" w:rsidP="00C04D25">
      <w:pPr>
        <w:jc w:val="right"/>
        <w:rPr>
          <w:sz w:val="22"/>
          <w:szCs w:val="22"/>
        </w:rPr>
      </w:pPr>
      <w:r w:rsidRPr="00C04D25">
        <w:rPr>
          <w:sz w:val="22"/>
          <w:szCs w:val="22"/>
        </w:rPr>
        <w:t>Poznań</w:t>
      </w:r>
      <w:r w:rsidR="006A5DF1" w:rsidRPr="00C04D25">
        <w:rPr>
          <w:sz w:val="22"/>
          <w:szCs w:val="22"/>
        </w:rPr>
        <w:t xml:space="preserve"> dnia: </w:t>
      </w:r>
      <w:r w:rsidRPr="00C04D25">
        <w:rPr>
          <w:sz w:val="22"/>
          <w:szCs w:val="22"/>
        </w:rPr>
        <w:t>2023-02-16</w:t>
      </w:r>
    </w:p>
    <w:p w14:paraId="1813BDD0" w14:textId="77777777" w:rsidR="000E68EA" w:rsidRPr="00C04D25" w:rsidRDefault="000E68EA" w:rsidP="00C04D25">
      <w:pPr>
        <w:rPr>
          <w:b/>
          <w:bCs/>
          <w:sz w:val="22"/>
          <w:szCs w:val="22"/>
        </w:rPr>
      </w:pPr>
      <w:r w:rsidRPr="00C04D25">
        <w:rPr>
          <w:b/>
          <w:bCs/>
          <w:sz w:val="22"/>
          <w:szCs w:val="22"/>
        </w:rPr>
        <w:t>Szpital Wojewódzki w Poznaniu</w:t>
      </w:r>
    </w:p>
    <w:p w14:paraId="486585B7" w14:textId="77777777" w:rsidR="006A5DF1" w:rsidRPr="00C04D25" w:rsidRDefault="000E68EA" w:rsidP="00C04D25">
      <w:pPr>
        <w:rPr>
          <w:b/>
          <w:bCs/>
          <w:sz w:val="22"/>
          <w:szCs w:val="22"/>
        </w:rPr>
      </w:pPr>
      <w:r w:rsidRPr="00C04D25">
        <w:rPr>
          <w:b/>
          <w:bCs/>
          <w:sz w:val="22"/>
          <w:szCs w:val="22"/>
        </w:rPr>
        <w:t>Dział Zamówień Publicznych</w:t>
      </w:r>
    </w:p>
    <w:p w14:paraId="79C79D50" w14:textId="77777777" w:rsidR="006A5DF1" w:rsidRPr="00C04D25" w:rsidRDefault="000E68EA" w:rsidP="00C04D25">
      <w:pPr>
        <w:rPr>
          <w:sz w:val="22"/>
          <w:szCs w:val="22"/>
        </w:rPr>
      </w:pPr>
      <w:r w:rsidRPr="00C04D25">
        <w:rPr>
          <w:sz w:val="22"/>
          <w:szCs w:val="22"/>
        </w:rPr>
        <w:t>Juraszów</w:t>
      </w:r>
      <w:r w:rsidR="006A5DF1" w:rsidRPr="00C04D25">
        <w:rPr>
          <w:sz w:val="22"/>
          <w:szCs w:val="22"/>
        </w:rPr>
        <w:t xml:space="preserve"> </w:t>
      </w:r>
      <w:r w:rsidRPr="00C04D25">
        <w:rPr>
          <w:sz w:val="22"/>
          <w:szCs w:val="22"/>
        </w:rPr>
        <w:t>7/19</w:t>
      </w:r>
    </w:p>
    <w:p w14:paraId="79EAEC1D" w14:textId="77777777" w:rsidR="006A5DF1" w:rsidRPr="00C04D25" w:rsidRDefault="000E68EA" w:rsidP="00C04D25">
      <w:pPr>
        <w:rPr>
          <w:sz w:val="22"/>
          <w:szCs w:val="22"/>
        </w:rPr>
      </w:pPr>
      <w:r w:rsidRPr="00C04D25">
        <w:rPr>
          <w:sz w:val="22"/>
          <w:szCs w:val="22"/>
        </w:rPr>
        <w:t>60-479</w:t>
      </w:r>
      <w:r w:rsidR="006A5DF1" w:rsidRPr="00C04D25">
        <w:rPr>
          <w:sz w:val="22"/>
          <w:szCs w:val="22"/>
        </w:rPr>
        <w:t xml:space="preserve"> </w:t>
      </w:r>
      <w:r w:rsidRPr="00C04D25">
        <w:rPr>
          <w:sz w:val="22"/>
          <w:szCs w:val="22"/>
        </w:rPr>
        <w:t>Poznań</w:t>
      </w:r>
    </w:p>
    <w:p w14:paraId="6ED336BA" w14:textId="77777777" w:rsidR="006A5DF1" w:rsidRPr="00C04D25" w:rsidRDefault="006A5DF1" w:rsidP="00C04D25">
      <w:pPr>
        <w:pStyle w:val="Nagwek"/>
        <w:tabs>
          <w:tab w:val="clear" w:pos="4536"/>
        </w:tabs>
        <w:rPr>
          <w:sz w:val="22"/>
          <w:szCs w:val="22"/>
        </w:rPr>
      </w:pPr>
      <w:r w:rsidRPr="00C04D25">
        <w:rPr>
          <w:sz w:val="22"/>
          <w:szCs w:val="22"/>
        </w:rPr>
        <w:tab/>
        <w:t xml:space="preserve"> </w:t>
      </w:r>
    </w:p>
    <w:p w14:paraId="37E77A8D" w14:textId="77777777" w:rsidR="006A5DF1" w:rsidRPr="00C04D25" w:rsidRDefault="006A5DF1" w:rsidP="00C04D25">
      <w:pPr>
        <w:pStyle w:val="Nagwek"/>
        <w:tabs>
          <w:tab w:val="clear" w:pos="4536"/>
          <w:tab w:val="clear" w:pos="9072"/>
        </w:tabs>
        <w:rPr>
          <w:sz w:val="22"/>
          <w:szCs w:val="22"/>
        </w:rPr>
      </w:pPr>
    </w:p>
    <w:p w14:paraId="46554C2A" w14:textId="77777777" w:rsidR="006A5DF1" w:rsidRPr="00C04D25" w:rsidRDefault="006A5DF1" w:rsidP="00C04D25">
      <w:pPr>
        <w:tabs>
          <w:tab w:val="left" w:pos="708"/>
          <w:tab w:val="center" w:pos="4536"/>
          <w:tab w:val="right" w:pos="9072"/>
        </w:tabs>
        <w:ind w:left="4820"/>
        <w:rPr>
          <w:b/>
          <w:sz w:val="22"/>
          <w:szCs w:val="22"/>
        </w:rPr>
      </w:pPr>
      <w:r w:rsidRPr="00C04D25">
        <w:rPr>
          <w:b/>
          <w:sz w:val="22"/>
          <w:szCs w:val="22"/>
        </w:rPr>
        <w:t>WYKONAWCY</w:t>
      </w:r>
    </w:p>
    <w:p w14:paraId="5157B209" w14:textId="77777777" w:rsidR="006A5DF1" w:rsidRPr="00C04D25" w:rsidRDefault="006A5DF1" w:rsidP="00C04D25">
      <w:pPr>
        <w:tabs>
          <w:tab w:val="left" w:pos="708"/>
          <w:tab w:val="center" w:pos="4536"/>
          <w:tab w:val="right" w:pos="9072"/>
        </w:tabs>
        <w:ind w:left="4820"/>
        <w:rPr>
          <w:sz w:val="22"/>
          <w:szCs w:val="22"/>
        </w:rPr>
      </w:pPr>
      <w:r w:rsidRPr="00C04D25">
        <w:rPr>
          <w:sz w:val="22"/>
          <w:szCs w:val="22"/>
        </w:rPr>
        <w:t>ubiegający się o zamówienie publiczne</w:t>
      </w:r>
    </w:p>
    <w:p w14:paraId="76A87A7A" w14:textId="77777777" w:rsidR="006D4AB3" w:rsidRPr="00C04D25" w:rsidRDefault="006D4AB3" w:rsidP="00C04D25">
      <w:pPr>
        <w:pStyle w:val="Nagwek"/>
        <w:tabs>
          <w:tab w:val="clear" w:pos="4536"/>
          <w:tab w:val="clear" w:pos="9072"/>
        </w:tabs>
        <w:rPr>
          <w:sz w:val="22"/>
          <w:szCs w:val="22"/>
        </w:rPr>
      </w:pPr>
    </w:p>
    <w:p w14:paraId="386F9055" w14:textId="77777777" w:rsidR="006D4AB3" w:rsidRPr="00C04D25" w:rsidRDefault="006D4AB3" w:rsidP="00C04D25">
      <w:pPr>
        <w:pStyle w:val="Nagwek"/>
        <w:tabs>
          <w:tab w:val="clear" w:pos="4536"/>
          <w:tab w:val="clear" w:pos="9072"/>
        </w:tabs>
        <w:rPr>
          <w:sz w:val="22"/>
          <w:szCs w:val="22"/>
        </w:rPr>
      </w:pPr>
    </w:p>
    <w:p w14:paraId="2B00EA04" w14:textId="2B88FF95" w:rsidR="00632C3C" w:rsidRDefault="00E21B49" w:rsidP="00C04D25">
      <w:pPr>
        <w:pStyle w:val="Nagwek1"/>
        <w:spacing w:before="0" w:after="0"/>
        <w:jc w:val="center"/>
        <w:rPr>
          <w:rFonts w:ascii="Times New Roman" w:hAnsi="Times New Roman"/>
          <w:sz w:val="22"/>
          <w:szCs w:val="22"/>
        </w:rPr>
      </w:pPr>
      <w:r w:rsidRPr="00C04D25">
        <w:rPr>
          <w:rFonts w:ascii="Times New Roman" w:hAnsi="Times New Roman"/>
          <w:sz w:val="22"/>
          <w:szCs w:val="22"/>
        </w:rPr>
        <w:t>WYJAŚNIENI</w:t>
      </w:r>
      <w:r w:rsidR="00520165" w:rsidRPr="00C04D25">
        <w:rPr>
          <w:rFonts w:ascii="Times New Roman" w:hAnsi="Times New Roman"/>
          <w:sz w:val="22"/>
          <w:szCs w:val="22"/>
        </w:rPr>
        <w:t>A</w:t>
      </w:r>
      <w:r w:rsidR="00632C3C" w:rsidRPr="00C04D25">
        <w:rPr>
          <w:rFonts w:ascii="Times New Roman" w:hAnsi="Times New Roman"/>
          <w:sz w:val="22"/>
          <w:szCs w:val="22"/>
        </w:rPr>
        <w:t xml:space="preserve"> TREŚCI</w:t>
      </w:r>
      <w:r w:rsidR="0029606A" w:rsidRPr="00C04D25">
        <w:rPr>
          <w:rFonts w:ascii="Times New Roman" w:hAnsi="Times New Roman"/>
          <w:sz w:val="22"/>
          <w:szCs w:val="22"/>
        </w:rPr>
        <w:t xml:space="preserve"> SWZ</w:t>
      </w:r>
    </w:p>
    <w:p w14:paraId="41C1CAC0" w14:textId="428BF680" w:rsidR="00C04D25" w:rsidRDefault="00C04D25" w:rsidP="00C04D25"/>
    <w:p w14:paraId="5D1E6CD3" w14:textId="1DE0E690" w:rsidR="006D4AB3" w:rsidRDefault="00632C3C" w:rsidP="00C04D25">
      <w:pPr>
        <w:jc w:val="both"/>
        <w:rPr>
          <w:b/>
          <w:sz w:val="22"/>
          <w:szCs w:val="22"/>
        </w:rPr>
      </w:pPr>
      <w:r w:rsidRPr="00C04D25">
        <w:rPr>
          <w:sz w:val="22"/>
          <w:szCs w:val="22"/>
        </w:rPr>
        <w:t xml:space="preserve">Dotyczy: </w:t>
      </w:r>
      <w:r w:rsidR="006A5DF1" w:rsidRPr="00C04D25">
        <w:rPr>
          <w:sz w:val="22"/>
          <w:szCs w:val="22"/>
        </w:rPr>
        <w:t>p</w:t>
      </w:r>
      <w:r w:rsidRPr="00C04D25">
        <w:rPr>
          <w:sz w:val="22"/>
          <w:szCs w:val="22"/>
        </w:rPr>
        <w:t>ostępowani</w:t>
      </w:r>
      <w:r w:rsidR="006A5DF1" w:rsidRPr="00C04D25">
        <w:rPr>
          <w:sz w:val="22"/>
          <w:szCs w:val="22"/>
        </w:rPr>
        <w:t>a</w:t>
      </w:r>
      <w:r w:rsidRPr="00C04D25">
        <w:rPr>
          <w:sz w:val="22"/>
          <w:szCs w:val="22"/>
        </w:rPr>
        <w:t xml:space="preserve"> o udzielenie zamówienia publicznego, prowadzone</w:t>
      </w:r>
      <w:r w:rsidR="006A5DF1" w:rsidRPr="00C04D25">
        <w:rPr>
          <w:sz w:val="22"/>
          <w:szCs w:val="22"/>
        </w:rPr>
        <w:t>go</w:t>
      </w:r>
      <w:r w:rsidRPr="00C04D25">
        <w:rPr>
          <w:sz w:val="22"/>
          <w:szCs w:val="22"/>
        </w:rPr>
        <w:t xml:space="preserve"> w trybie </w:t>
      </w:r>
      <w:r w:rsidR="000E68EA" w:rsidRPr="00C04D25">
        <w:rPr>
          <w:sz w:val="22"/>
          <w:szCs w:val="22"/>
        </w:rPr>
        <w:t>podstawowy</w:t>
      </w:r>
      <w:r w:rsidR="000C4FC0">
        <w:rPr>
          <w:sz w:val="22"/>
          <w:szCs w:val="22"/>
        </w:rPr>
        <w:t>m</w:t>
      </w:r>
      <w:r w:rsidR="000E68EA" w:rsidRPr="00C04D25">
        <w:rPr>
          <w:sz w:val="22"/>
          <w:szCs w:val="22"/>
        </w:rPr>
        <w:t xml:space="preserve"> bez negocjacji - art. 275 pkt. 1 ustawy </w:t>
      </w:r>
      <w:proofErr w:type="spellStart"/>
      <w:r w:rsidR="000E68EA" w:rsidRPr="00C04D25">
        <w:rPr>
          <w:sz w:val="22"/>
          <w:szCs w:val="22"/>
        </w:rPr>
        <w:t>Pzp</w:t>
      </w:r>
      <w:proofErr w:type="spellEnd"/>
      <w:r w:rsidRPr="00C04D25">
        <w:rPr>
          <w:b/>
          <w:sz w:val="22"/>
          <w:szCs w:val="22"/>
        </w:rPr>
        <w:t xml:space="preserve"> </w:t>
      </w:r>
      <w:r w:rsidRPr="00C04D25">
        <w:rPr>
          <w:bCs/>
          <w:sz w:val="22"/>
          <w:szCs w:val="22"/>
        </w:rPr>
        <w:t>na</w:t>
      </w:r>
      <w:r w:rsidRPr="00C04D25">
        <w:rPr>
          <w:b/>
          <w:sz w:val="22"/>
          <w:szCs w:val="22"/>
        </w:rPr>
        <w:t xml:space="preserve"> </w:t>
      </w:r>
      <w:r w:rsidR="00E72428" w:rsidRPr="00C04D25">
        <w:rPr>
          <w:bCs/>
          <w:sz w:val="22"/>
          <w:szCs w:val="22"/>
        </w:rPr>
        <w:t>”</w:t>
      </w:r>
      <w:r w:rsidR="000E68EA" w:rsidRPr="00C04D25">
        <w:rPr>
          <w:b/>
          <w:bCs/>
          <w:sz w:val="22"/>
          <w:szCs w:val="22"/>
        </w:rPr>
        <w:t>Zakup jednorazowych środków ochrony indywidualnej na potrzeby Szpitala Wojewódzkiego w Poznaniu</w:t>
      </w:r>
      <w:r w:rsidR="00E72428" w:rsidRPr="00C04D25">
        <w:rPr>
          <w:bCs/>
          <w:sz w:val="22"/>
          <w:szCs w:val="22"/>
        </w:rPr>
        <w:t>”</w:t>
      </w:r>
      <w:r w:rsidRPr="00C04D25">
        <w:rPr>
          <w:b/>
          <w:sz w:val="22"/>
          <w:szCs w:val="22"/>
        </w:rPr>
        <w:t xml:space="preserve"> </w:t>
      </w:r>
      <w:r w:rsidRPr="00C04D25">
        <w:rPr>
          <w:bCs/>
          <w:sz w:val="22"/>
          <w:szCs w:val="22"/>
        </w:rPr>
        <w:t>– znak sprawy</w:t>
      </w:r>
      <w:r w:rsidRPr="00C04D25">
        <w:rPr>
          <w:b/>
          <w:sz w:val="22"/>
          <w:szCs w:val="22"/>
        </w:rPr>
        <w:t xml:space="preserve"> </w:t>
      </w:r>
      <w:r w:rsidR="000E68EA" w:rsidRPr="00C04D25">
        <w:rPr>
          <w:b/>
          <w:sz w:val="22"/>
          <w:szCs w:val="22"/>
        </w:rPr>
        <w:t>SZW/DZP/8/2023</w:t>
      </w:r>
      <w:r w:rsidRPr="00C04D25">
        <w:rPr>
          <w:b/>
          <w:sz w:val="22"/>
          <w:szCs w:val="22"/>
        </w:rPr>
        <w:t>.</w:t>
      </w:r>
    </w:p>
    <w:p w14:paraId="57F9DB2F" w14:textId="77777777" w:rsidR="000C4FC0" w:rsidRPr="00C04D25" w:rsidRDefault="000C4FC0" w:rsidP="00C04D25">
      <w:pPr>
        <w:jc w:val="both"/>
        <w:rPr>
          <w:sz w:val="22"/>
          <w:szCs w:val="22"/>
        </w:rPr>
      </w:pPr>
    </w:p>
    <w:p w14:paraId="3C37461E" w14:textId="5808C725" w:rsidR="0012774F" w:rsidRPr="00C04D25" w:rsidRDefault="00520165" w:rsidP="00C04D25">
      <w:pPr>
        <w:jc w:val="both"/>
        <w:rPr>
          <w:sz w:val="22"/>
          <w:szCs w:val="22"/>
        </w:rPr>
      </w:pPr>
      <w:r w:rsidRPr="00C04D25">
        <w:rPr>
          <w:sz w:val="22"/>
          <w:szCs w:val="22"/>
        </w:rPr>
        <w:t xml:space="preserve">Zamawiający, </w:t>
      </w:r>
      <w:r w:rsidR="000E68EA" w:rsidRPr="00C04D25">
        <w:rPr>
          <w:b/>
          <w:sz w:val="22"/>
          <w:szCs w:val="22"/>
        </w:rPr>
        <w:t>Szpital Wojewódzki w Poznaniu</w:t>
      </w:r>
      <w:r w:rsidR="000C4FC0">
        <w:rPr>
          <w:b/>
          <w:sz w:val="22"/>
          <w:szCs w:val="22"/>
        </w:rPr>
        <w:t xml:space="preserve">, </w:t>
      </w:r>
      <w:r w:rsidR="000E68EA" w:rsidRPr="00C04D25">
        <w:rPr>
          <w:b/>
          <w:sz w:val="22"/>
          <w:szCs w:val="22"/>
        </w:rPr>
        <w:t>Dział Zamówień Publicznych</w:t>
      </w:r>
      <w:r w:rsidRPr="00C04D25">
        <w:rPr>
          <w:sz w:val="22"/>
          <w:szCs w:val="22"/>
        </w:rPr>
        <w:t xml:space="preserve">, działając na podstawie art. </w:t>
      </w:r>
      <w:r w:rsidR="00E74BC3" w:rsidRPr="00C04D25">
        <w:rPr>
          <w:sz w:val="22"/>
          <w:szCs w:val="22"/>
        </w:rPr>
        <w:t>284</w:t>
      </w:r>
      <w:r w:rsidRPr="00C04D25">
        <w:rPr>
          <w:sz w:val="22"/>
          <w:szCs w:val="22"/>
        </w:rPr>
        <w:t xml:space="preserve"> ust. </w:t>
      </w:r>
      <w:r w:rsidR="0029606A" w:rsidRPr="00C04D25">
        <w:rPr>
          <w:sz w:val="22"/>
          <w:szCs w:val="22"/>
        </w:rPr>
        <w:t>6</w:t>
      </w:r>
      <w:r w:rsidRPr="00C04D25">
        <w:rPr>
          <w:sz w:val="22"/>
          <w:szCs w:val="22"/>
        </w:rPr>
        <w:t xml:space="preserve"> ustawy z dnia </w:t>
      </w:r>
      <w:r w:rsidR="0029606A" w:rsidRPr="00C04D25">
        <w:rPr>
          <w:sz w:val="22"/>
          <w:szCs w:val="22"/>
        </w:rPr>
        <w:t>11</w:t>
      </w:r>
      <w:r w:rsidRPr="00C04D25">
        <w:rPr>
          <w:sz w:val="22"/>
          <w:szCs w:val="22"/>
        </w:rPr>
        <w:t xml:space="preserve"> </w:t>
      </w:r>
      <w:r w:rsidR="0029606A" w:rsidRPr="00C04D25">
        <w:rPr>
          <w:sz w:val="22"/>
          <w:szCs w:val="22"/>
        </w:rPr>
        <w:t xml:space="preserve">września </w:t>
      </w:r>
      <w:r w:rsidRPr="00C04D25">
        <w:rPr>
          <w:sz w:val="22"/>
          <w:szCs w:val="22"/>
        </w:rPr>
        <w:t>20</w:t>
      </w:r>
      <w:r w:rsidR="0029606A" w:rsidRPr="00C04D25">
        <w:rPr>
          <w:sz w:val="22"/>
          <w:szCs w:val="22"/>
        </w:rPr>
        <w:t>19</w:t>
      </w:r>
      <w:r w:rsidRPr="00C04D25">
        <w:rPr>
          <w:sz w:val="22"/>
          <w:szCs w:val="22"/>
        </w:rPr>
        <w:t xml:space="preserve"> r</w:t>
      </w:r>
      <w:r w:rsidR="0029606A" w:rsidRPr="00C04D25">
        <w:rPr>
          <w:sz w:val="22"/>
          <w:szCs w:val="22"/>
        </w:rPr>
        <w:t>.</w:t>
      </w:r>
      <w:r w:rsidRPr="00C04D25">
        <w:rPr>
          <w:sz w:val="22"/>
          <w:szCs w:val="22"/>
        </w:rPr>
        <w:t xml:space="preserve"> Prawo </w:t>
      </w:r>
      <w:r w:rsidR="0029606A" w:rsidRPr="00C04D25">
        <w:rPr>
          <w:sz w:val="22"/>
          <w:szCs w:val="22"/>
        </w:rPr>
        <w:t>z</w:t>
      </w:r>
      <w:r w:rsidRPr="00C04D25">
        <w:rPr>
          <w:sz w:val="22"/>
          <w:szCs w:val="22"/>
        </w:rPr>
        <w:t xml:space="preserve">amówień </w:t>
      </w:r>
      <w:r w:rsidR="0029606A" w:rsidRPr="00C04D25">
        <w:rPr>
          <w:sz w:val="22"/>
          <w:szCs w:val="22"/>
        </w:rPr>
        <w:t>p</w:t>
      </w:r>
      <w:r w:rsidRPr="00C04D25">
        <w:rPr>
          <w:sz w:val="22"/>
          <w:szCs w:val="22"/>
        </w:rPr>
        <w:t xml:space="preserve">ublicznych </w:t>
      </w:r>
      <w:r w:rsidR="000E68EA" w:rsidRPr="00C04D25">
        <w:rPr>
          <w:sz w:val="22"/>
          <w:szCs w:val="22"/>
        </w:rPr>
        <w:t>(</w:t>
      </w:r>
      <w:proofErr w:type="spellStart"/>
      <w:r w:rsidR="000E68EA" w:rsidRPr="00C04D25">
        <w:rPr>
          <w:sz w:val="22"/>
          <w:szCs w:val="22"/>
        </w:rPr>
        <w:t>t.j</w:t>
      </w:r>
      <w:proofErr w:type="spellEnd"/>
      <w:r w:rsidR="000E68EA" w:rsidRPr="00C04D25">
        <w:rPr>
          <w:sz w:val="22"/>
          <w:szCs w:val="22"/>
        </w:rPr>
        <w:t>. Dz. U. z 2022r. poz. 1710)</w:t>
      </w:r>
      <w:r w:rsidR="00BE7BFD" w:rsidRPr="00C04D25">
        <w:rPr>
          <w:sz w:val="22"/>
          <w:szCs w:val="22"/>
        </w:rPr>
        <w:t xml:space="preserve">, </w:t>
      </w:r>
      <w:r w:rsidR="00E74BC3" w:rsidRPr="00C04D25">
        <w:rPr>
          <w:sz w:val="22"/>
          <w:szCs w:val="22"/>
        </w:rPr>
        <w:t>udostępnia</w:t>
      </w:r>
      <w:r w:rsidR="00BE7BFD" w:rsidRPr="00C04D25">
        <w:rPr>
          <w:sz w:val="22"/>
          <w:szCs w:val="22"/>
        </w:rPr>
        <w:t xml:space="preserve"> poniżej treść zapytań do S</w:t>
      </w:r>
      <w:r w:rsidR="0012774F" w:rsidRPr="00C04D25">
        <w:rPr>
          <w:sz w:val="22"/>
          <w:szCs w:val="22"/>
        </w:rPr>
        <w:t>pecyfikacji Warunków Zamówienia (</w:t>
      </w:r>
      <w:r w:rsidR="0012774F" w:rsidRPr="00C04D25">
        <w:rPr>
          <w:sz w:val="22"/>
          <w:szCs w:val="22"/>
          <w:lang w:eastAsia="ar-SA"/>
        </w:rPr>
        <w:t>zwanej dalej</w:t>
      </w:r>
      <w:r w:rsidR="0012774F" w:rsidRPr="00C04D25">
        <w:rPr>
          <w:b/>
          <w:sz w:val="22"/>
          <w:szCs w:val="22"/>
          <w:lang w:eastAsia="ar-SA"/>
        </w:rPr>
        <w:t xml:space="preserve"> </w:t>
      </w:r>
      <w:r w:rsidR="0012774F" w:rsidRPr="00C04D25">
        <w:rPr>
          <w:bCs/>
          <w:sz w:val="22"/>
          <w:szCs w:val="22"/>
          <w:lang w:eastAsia="ar-SA"/>
        </w:rPr>
        <w:t>”SWZ”)</w:t>
      </w:r>
      <w:r w:rsidR="00E74BC3" w:rsidRPr="00C04D25">
        <w:rPr>
          <w:bCs/>
          <w:sz w:val="22"/>
          <w:szCs w:val="22"/>
          <w:lang w:eastAsia="ar-SA"/>
        </w:rPr>
        <w:t xml:space="preserve"> </w:t>
      </w:r>
      <w:r w:rsidR="00E74BC3" w:rsidRPr="00C04D25">
        <w:rPr>
          <w:sz w:val="22"/>
          <w:szCs w:val="22"/>
        </w:rPr>
        <w:t>wraz z wyjaśnieniami</w:t>
      </w:r>
      <w:r w:rsidR="0012774F" w:rsidRPr="00C04D25">
        <w:rPr>
          <w:bCs/>
          <w:sz w:val="22"/>
          <w:szCs w:val="22"/>
          <w:lang w:eastAsia="ar-SA"/>
        </w:rPr>
        <w:t>:</w:t>
      </w:r>
    </w:p>
    <w:tbl>
      <w:tblPr>
        <w:tblW w:w="9356" w:type="dxa"/>
        <w:tblInd w:w="-34" w:type="dxa"/>
        <w:tblLook w:val="04A0" w:firstRow="1" w:lastRow="0" w:firstColumn="1" w:lastColumn="0" w:noHBand="0" w:noVBand="1"/>
      </w:tblPr>
      <w:tblGrid>
        <w:gridCol w:w="9356"/>
      </w:tblGrid>
      <w:tr w:rsidR="000E68EA" w:rsidRPr="00C04D25" w14:paraId="0A513A75" w14:textId="77777777" w:rsidTr="00B12254">
        <w:tc>
          <w:tcPr>
            <w:tcW w:w="9356" w:type="dxa"/>
            <w:shd w:val="clear" w:color="auto" w:fill="auto"/>
          </w:tcPr>
          <w:p w14:paraId="3EB60A47" w14:textId="77777777" w:rsidR="000C4FC0" w:rsidRDefault="000C4FC0" w:rsidP="00C04D25">
            <w:pPr>
              <w:ind w:left="30" w:right="-72"/>
              <w:rPr>
                <w:b/>
                <w:bCs/>
                <w:sz w:val="22"/>
                <w:szCs w:val="22"/>
              </w:rPr>
            </w:pPr>
          </w:p>
          <w:p w14:paraId="62E79B1D" w14:textId="77777777" w:rsidR="000E68EA" w:rsidRPr="00C04D25" w:rsidRDefault="000E68EA" w:rsidP="00C04D25">
            <w:pPr>
              <w:ind w:left="30" w:right="-72"/>
              <w:jc w:val="both"/>
              <w:rPr>
                <w:sz w:val="22"/>
                <w:szCs w:val="22"/>
              </w:rPr>
            </w:pPr>
            <w:r w:rsidRPr="00C04D25">
              <w:rPr>
                <w:sz w:val="22"/>
                <w:szCs w:val="22"/>
              </w:rPr>
              <w:t>Pytanie 1, pozycja 1</w:t>
            </w:r>
          </w:p>
          <w:p w14:paraId="6A369D3F" w14:textId="1693AEFB" w:rsidR="000E68EA" w:rsidRPr="00C04D25" w:rsidRDefault="000E68EA" w:rsidP="00C04D25">
            <w:pPr>
              <w:ind w:left="30" w:right="-72"/>
              <w:jc w:val="both"/>
              <w:rPr>
                <w:sz w:val="22"/>
                <w:szCs w:val="22"/>
              </w:rPr>
            </w:pPr>
            <w:r w:rsidRPr="00C04D25">
              <w:rPr>
                <w:sz w:val="22"/>
                <w:szCs w:val="22"/>
              </w:rPr>
              <w:t>1. W związku z aktualnym stanowiskiem URPL,</w:t>
            </w:r>
            <w:r w:rsidR="000C4FC0">
              <w:rPr>
                <w:sz w:val="22"/>
                <w:szCs w:val="22"/>
              </w:rPr>
              <w:t xml:space="preserve"> </w:t>
            </w:r>
            <w:proofErr w:type="spellStart"/>
            <w:r w:rsidRPr="00C04D25">
              <w:rPr>
                <w:sz w:val="22"/>
                <w:szCs w:val="22"/>
              </w:rPr>
              <w:t>WMiPB</w:t>
            </w:r>
            <w:proofErr w:type="spellEnd"/>
            <w:r w:rsidRPr="00C04D25">
              <w:rPr>
                <w:sz w:val="22"/>
                <w:szCs w:val="22"/>
              </w:rPr>
              <w:t xml:space="preserve"> wydanym na podstawie rozporządzenie Parlamentu Europejskiego i Rady Unii Europejskiej w sprawie wyrobów medycznych (MDR - </w:t>
            </w:r>
            <w:proofErr w:type="spellStart"/>
            <w:r w:rsidRPr="00C04D25">
              <w:rPr>
                <w:sz w:val="22"/>
                <w:szCs w:val="22"/>
              </w:rPr>
              <w:t>Medical</w:t>
            </w:r>
            <w:proofErr w:type="spellEnd"/>
            <w:r w:rsidRPr="00C04D25">
              <w:rPr>
                <w:sz w:val="22"/>
                <w:szCs w:val="22"/>
              </w:rPr>
              <w:t xml:space="preserve"> Device </w:t>
            </w:r>
            <w:proofErr w:type="spellStart"/>
            <w:r w:rsidRPr="00C04D25">
              <w:rPr>
                <w:sz w:val="22"/>
                <w:szCs w:val="22"/>
              </w:rPr>
              <w:t>Regulation</w:t>
            </w:r>
            <w:proofErr w:type="spellEnd"/>
            <w:r w:rsidRPr="00C04D25">
              <w:rPr>
                <w:sz w:val="22"/>
                <w:szCs w:val="22"/>
              </w:rPr>
              <w:t xml:space="preserve">),w którym URPL stwierdza, że wyroby inne niż chirurgiczne sterylne lub przeznaczone do sterylizacji nie są wyrobami medycznymi, prosimy o określenie do czego i przez kogo mają być używane produkty opisane w pakiecie w </w:t>
            </w:r>
            <w:r w:rsidR="00046FA2">
              <w:rPr>
                <w:sz w:val="22"/>
                <w:szCs w:val="22"/>
              </w:rPr>
              <w:t>p</w:t>
            </w:r>
            <w:r w:rsidRPr="00C04D25">
              <w:rPr>
                <w:sz w:val="22"/>
                <w:szCs w:val="22"/>
              </w:rPr>
              <w:t>oz. 1. Odpowiedź: Wyroby używane będą w warunkach bloku operacyjnego, podczas operacji, przez personel medyczny.</w:t>
            </w:r>
          </w:p>
          <w:p w14:paraId="4C3B6170" w14:textId="77777777" w:rsidR="000E68EA" w:rsidRPr="00C04D25" w:rsidRDefault="000E68EA" w:rsidP="00C04D25">
            <w:pPr>
              <w:ind w:left="30" w:right="-72"/>
              <w:jc w:val="both"/>
              <w:rPr>
                <w:sz w:val="22"/>
                <w:szCs w:val="22"/>
              </w:rPr>
            </w:pPr>
          </w:p>
          <w:p w14:paraId="1D15E094" w14:textId="77777777" w:rsidR="000E68EA" w:rsidRPr="00C04D25" w:rsidRDefault="000E68EA" w:rsidP="00C04D25">
            <w:pPr>
              <w:ind w:left="30" w:right="-72"/>
              <w:jc w:val="both"/>
              <w:rPr>
                <w:sz w:val="22"/>
                <w:szCs w:val="22"/>
              </w:rPr>
            </w:pPr>
            <w:r w:rsidRPr="00C04D25">
              <w:rPr>
                <w:sz w:val="22"/>
                <w:szCs w:val="22"/>
              </w:rPr>
              <w:t>2. Jeśli w pakiecie w poz. 1 Zamawiający oczekuje innych wyrobów niż chirurgicznych przeznaczonych do stosowania na bloku operacyjnym podczas operacji przez personel medyczny, to czy Wykonawca dobrze rozumie, że Zamawiający wymaga wyrobów spełniających wymagania określone dla środków ochrony indywidualnej kat I ?</w:t>
            </w:r>
          </w:p>
          <w:p w14:paraId="6B554DE7" w14:textId="77777777" w:rsidR="000E68EA" w:rsidRPr="00C04D25" w:rsidRDefault="000E68EA" w:rsidP="00C04D25">
            <w:pPr>
              <w:ind w:left="30" w:right="-72"/>
              <w:jc w:val="both"/>
              <w:rPr>
                <w:sz w:val="22"/>
                <w:szCs w:val="22"/>
              </w:rPr>
            </w:pPr>
            <w:r w:rsidRPr="00C04D25">
              <w:rPr>
                <w:sz w:val="22"/>
                <w:szCs w:val="22"/>
              </w:rPr>
              <w:t>Odpowiedź: Zamawiający oczekuje wyrobów wysokiej jakości, zapewniający komfort pracy w warunkach bloku operacyjnego, podczas operacji, przez personel medyczny.</w:t>
            </w:r>
          </w:p>
          <w:p w14:paraId="429A8357" w14:textId="77777777" w:rsidR="000E68EA" w:rsidRPr="00C04D25" w:rsidRDefault="000E68EA" w:rsidP="00C04D25">
            <w:pPr>
              <w:ind w:left="30" w:right="-72"/>
              <w:jc w:val="both"/>
              <w:rPr>
                <w:sz w:val="22"/>
                <w:szCs w:val="22"/>
              </w:rPr>
            </w:pPr>
          </w:p>
          <w:p w14:paraId="3CAD7427" w14:textId="77777777" w:rsidR="000E68EA" w:rsidRPr="00C04D25" w:rsidRDefault="000E68EA" w:rsidP="00C04D25">
            <w:pPr>
              <w:ind w:left="30" w:right="-72"/>
              <w:jc w:val="both"/>
              <w:rPr>
                <w:sz w:val="22"/>
                <w:szCs w:val="22"/>
              </w:rPr>
            </w:pPr>
            <w:r w:rsidRPr="00C04D25">
              <w:rPr>
                <w:sz w:val="22"/>
                <w:szCs w:val="22"/>
              </w:rPr>
              <w:t>Pakiet 3</w:t>
            </w:r>
          </w:p>
          <w:p w14:paraId="654DC3F3" w14:textId="77777777" w:rsidR="000E68EA" w:rsidRPr="00C04D25" w:rsidRDefault="000E68EA" w:rsidP="00C04D25">
            <w:pPr>
              <w:ind w:left="30" w:right="-72"/>
              <w:jc w:val="both"/>
              <w:rPr>
                <w:sz w:val="22"/>
                <w:szCs w:val="22"/>
              </w:rPr>
            </w:pPr>
            <w:r w:rsidRPr="00C04D25">
              <w:rPr>
                <w:sz w:val="22"/>
                <w:szCs w:val="22"/>
              </w:rPr>
              <w:t>Poz.2. Prosimy o dopuszczenie mankietów w rozmiarze 7-13cm. Odpowiedź: nie dotyczy</w:t>
            </w:r>
          </w:p>
          <w:p w14:paraId="73631B90" w14:textId="77777777" w:rsidR="000E68EA" w:rsidRPr="00C04D25" w:rsidRDefault="000E68EA" w:rsidP="00C04D25">
            <w:pPr>
              <w:ind w:left="30" w:right="-72"/>
              <w:jc w:val="both"/>
              <w:rPr>
                <w:sz w:val="22"/>
                <w:szCs w:val="22"/>
              </w:rPr>
            </w:pPr>
            <w:r w:rsidRPr="00C04D25">
              <w:rPr>
                <w:sz w:val="22"/>
                <w:szCs w:val="22"/>
              </w:rPr>
              <w:t>Poz.3. Prosimy o dopuszczenie mankietów w rozmiarze 6-11cm. Odpowiedź: nie dotyczy</w:t>
            </w:r>
          </w:p>
          <w:p w14:paraId="3C255ECB" w14:textId="77777777" w:rsidR="000E68EA" w:rsidRPr="00C04D25" w:rsidRDefault="000E68EA" w:rsidP="00C04D25">
            <w:pPr>
              <w:ind w:left="30" w:right="-72"/>
              <w:jc w:val="both"/>
              <w:rPr>
                <w:sz w:val="22"/>
                <w:szCs w:val="22"/>
              </w:rPr>
            </w:pPr>
            <w:r w:rsidRPr="00C04D25">
              <w:rPr>
                <w:sz w:val="22"/>
                <w:szCs w:val="22"/>
              </w:rPr>
              <w:t>Poz.4. Prosimy o dopuszczenie mankietów w rozmiarze 4-8cm. Odpowiedź: nie dotyczy</w:t>
            </w:r>
          </w:p>
          <w:p w14:paraId="00B278C7" w14:textId="77777777" w:rsidR="000E68EA" w:rsidRPr="00C04D25" w:rsidRDefault="000E68EA" w:rsidP="00C04D25">
            <w:pPr>
              <w:ind w:left="30" w:right="-72"/>
              <w:jc w:val="both"/>
              <w:rPr>
                <w:sz w:val="22"/>
                <w:szCs w:val="22"/>
              </w:rPr>
            </w:pPr>
            <w:r w:rsidRPr="00C04D25">
              <w:rPr>
                <w:sz w:val="22"/>
                <w:szCs w:val="22"/>
              </w:rPr>
              <w:t>Poz.5. Prosimy o dopuszczenie mankietów w rozmiarze 3-5,5cm. Odpowiedź: nie dotyczy</w:t>
            </w:r>
          </w:p>
          <w:p w14:paraId="59D01467" w14:textId="77777777" w:rsidR="000E68EA" w:rsidRPr="00C04D25" w:rsidRDefault="000E68EA" w:rsidP="00C04D25">
            <w:pPr>
              <w:ind w:left="30" w:right="-72"/>
              <w:jc w:val="both"/>
              <w:rPr>
                <w:sz w:val="22"/>
                <w:szCs w:val="22"/>
              </w:rPr>
            </w:pPr>
          </w:p>
          <w:p w14:paraId="1EAB9068" w14:textId="77777777" w:rsidR="000E68EA" w:rsidRPr="00C04D25" w:rsidRDefault="000E68EA" w:rsidP="00C04D25">
            <w:pPr>
              <w:ind w:left="30" w:right="-72"/>
              <w:jc w:val="both"/>
              <w:rPr>
                <w:sz w:val="22"/>
                <w:szCs w:val="22"/>
              </w:rPr>
            </w:pPr>
            <w:r w:rsidRPr="00C04D25">
              <w:rPr>
                <w:sz w:val="22"/>
                <w:szCs w:val="22"/>
              </w:rPr>
              <w:t xml:space="preserve">Pakiet 20 </w:t>
            </w:r>
          </w:p>
          <w:p w14:paraId="36CFB4AE" w14:textId="77777777" w:rsidR="000E68EA" w:rsidRPr="00C04D25" w:rsidRDefault="000E68EA" w:rsidP="00C04D25">
            <w:pPr>
              <w:ind w:left="30" w:right="-72"/>
              <w:jc w:val="both"/>
              <w:rPr>
                <w:sz w:val="22"/>
                <w:szCs w:val="22"/>
              </w:rPr>
            </w:pPr>
            <w:r w:rsidRPr="00C04D25">
              <w:rPr>
                <w:sz w:val="22"/>
                <w:szCs w:val="22"/>
              </w:rPr>
              <w:t>Koce grzewcze</w:t>
            </w:r>
          </w:p>
          <w:p w14:paraId="59535B50" w14:textId="77777777" w:rsidR="000E68EA" w:rsidRPr="00C04D25" w:rsidRDefault="000E68EA" w:rsidP="00C04D25">
            <w:pPr>
              <w:ind w:left="30" w:right="-72"/>
              <w:jc w:val="both"/>
              <w:rPr>
                <w:sz w:val="22"/>
                <w:szCs w:val="22"/>
              </w:rPr>
            </w:pPr>
            <w:r w:rsidRPr="00C04D25">
              <w:rPr>
                <w:sz w:val="22"/>
                <w:szCs w:val="22"/>
              </w:rPr>
              <w:t>- zapewniają równomierny przepływ powietrza w celu skutecznego ogrzania pacjenta</w:t>
            </w:r>
          </w:p>
          <w:p w14:paraId="6DE2FFAD" w14:textId="77777777" w:rsidR="000E68EA" w:rsidRPr="00C04D25" w:rsidRDefault="000E68EA" w:rsidP="00C04D25">
            <w:pPr>
              <w:ind w:left="30" w:right="-72"/>
              <w:jc w:val="both"/>
              <w:rPr>
                <w:sz w:val="22"/>
                <w:szCs w:val="22"/>
              </w:rPr>
            </w:pPr>
            <w:r w:rsidRPr="00C04D25">
              <w:rPr>
                <w:sz w:val="22"/>
                <w:szCs w:val="22"/>
              </w:rPr>
              <w:t>- wykonane z miękkiej tkaniny</w:t>
            </w:r>
          </w:p>
          <w:p w14:paraId="3877741A" w14:textId="77777777" w:rsidR="000E68EA" w:rsidRPr="00C04D25" w:rsidRDefault="000E68EA" w:rsidP="00C04D25">
            <w:pPr>
              <w:ind w:left="30" w:right="-72"/>
              <w:jc w:val="both"/>
              <w:rPr>
                <w:sz w:val="22"/>
                <w:szCs w:val="22"/>
              </w:rPr>
            </w:pPr>
            <w:r w:rsidRPr="00C04D25">
              <w:rPr>
                <w:sz w:val="22"/>
                <w:szCs w:val="22"/>
              </w:rPr>
              <w:t>- strona pacjenta - kolor biały, zewnętrzna - żółty</w:t>
            </w:r>
          </w:p>
          <w:p w14:paraId="59ADE4C8" w14:textId="77777777" w:rsidR="000E68EA" w:rsidRPr="00C04D25" w:rsidRDefault="000E68EA" w:rsidP="00C04D25">
            <w:pPr>
              <w:ind w:left="30" w:right="-72"/>
              <w:jc w:val="both"/>
              <w:rPr>
                <w:sz w:val="22"/>
                <w:szCs w:val="22"/>
              </w:rPr>
            </w:pPr>
            <w:r w:rsidRPr="00C04D25">
              <w:rPr>
                <w:sz w:val="22"/>
                <w:szCs w:val="22"/>
              </w:rPr>
              <w:t>- unikalny mikroporowaty materiał koców od strony pacjenta zapewnia optymalne przenikanie powietrza</w:t>
            </w:r>
          </w:p>
          <w:p w14:paraId="7F2EB69A" w14:textId="77777777" w:rsidR="000E68EA" w:rsidRPr="00C04D25" w:rsidRDefault="000E68EA" w:rsidP="00C04D25">
            <w:pPr>
              <w:ind w:left="30" w:right="-72"/>
              <w:jc w:val="both"/>
              <w:rPr>
                <w:sz w:val="22"/>
                <w:szCs w:val="22"/>
              </w:rPr>
            </w:pPr>
            <w:r w:rsidRPr="00C04D25">
              <w:rPr>
                <w:sz w:val="22"/>
                <w:szCs w:val="22"/>
              </w:rPr>
              <w:t>- mocny materiał dwuwarstwowy PP (Polipropylen) laminowany PE (Polietylen)</w:t>
            </w:r>
          </w:p>
          <w:p w14:paraId="3E202C01" w14:textId="77777777" w:rsidR="000E68EA" w:rsidRPr="00C04D25" w:rsidRDefault="000E68EA" w:rsidP="00C04D25">
            <w:pPr>
              <w:ind w:left="30" w:right="-72"/>
              <w:jc w:val="both"/>
              <w:rPr>
                <w:sz w:val="22"/>
                <w:szCs w:val="22"/>
              </w:rPr>
            </w:pPr>
            <w:r w:rsidRPr="00C04D25">
              <w:rPr>
                <w:sz w:val="22"/>
                <w:szCs w:val="22"/>
              </w:rPr>
              <w:t>- odporne na płyny</w:t>
            </w:r>
          </w:p>
          <w:p w14:paraId="7344F827" w14:textId="77777777" w:rsidR="000E68EA" w:rsidRPr="00C04D25" w:rsidRDefault="000E68EA" w:rsidP="00C04D25">
            <w:pPr>
              <w:ind w:left="30" w:right="-72"/>
              <w:jc w:val="both"/>
              <w:rPr>
                <w:sz w:val="22"/>
                <w:szCs w:val="22"/>
              </w:rPr>
            </w:pPr>
            <w:r w:rsidRPr="00C04D25">
              <w:rPr>
                <w:sz w:val="22"/>
                <w:szCs w:val="22"/>
              </w:rPr>
              <w:t>- brak zawartości lateksu</w:t>
            </w:r>
          </w:p>
          <w:p w14:paraId="37F0EF8C" w14:textId="77777777" w:rsidR="000E68EA" w:rsidRPr="00C04D25" w:rsidRDefault="000E68EA" w:rsidP="00C04D25">
            <w:pPr>
              <w:ind w:left="30" w:right="-72"/>
              <w:jc w:val="both"/>
              <w:rPr>
                <w:sz w:val="22"/>
                <w:szCs w:val="22"/>
              </w:rPr>
            </w:pPr>
            <w:r w:rsidRPr="00C04D25">
              <w:rPr>
                <w:sz w:val="22"/>
                <w:szCs w:val="22"/>
              </w:rPr>
              <w:t>- przezierne dla promieni RTG</w:t>
            </w:r>
          </w:p>
          <w:p w14:paraId="31229F9B" w14:textId="77777777" w:rsidR="000E68EA" w:rsidRPr="00C04D25" w:rsidRDefault="000E68EA" w:rsidP="00C04D25">
            <w:pPr>
              <w:ind w:left="30" w:right="-72"/>
              <w:jc w:val="both"/>
              <w:rPr>
                <w:sz w:val="22"/>
                <w:szCs w:val="22"/>
              </w:rPr>
            </w:pPr>
            <w:r w:rsidRPr="00C04D25">
              <w:rPr>
                <w:sz w:val="22"/>
                <w:szCs w:val="22"/>
              </w:rPr>
              <w:lastRenderedPageBreak/>
              <w:t xml:space="preserve">- uniwersalny port węża dostosowany do współpracy z większością popularnych ogrzewaczy konwekcyjnych </w:t>
            </w:r>
            <w:proofErr w:type="spellStart"/>
            <w:r w:rsidRPr="00C04D25">
              <w:rPr>
                <w:sz w:val="22"/>
                <w:szCs w:val="22"/>
              </w:rPr>
              <w:t>Cocon</w:t>
            </w:r>
            <w:proofErr w:type="spellEnd"/>
            <w:r w:rsidRPr="00C04D25">
              <w:rPr>
                <w:sz w:val="22"/>
                <w:szCs w:val="22"/>
              </w:rPr>
              <w:t xml:space="preserve">, </w:t>
            </w:r>
            <w:proofErr w:type="spellStart"/>
            <w:r w:rsidRPr="00C04D25">
              <w:rPr>
                <w:sz w:val="22"/>
                <w:szCs w:val="22"/>
              </w:rPr>
              <w:t>WarmTouch</w:t>
            </w:r>
            <w:proofErr w:type="spellEnd"/>
            <w:r w:rsidRPr="00C04D25">
              <w:rPr>
                <w:sz w:val="22"/>
                <w:szCs w:val="22"/>
              </w:rPr>
              <w:t xml:space="preserve">, </w:t>
            </w:r>
            <w:proofErr w:type="spellStart"/>
            <w:r w:rsidRPr="00C04D25">
              <w:rPr>
                <w:sz w:val="22"/>
                <w:szCs w:val="22"/>
              </w:rPr>
              <w:t>Bair</w:t>
            </w:r>
            <w:proofErr w:type="spellEnd"/>
            <w:r w:rsidRPr="00C04D25">
              <w:rPr>
                <w:sz w:val="22"/>
                <w:szCs w:val="22"/>
              </w:rPr>
              <w:t xml:space="preserve"> </w:t>
            </w:r>
            <w:proofErr w:type="spellStart"/>
            <w:r w:rsidRPr="00C04D25">
              <w:rPr>
                <w:sz w:val="22"/>
                <w:szCs w:val="22"/>
              </w:rPr>
              <w:t>Hugger</w:t>
            </w:r>
            <w:proofErr w:type="spellEnd"/>
            <w:r w:rsidRPr="00C04D25">
              <w:rPr>
                <w:sz w:val="22"/>
                <w:szCs w:val="22"/>
              </w:rPr>
              <w:t>, Mistral-</w:t>
            </w:r>
            <w:proofErr w:type="spellStart"/>
            <w:r w:rsidRPr="00C04D25">
              <w:rPr>
                <w:sz w:val="22"/>
                <w:szCs w:val="22"/>
              </w:rPr>
              <w:t>Air</w:t>
            </w:r>
            <w:proofErr w:type="spellEnd"/>
            <w:r w:rsidRPr="00C04D25">
              <w:rPr>
                <w:sz w:val="22"/>
                <w:szCs w:val="22"/>
              </w:rPr>
              <w:t xml:space="preserve">, </w:t>
            </w:r>
            <w:proofErr w:type="spellStart"/>
            <w:r w:rsidRPr="00C04D25">
              <w:rPr>
                <w:sz w:val="22"/>
                <w:szCs w:val="22"/>
              </w:rPr>
              <w:t>Equator</w:t>
            </w:r>
            <w:proofErr w:type="spellEnd"/>
            <w:r w:rsidRPr="00C04D25">
              <w:rPr>
                <w:sz w:val="22"/>
                <w:szCs w:val="22"/>
              </w:rPr>
              <w:t>, (system mocowania za pomocą wiązania.</w:t>
            </w:r>
          </w:p>
          <w:p w14:paraId="1851DDAB" w14:textId="77777777" w:rsidR="000E68EA" w:rsidRPr="00C04D25" w:rsidRDefault="000E68EA" w:rsidP="00C04D25">
            <w:pPr>
              <w:ind w:left="30" w:right="-72"/>
              <w:jc w:val="both"/>
              <w:rPr>
                <w:sz w:val="22"/>
                <w:szCs w:val="22"/>
              </w:rPr>
            </w:pPr>
            <w:r w:rsidRPr="00C04D25">
              <w:rPr>
                <w:sz w:val="22"/>
                <w:szCs w:val="22"/>
              </w:rPr>
              <w:t>Prosimy o dopuszczenie koców na całe ciało, rozmiar 195x100cm. Odpowiedź: nie dotyczy</w:t>
            </w:r>
          </w:p>
          <w:p w14:paraId="17B1B33A" w14:textId="77777777" w:rsidR="000E68EA" w:rsidRPr="00C04D25" w:rsidRDefault="000E68EA" w:rsidP="00C04D25">
            <w:pPr>
              <w:ind w:left="30" w:right="-72"/>
              <w:jc w:val="both"/>
              <w:rPr>
                <w:sz w:val="22"/>
                <w:szCs w:val="22"/>
              </w:rPr>
            </w:pPr>
          </w:p>
          <w:p w14:paraId="17358433" w14:textId="77777777" w:rsidR="000E68EA" w:rsidRPr="00C04D25" w:rsidRDefault="000E68EA" w:rsidP="00C04D25">
            <w:pPr>
              <w:ind w:left="30" w:right="-72"/>
              <w:jc w:val="both"/>
              <w:rPr>
                <w:sz w:val="22"/>
                <w:szCs w:val="22"/>
              </w:rPr>
            </w:pPr>
            <w:r w:rsidRPr="00C04D25">
              <w:rPr>
                <w:sz w:val="22"/>
                <w:szCs w:val="22"/>
              </w:rPr>
              <w:t xml:space="preserve">Pytanie 2, pozycja 2 </w:t>
            </w:r>
          </w:p>
          <w:p w14:paraId="7B1D60FB" w14:textId="77777777" w:rsidR="000E68EA" w:rsidRPr="00C04D25" w:rsidRDefault="000E68EA" w:rsidP="00C04D25">
            <w:pPr>
              <w:ind w:left="30" w:right="-72"/>
              <w:jc w:val="both"/>
              <w:rPr>
                <w:sz w:val="22"/>
                <w:szCs w:val="22"/>
              </w:rPr>
            </w:pPr>
            <w:r w:rsidRPr="00C04D25">
              <w:rPr>
                <w:sz w:val="22"/>
                <w:szCs w:val="22"/>
              </w:rPr>
              <w:t>Prosimy Zamawiającego o dopuszczenie ubrania wykonanego z włókniny o gramaturze 40 gr, SMS tylko w 1 kolorze? Odpowiedź: zgodnie z SWZ</w:t>
            </w:r>
          </w:p>
          <w:p w14:paraId="311E6FD3" w14:textId="77777777" w:rsidR="000E68EA" w:rsidRPr="00C04D25" w:rsidRDefault="000E68EA" w:rsidP="00C04D25">
            <w:pPr>
              <w:ind w:left="30" w:right="-72"/>
              <w:jc w:val="both"/>
              <w:rPr>
                <w:sz w:val="22"/>
                <w:szCs w:val="22"/>
              </w:rPr>
            </w:pPr>
          </w:p>
          <w:p w14:paraId="77B4C831" w14:textId="77777777" w:rsidR="000E68EA" w:rsidRPr="00C04D25" w:rsidRDefault="000E68EA" w:rsidP="00C04D25">
            <w:pPr>
              <w:ind w:left="30" w:right="-72"/>
              <w:jc w:val="both"/>
              <w:rPr>
                <w:sz w:val="22"/>
                <w:szCs w:val="22"/>
              </w:rPr>
            </w:pPr>
            <w:r w:rsidRPr="00C04D25">
              <w:rPr>
                <w:sz w:val="22"/>
                <w:szCs w:val="22"/>
              </w:rPr>
              <w:t xml:space="preserve">Pytanie 3, pozycja 3 </w:t>
            </w:r>
          </w:p>
          <w:p w14:paraId="6D70F822" w14:textId="77777777" w:rsidR="000E68EA" w:rsidRPr="00C04D25" w:rsidRDefault="000E68EA" w:rsidP="00C04D25">
            <w:pPr>
              <w:ind w:left="30" w:right="-72"/>
              <w:jc w:val="both"/>
              <w:rPr>
                <w:sz w:val="22"/>
                <w:szCs w:val="22"/>
              </w:rPr>
            </w:pPr>
            <w:r w:rsidRPr="00C04D25">
              <w:rPr>
                <w:sz w:val="22"/>
                <w:szCs w:val="22"/>
              </w:rPr>
              <w:t>Prosimy Zamawiającego o dopuszczenie czepka w kształcie beretu  tylko w 1 kolorze? Odpowiedź: Zamawiający dopuszcza  pod warunkiem zachowania pozostałych, wymaganych parametrów SWZ</w:t>
            </w:r>
          </w:p>
          <w:p w14:paraId="21EC25C4" w14:textId="77777777" w:rsidR="000E68EA" w:rsidRPr="00C04D25" w:rsidRDefault="000E68EA" w:rsidP="00C04D25">
            <w:pPr>
              <w:ind w:left="30" w:right="-72"/>
              <w:jc w:val="both"/>
              <w:rPr>
                <w:sz w:val="22"/>
                <w:szCs w:val="22"/>
              </w:rPr>
            </w:pPr>
          </w:p>
          <w:p w14:paraId="7B719BF4" w14:textId="77777777" w:rsidR="000E68EA" w:rsidRPr="00C04D25" w:rsidRDefault="000E68EA" w:rsidP="00C04D25">
            <w:pPr>
              <w:ind w:left="30" w:right="-72"/>
              <w:jc w:val="both"/>
              <w:rPr>
                <w:sz w:val="22"/>
                <w:szCs w:val="22"/>
              </w:rPr>
            </w:pPr>
            <w:r w:rsidRPr="00C04D25">
              <w:rPr>
                <w:sz w:val="22"/>
                <w:szCs w:val="22"/>
              </w:rPr>
              <w:t>Pytanie 4, pozycja 5</w:t>
            </w:r>
          </w:p>
          <w:p w14:paraId="5078D1FB" w14:textId="77777777" w:rsidR="000E68EA" w:rsidRPr="00C04D25" w:rsidRDefault="000E68EA" w:rsidP="00C04D25">
            <w:pPr>
              <w:ind w:left="30" w:right="-72"/>
              <w:jc w:val="both"/>
              <w:rPr>
                <w:sz w:val="22"/>
                <w:szCs w:val="22"/>
              </w:rPr>
            </w:pPr>
            <w:r w:rsidRPr="00C04D25">
              <w:rPr>
                <w:sz w:val="22"/>
                <w:szCs w:val="22"/>
              </w:rPr>
              <w:t>Prosimy Zamawiającego o dopuszczenie czepka bez części tylnej wydłużonej? Odpowiedź: zgodnie z SWZ</w:t>
            </w:r>
          </w:p>
          <w:p w14:paraId="461C6B37" w14:textId="77777777" w:rsidR="000E68EA" w:rsidRPr="00C04D25" w:rsidRDefault="000E68EA" w:rsidP="00C04D25">
            <w:pPr>
              <w:ind w:left="30" w:right="-72"/>
              <w:jc w:val="both"/>
              <w:rPr>
                <w:sz w:val="22"/>
                <w:szCs w:val="22"/>
              </w:rPr>
            </w:pPr>
          </w:p>
          <w:p w14:paraId="4B49FF70" w14:textId="77777777" w:rsidR="000E68EA" w:rsidRPr="00C04D25" w:rsidRDefault="000E68EA" w:rsidP="00C04D25">
            <w:pPr>
              <w:ind w:left="30" w:right="-72"/>
              <w:jc w:val="both"/>
              <w:rPr>
                <w:sz w:val="22"/>
                <w:szCs w:val="22"/>
              </w:rPr>
            </w:pPr>
            <w:r w:rsidRPr="00C04D25">
              <w:rPr>
                <w:sz w:val="22"/>
                <w:szCs w:val="22"/>
              </w:rPr>
              <w:t>Pytanie 5, pozycja 5</w:t>
            </w:r>
          </w:p>
          <w:p w14:paraId="70D93916" w14:textId="77777777" w:rsidR="000E68EA" w:rsidRPr="00C04D25" w:rsidRDefault="000E68EA" w:rsidP="00C04D25">
            <w:pPr>
              <w:ind w:left="30" w:right="-72"/>
              <w:jc w:val="both"/>
              <w:rPr>
                <w:sz w:val="22"/>
                <w:szCs w:val="22"/>
              </w:rPr>
            </w:pPr>
            <w:r w:rsidRPr="00C04D25">
              <w:rPr>
                <w:sz w:val="22"/>
                <w:szCs w:val="22"/>
              </w:rPr>
              <w:t xml:space="preserve">Prosimy Zamawiającego o dopuszczenie czepka tylko w 1 kolorze? Odpowiedź: Zamawiający dopuszcza  pod warunkiem zachowania pozostałych, wymaganych parametrów zgodnie z SWZ. </w:t>
            </w:r>
          </w:p>
          <w:p w14:paraId="586FF32F" w14:textId="77777777" w:rsidR="000E68EA" w:rsidRPr="00C04D25" w:rsidRDefault="000E68EA" w:rsidP="00C04D25">
            <w:pPr>
              <w:ind w:left="30" w:right="-72"/>
              <w:jc w:val="both"/>
              <w:rPr>
                <w:sz w:val="22"/>
                <w:szCs w:val="22"/>
              </w:rPr>
            </w:pPr>
          </w:p>
          <w:p w14:paraId="59D12505" w14:textId="77777777" w:rsidR="000E68EA" w:rsidRPr="00C04D25" w:rsidRDefault="000E68EA" w:rsidP="00C04D25">
            <w:pPr>
              <w:ind w:left="30" w:right="-72"/>
              <w:jc w:val="both"/>
              <w:rPr>
                <w:sz w:val="22"/>
                <w:szCs w:val="22"/>
              </w:rPr>
            </w:pPr>
            <w:r w:rsidRPr="00C04D25">
              <w:rPr>
                <w:sz w:val="22"/>
                <w:szCs w:val="22"/>
              </w:rPr>
              <w:t>Pytanie 6, pozycja 5</w:t>
            </w:r>
          </w:p>
          <w:p w14:paraId="47860D94" w14:textId="77777777" w:rsidR="000E68EA" w:rsidRPr="00C04D25" w:rsidRDefault="000E68EA" w:rsidP="00C04D25">
            <w:pPr>
              <w:ind w:left="30" w:right="-72"/>
              <w:jc w:val="both"/>
              <w:rPr>
                <w:sz w:val="22"/>
                <w:szCs w:val="22"/>
              </w:rPr>
            </w:pPr>
            <w:r w:rsidRPr="00C04D25">
              <w:rPr>
                <w:sz w:val="22"/>
                <w:szCs w:val="22"/>
              </w:rPr>
              <w:t>Prosimy Zamawiającego o dopuszczenie czepka w opakowaniu folia? Odpowiedź: zgodnie z SWZ.</w:t>
            </w:r>
          </w:p>
          <w:p w14:paraId="7CC3BBA8" w14:textId="77777777" w:rsidR="000E68EA" w:rsidRPr="00C04D25" w:rsidRDefault="000E68EA" w:rsidP="00C04D25">
            <w:pPr>
              <w:ind w:left="30" w:right="-72"/>
              <w:jc w:val="both"/>
              <w:rPr>
                <w:sz w:val="22"/>
                <w:szCs w:val="22"/>
              </w:rPr>
            </w:pPr>
          </w:p>
          <w:p w14:paraId="7C031483" w14:textId="77777777" w:rsidR="000E68EA" w:rsidRPr="00C04D25" w:rsidRDefault="000E68EA" w:rsidP="00C04D25">
            <w:pPr>
              <w:ind w:left="30" w:right="-72"/>
              <w:jc w:val="both"/>
              <w:rPr>
                <w:sz w:val="22"/>
                <w:szCs w:val="22"/>
              </w:rPr>
            </w:pPr>
            <w:r w:rsidRPr="00C04D25">
              <w:rPr>
                <w:sz w:val="22"/>
                <w:szCs w:val="22"/>
              </w:rPr>
              <w:t>Pytanie 7, pozycja 6</w:t>
            </w:r>
          </w:p>
          <w:p w14:paraId="1D36E8CB" w14:textId="77777777" w:rsidR="000E68EA" w:rsidRPr="00C04D25" w:rsidRDefault="000E68EA" w:rsidP="00C04D25">
            <w:pPr>
              <w:ind w:left="30" w:right="-72"/>
              <w:jc w:val="both"/>
              <w:rPr>
                <w:sz w:val="22"/>
                <w:szCs w:val="22"/>
              </w:rPr>
            </w:pPr>
            <w:r w:rsidRPr="00C04D25">
              <w:rPr>
                <w:sz w:val="22"/>
                <w:szCs w:val="22"/>
              </w:rPr>
              <w:t>Prosimy Zamawiającego o dopuszczenie czepka furażerka w opakowaniu folia? Odpowiedź: zgodnie z SWZ</w:t>
            </w:r>
          </w:p>
          <w:p w14:paraId="5E8D6951" w14:textId="77777777" w:rsidR="000E68EA" w:rsidRPr="00C04D25" w:rsidRDefault="000E68EA" w:rsidP="00C04D25">
            <w:pPr>
              <w:ind w:left="30" w:right="-72"/>
              <w:jc w:val="both"/>
              <w:rPr>
                <w:sz w:val="22"/>
                <w:szCs w:val="22"/>
              </w:rPr>
            </w:pPr>
          </w:p>
          <w:p w14:paraId="720E43C1" w14:textId="77777777" w:rsidR="000E68EA" w:rsidRPr="00C04D25" w:rsidRDefault="000E68EA" w:rsidP="00C04D25">
            <w:pPr>
              <w:ind w:left="30" w:right="-72"/>
              <w:jc w:val="both"/>
              <w:rPr>
                <w:sz w:val="22"/>
                <w:szCs w:val="22"/>
              </w:rPr>
            </w:pPr>
            <w:r w:rsidRPr="00C04D25">
              <w:rPr>
                <w:sz w:val="22"/>
                <w:szCs w:val="22"/>
              </w:rPr>
              <w:t>Pytanie 8, pozycja 6</w:t>
            </w:r>
          </w:p>
          <w:p w14:paraId="284A4291" w14:textId="77777777" w:rsidR="000E68EA" w:rsidRPr="00C04D25" w:rsidRDefault="000E68EA" w:rsidP="00C04D25">
            <w:pPr>
              <w:ind w:left="30" w:right="-72"/>
              <w:jc w:val="both"/>
              <w:rPr>
                <w:sz w:val="22"/>
                <w:szCs w:val="22"/>
              </w:rPr>
            </w:pPr>
            <w:r w:rsidRPr="00C04D25">
              <w:rPr>
                <w:sz w:val="22"/>
                <w:szCs w:val="22"/>
              </w:rPr>
              <w:t>Prosimy Zamawiającego o dopuszczenie czepka furażerka w 1 kolorze niebieskim?</w:t>
            </w:r>
          </w:p>
          <w:p w14:paraId="43E88D77" w14:textId="77777777" w:rsidR="000E68EA" w:rsidRPr="00C04D25" w:rsidRDefault="000E68EA" w:rsidP="00C04D25">
            <w:pPr>
              <w:ind w:left="30" w:right="-72"/>
              <w:jc w:val="both"/>
              <w:rPr>
                <w:sz w:val="22"/>
                <w:szCs w:val="22"/>
              </w:rPr>
            </w:pPr>
            <w:r w:rsidRPr="00C04D25">
              <w:rPr>
                <w:sz w:val="22"/>
                <w:szCs w:val="22"/>
              </w:rPr>
              <w:t>Odpowiedź: zgodnie z SWZ</w:t>
            </w:r>
          </w:p>
          <w:p w14:paraId="4B87F16F" w14:textId="77777777" w:rsidR="000E68EA" w:rsidRPr="00C04D25" w:rsidRDefault="000E68EA" w:rsidP="00C04D25">
            <w:pPr>
              <w:ind w:left="30" w:right="-72"/>
              <w:jc w:val="both"/>
              <w:rPr>
                <w:sz w:val="22"/>
                <w:szCs w:val="22"/>
              </w:rPr>
            </w:pPr>
          </w:p>
          <w:p w14:paraId="39461C0C" w14:textId="77777777" w:rsidR="000E68EA" w:rsidRPr="00C04D25" w:rsidRDefault="000E68EA" w:rsidP="00C04D25">
            <w:pPr>
              <w:ind w:left="30" w:right="-72"/>
              <w:jc w:val="both"/>
              <w:rPr>
                <w:sz w:val="22"/>
                <w:szCs w:val="22"/>
              </w:rPr>
            </w:pPr>
            <w:r w:rsidRPr="00C04D25">
              <w:rPr>
                <w:sz w:val="22"/>
                <w:szCs w:val="22"/>
              </w:rPr>
              <w:t>Pytanie 9, pozycja 7</w:t>
            </w:r>
          </w:p>
          <w:p w14:paraId="51AEC157" w14:textId="77777777" w:rsidR="000E68EA" w:rsidRPr="00C04D25" w:rsidRDefault="000E68EA" w:rsidP="00C04D25">
            <w:pPr>
              <w:ind w:left="30" w:right="-72"/>
              <w:jc w:val="both"/>
              <w:rPr>
                <w:sz w:val="22"/>
                <w:szCs w:val="22"/>
              </w:rPr>
            </w:pPr>
            <w:r w:rsidRPr="00C04D25">
              <w:rPr>
                <w:sz w:val="22"/>
                <w:szCs w:val="22"/>
              </w:rPr>
              <w:t>Prosimy Zamawiającego o dopuszczenie czepka furażerka bez  części przedniej umożliwiającej wywinięcie, z trokami o szerokości 1 cm, dostępny w 1 kolorze?</w:t>
            </w:r>
          </w:p>
          <w:p w14:paraId="383BFD4C" w14:textId="77777777" w:rsidR="000E68EA" w:rsidRPr="00C04D25" w:rsidRDefault="000E68EA" w:rsidP="00C04D25">
            <w:pPr>
              <w:ind w:left="30" w:right="-72"/>
              <w:jc w:val="both"/>
              <w:rPr>
                <w:sz w:val="22"/>
                <w:szCs w:val="22"/>
              </w:rPr>
            </w:pPr>
            <w:r w:rsidRPr="00C04D25">
              <w:rPr>
                <w:sz w:val="22"/>
                <w:szCs w:val="22"/>
              </w:rPr>
              <w:t>Odpowiedź: zgodnie z SWZ</w:t>
            </w:r>
          </w:p>
          <w:p w14:paraId="70712C84" w14:textId="77777777" w:rsidR="000E68EA" w:rsidRPr="00C04D25" w:rsidRDefault="000E68EA" w:rsidP="00C04D25">
            <w:pPr>
              <w:ind w:left="30" w:right="-72"/>
              <w:jc w:val="both"/>
              <w:rPr>
                <w:sz w:val="22"/>
                <w:szCs w:val="22"/>
              </w:rPr>
            </w:pPr>
          </w:p>
          <w:p w14:paraId="40C5B0F9" w14:textId="77777777" w:rsidR="000E68EA" w:rsidRPr="00C04D25" w:rsidRDefault="000E68EA" w:rsidP="00C04D25">
            <w:pPr>
              <w:ind w:left="30" w:right="-72"/>
              <w:jc w:val="both"/>
              <w:rPr>
                <w:sz w:val="22"/>
                <w:szCs w:val="22"/>
              </w:rPr>
            </w:pPr>
            <w:r w:rsidRPr="00C04D25">
              <w:rPr>
                <w:sz w:val="22"/>
                <w:szCs w:val="22"/>
              </w:rPr>
              <w:t>Pytanie 10, pozycja 9-11</w:t>
            </w:r>
          </w:p>
          <w:p w14:paraId="7B232562" w14:textId="77777777" w:rsidR="000E68EA" w:rsidRPr="00C04D25" w:rsidRDefault="000E68EA" w:rsidP="00C04D25">
            <w:pPr>
              <w:ind w:left="30" w:right="-72"/>
              <w:jc w:val="both"/>
              <w:rPr>
                <w:sz w:val="22"/>
                <w:szCs w:val="22"/>
              </w:rPr>
            </w:pPr>
            <w:r w:rsidRPr="00C04D25">
              <w:rPr>
                <w:sz w:val="22"/>
                <w:szCs w:val="22"/>
              </w:rPr>
              <w:t>Czy Zamawiający wyrazi zgodę  na wydzielenie pozycji 9-11 z Pakietu i utworzenie osobnego Pakietu? Odpowiedź: zgodnie z SWZ</w:t>
            </w:r>
          </w:p>
          <w:p w14:paraId="0E5E1425" w14:textId="77777777" w:rsidR="000E68EA" w:rsidRPr="00C04D25" w:rsidRDefault="000E68EA" w:rsidP="00C04D25">
            <w:pPr>
              <w:ind w:left="30" w:right="-72"/>
              <w:jc w:val="both"/>
              <w:rPr>
                <w:sz w:val="22"/>
                <w:szCs w:val="22"/>
              </w:rPr>
            </w:pPr>
          </w:p>
          <w:p w14:paraId="4A378683" w14:textId="77777777" w:rsidR="000E68EA" w:rsidRPr="00C04D25" w:rsidRDefault="000E68EA" w:rsidP="00C04D25">
            <w:pPr>
              <w:ind w:left="30" w:right="-72"/>
              <w:jc w:val="both"/>
              <w:rPr>
                <w:sz w:val="22"/>
                <w:szCs w:val="22"/>
              </w:rPr>
            </w:pPr>
            <w:r w:rsidRPr="00C04D25">
              <w:rPr>
                <w:sz w:val="22"/>
                <w:szCs w:val="22"/>
              </w:rPr>
              <w:t>Zadanie nr 1 pozycja 1, 10, 11</w:t>
            </w:r>
          </w:p>
          <w:p w14:paraId="4F303CD6" w14:textId="77777777" w:rsidR="000E68EA" w:rsidRPr="00C04D25" w:rsidRDefault="000E68EA" w:rsidP="00C04D25">
            <w:pPr>
              <w:ind w:left="30" w:right="-72"/>
              <w:jc w:val="both"/>
              <w:rPr>
                <w:sz w:val="22"/>
                <w:szCs w:val="22"/>
              </w:rPr>
            </w:pPr>
            <w:r w:rsidRPr="00C04D25">
              <w:rPr>
                <w:sz w:val="22"/>
                <w:szCs w:val="22"/>
              </w:rPr>
              <w:t>Czy Zamawiający wyrazi zgodę na wycenę za opakowanie a'10 sztuk z odpowiednim przeliczeniem zamawianej ilości? Odpowiedź: tak, pozostałe wymagane parametry zgodnie z SWZ</w:t>
            </w:r>
          </w:p>
          <w:p w14:paraId="089AB124" w14:textId="77777777" w:rsidR="000E68EA" w:rsidRPr="00C04D25" w:rsidRDefault="000E68EA" w:rsidP="00C04D25">
            <w:pPr>
              <w:ind w:left="30" w:right="-72"/>
              <w:jc w:val="both"/>
              <w:rPr>
                <w:sz w:val="22"/>
                <w:szCs w:val="22"/>
              </w:rPr>
            </w:pPr>
          </w:p>
          <w:p w14:paraId="318A6BED" w14:textId="77777777" w:rsidR="000E68EA" w:rsidRPr="00C04D25" w:rsidRDefault="000E68EA" w:rsidP="00C04D25">
            <w:pPr>
              <w:ind w:left="30" w:right="-72"/>
              <w:jc w:val="both"/>
              <w:rPr>
                <w:sz w:val="22"/>
                <w:szCs w:val="22"/>
              </w:rPr>
            </w:pPr>
            <w:r w:rsidRPr="00C04D25">
              <w:rPr>
                <w:sz w:val="22"/>
                <w:szCs w:val="22"/>
              </w:rPr>
              <w:t>Zadanie nr 1 pozycja 3, 4, 5, 6, 7, 12</w:t>
            </w:r>
          </w:p>
          <w:p w14:paraId="265B1F44" w14:textId="77777777" w:rsidR="000E68EA" w:rsidRPr="00C04D25" w:rsidRDefault="000E68EA" w:rsidP="00C04D25">
            <w:pPr>
              <w:ind w:left="30" w:right="-72"/>
              <w:jc w:val="both"/>
              <w:rPr>
                <w:sz w:val="22"/>
                <w:szCs w:val="22"/>
              </w:rPr>
            </w:pPr>
            <w:r w:rsidRPr="00C04D25">
              <w:rPr>
                <w:sz w:val="22"/>
                <w:szCs w:val="22"/>
              </w:rPr>
              <w:t>Czy Zamawiający wyrazi zgodę na wycenę za opakowanie a'100 sztuk z odpowiednim przeliczeniem zamawianej ilości? Odpowiedź: tak, pozostałe wymagane parametry zgodnie z SWZ</w:t>
            </w:r>
          </w:p>
          <w:p w14:paraId="10CB4813" w14:textId="77777777" w:rsidR="000E68EA" w:rsidRPr="00C04D25" w:rsidRDefault="000E68EA" w:rsidP="00C04D25">
            <w:pPr>
              <w:ind w:left="30" w:right="-72"/>
              <w:jc w:val="both"/>
              <w:rPr>
                <w:sz w:val="22"/>
                <w:szCs w:val="22"/>
              </w:rPr>
            </w:pPr>
          </w:p>
          <w:p w14:paraId="6198C89B" w14:textId="77777777" w:rsidR="000E68EA" w:rsidRPr="00C04D25" w:rsidRDefault="000E68EA" w:rsidP="00C04D25">
            <w:pPr>
              <w:ind w:left="30" w:right="-72"/>
              <w:jc w:val="both"/>
              <w:rPr>
                <w:sz w:val="22"/>
                <w:szCs w:val="22"/>
              </w:rPr>
            </w:pPr>
            <w:r w:rsidRPr="00C04D25">
              <w:rPr>
                <w:sz w:val="22"/>
                <w:szCs w:val="22"/>
              </w:rPr>
              <w:t>Zadanie nr 1 pozycja 8</w:t>
            </w:r>
          </w:p>
          <w:p w14:paraId="3D54DBFE" w14:textId="77777777" w:rsidR="000E68EA" w:rsidRPr="00C04D25" w:rsidRDefault="000E68EA" w:rsidP="00C04D25">
            <w:pPr>
              <w:ind w:left="30" w:right="-72"/>
              <w:jc w:val="both"/>
              <w:rPr>
                <w:sz w:val="22"/>
                <w:szCs w:val="22"/>
              </w:rPr>
            </w:pPr>
            <w:r w:rsidRPr="00C04D25">
              <w:rPr>
                <w:sz w:val="22"/>
                <w:szCs w:val="22"/>
              </w:rPr>
              <w:t>Czy Zamawiający wyrazi zgodę na wycenę za opakowanie a'100 sztuk (50 par) z odpowiednim przeliczeniem zamawianej ilości?  Odpowiedź: tak, pozostałe wymagane parametry zgodnie z SWZ</w:t>
            </w:r>
          </w:p>
          <w:p w14:paraId="7B887882" w14:textId="77777777" w:rsidR="000E68EA" w:rsidRPr="00C04D25" w:rsidRDefault="000E68EA" w:rsidP="00C04D25">
            <w:pPr>
              <w:ind w:left="30" w:right="-72"/>
              <w:jc w:val="both"/>
              <w:rPr>
                <w:sz w:val="22"/>
                <w:szCs w:val="22"/>
              </w:rPr>
            </w:pPr>
          </w:p>
          <w:p w14:paraId="3D84203E" w14:textId="77777777" w:rsidR="000E68EA" w:rsidRPr="00C04D25" w:rsidRDefault="000E68EA" w:rsidP="00C04D25">
            <w:pPr>
              <w:ind w:left="30" w:right="-72"/>
              <w:jc w:val="both"/>
              <w:rPr>
                <w:sz w:val="22"/>
                <w:szCs w:val="22"/>
              </w:rPr>
            </w:pPr>
            <w:r w:rsidRPr="00C04D25">
              <w:rPr>
                <w:sz w:val="22"/>
                <w:szCs w:val="22"/>
              </w:rPr>
              <w:t>Zadanie nr 1 pozycja 9</w:t>
            </w:r>
          </w:p>
          <w:p w14:paraId="10D5BEAC" w14:textId="77777777" w:rsidR="000E68EA" w:rsidRPr="00C04D25" w:rsidRDefault="000E68EA" w:rsidP="00C04D25">
            <w:pPr>
              <w:ind w:left="30" w:right="-72"/>
              <w:jc w:val="both"/>
              <w:rPr>
                <w:sz w:val="22"/>
                <w:szCs w:val="22"/>
              </w:rPr>
            </w:pPr>
            <w:r w:rsidRPr="00C04D25">
              <w:rPr>
                <w:sz w:val="22"/>
                <w:szCs w:val="22"/>
              </w:rPr>
              <w:t xml:space="preserve">Czy Zamawiający wyrazi zgodę na zaoferowanie prześcieradła o gramaturze 17g/m2? Odpowiedź: </w:t>
            </w:r>
            <w:r w:rsidRPr="00C04D25">
              <w:rPr>
                <w:sz w:val="22"/>
                <w:szCs w:val="22"/>
              </w:rPr>
              <w:lastRenderedPageBreak/>
              <w:t>zgodnie SWZ</w:t>
            </w:r>
          </w:p>
          <w:p w14:paraId="73007F48" w14:textId="77777777" w:rsidR="000E68EA" w:rsidRPr="00C04D25" w:rsidRDefault="000E68EA" w:rsidP="00C04D25">
            <w:pPr>
              <w:ind w:left="30" w:right="-72"/>
              <w:jc w:val="both"/>
              <w:rPr>
                <w:sz w:val="22"/>
                <w:szCs w:val="22"/>
              </w:rPr>
            </w:pPr>
          </w:p>
          <w:p w14:paraId="751FF333" w14:textId="77777777" w:rsidR="000E68EA" w:rsidRPr="00C04D25" w:rsidRDefault="000E68EA" w:rsidP="00C04D25">
            <w:pPr>
              <w:ind w:left="30" w:right="-72"/>
              <w:jc w:val="both"/>
              <w:rPr>
                <w:sz w:val="22"/>
                <w:szCs w:val="22"/>
              </w:rPr>
            </w:pPr>
            <w:r w:rsidRPr="00C04D25">
              <w:rPr>
                <w:sz w:val="22"/>
                <w:szCs w:val="22"/>
              </w:rPr>
              <w:t>Zadanie nr 1 pozycja 10</w:t>
            </w:r>
          </w:p>
          <w:p w14:paraId="65C1EA14" w14:textId="77777777" w:rsidR="000E68EA" w:rsidRPr="00C04D25" w:rsidRDefault="000E68EA" w:rsidP="00C04D25">
            <w:pPr>
              <w:ind w:left="30" w:right="-72"/>
              <w:jc w:val="both"/>
              <w:rPr>
                <w:sz w:val="22"/>
                <w:szCs w:val="22"/>
              </w:rPr>
            </w:pPr>
            <w:r w:rsidRPr="00C04D25">
              <w:rPr>
                <w:sz w:val="22"/>
                <w:szCs w:val="22"/>
              </w:rPr>
              <w:t>Czy Zamawiający wyrazi zgodę na zaoferowanie prześcieradła w rozmiarze 160x210cm?</w:t>
            </w:r>
          </w:p>
          <w:p w14:paraId="5B3DF986" w14:textId="77777777" w:rsidR="000E68EA" w:rsidRPr="00C04D25" w:rsidRDefault="000E68EA" w:rsidP="00C04D25">
            <w:pPr>
              <w:ind w:left="30" w:right="-72"/>
              <w:jc w:val="both"/>
              <w:rPr>
                <w:sz w:val="22"/>
                <w:szCs w:val="22"/>
              </w:rPr>
            </w:pPr>
            <w:r w:rsidRPr="00C04D25">
              <w:rPr>
                <w:sz w:val="22"/>
                <w:szCs w:val="22"/>
              </w:rPr>
              <w:t>Odpowiedź: Zamawiający dopuszcza również pod warunkiem zachowania pozostałych, wymaganych parametrów</w:t>
            </w:r>
          </w:p>
          <w:p w14:paraId="739A77F9" w14:textId="77777777" w:rsidR="000E68EA" w:rsidRPr="00C04D25" w:rsidRDefault="000E68EA" w:rsidP="00C04D25">
            <w:pPr>
              <w:ind w:left="30" w:right="-72"/>
              <w:jc w:val="both"/>
              <w:rPr>
                <w:sz w:val="22"/>
                <w:szCs w:val="22"/>
              </w:rPr>
            </w:pPr>
          </w:p>
          <w:p w14:paraId="07F973B0" w14:textId="77777777" w:rsidR="000E68EA" w:rsidRPr="00C04D25" w:rsidRDefault="000E68EA" w:rsidP="00C04D25">
            <w:pPr>
              <w:ind w:left="30" w:right="-72"/>
              <w:jc w:val="both"/>
              <w:rPr>
                <w:sz w:val="22"/>
                <w:szCs w:val="22"/>
              </w:rPr>
            </w:pPr>
            <w:r w:rsidRPr="00C04D25">
              <w:rPr>
                <w:sz w:val="22"/>
                <w:szCs w:val="22"/>
              </w:rPr>
              <w:t>Zadanie nr 1 pozycja 10</w:t>
            </w:r>
          </w:p>
          <w:p w14:paraId="07D7CD88" w14:textId="77777777" w:rsidR="000E68EA" w:rsidRPr="00C04D25" w:rsidRDefault="000E68EA" w:rsidP="00C04D25">
            <w:pPr>
              <w:ind w:left="30" w:right="-72"/>
              <w:jc w:val="both"/>
              <w:rPr>
                <w:sz w:val="22"/>
                <w:szCs w:val="22"/>
              </w:rPr>
            </w:pPr>
            <w:r w:rsidRPr="00C04D25">
              <w:rPr>
                <w:sz w:val="22"/>
                <w:szCs w:val="22"/>
              </w:rPr>
              <w:t>Czy Zamawiający wyrazi zgodę na zaoferowanie prześcieradła w kolorze zielonym? Odpowiedź: Zamawiający dopuszcza również  pod warunkiem zachowania pozostałych, wymaganych parametrów</w:t>
            </w:r>
          </w:p>
          <w:p w14:paraId="7CF47C6C" w14:textId="77777777" w:rsidR="000E68EA" w:rsidRPr="00C04D25" w:rsidRDefault="000E68EA" w:rsidP="00C04D25">
            <w:pPr>
              <w:ind w:left="30" w:right="-72"/>
              <w:jc w:val="both"/>
              <w:rPr>
                <w:sz w:val="22"/>
                <w:szCs w:val="22"/>
              </w:rPr>
            </w:pPr>
          </w:p>
          <w:p w14:paraId="4A5626E8" w14:textId="77777777" w:rsidR="000E68EA" w:rsidRPr="00C04D25" w:rsidRDefault="000E68EA" w:rsidP="00C04D25">
            <w:pPr>
              <w:ind w:left="30" w:right="-72"/>
              <w:jc w:val="both"/>
              <w:rPr>
                <w:sz w:val="22"/>
                <w:szCs w:val="22"/>
              </w:rPr>
            </w:pPr>
            <w:r w:rsidRPr="00C04D25">
              <w:rPr>
                <w:sz w:val="22"/>
                <w:szCs w:val="22"/>
              </w:rPr>
              <w:t>Dotyczy Zadanie nr 1, poz. 1 Czy Zamawiający dopuści fartuch medyczny w rozmiarze L (długość 115 cm, obwód całkowity 130 cm)? Pozostałe wymagania zgodne z SWZ. Odpowiedź: zgodnie z SWZ</w:t>
            </w:r>
          </w:p>
          <w:p w14:paraId="661F6CDE" w14:textId="77777777" w:rsidR="000E68EA" w:rsidRPr="00C04D25" w:rsidRDefault="000E68EA" w:rsidP="00C04D25">
            <w:pPr>
              <w:ind w:left="30" w:right="-72"/>
              <w:jc w:val="both"/>
              <w:rPr>
                <w:sz w:val="22"/>
                <w:szCs w:val="22"/>
              </w:rPr>
            </w:pPr>
          </w:p>
          <w:p w14:paraId="5EA071A4" w14:textId="77777777" w:rsidR="000E68EA" w:rsidRPr="00C04D25" w:rsidRDefault="000E68EA" w:rsidP="00C04D25">
            <w:pPr>
              <w:ind w:left="30" w:right="-72"/>
              <w:jc w:val="both"/>
              <w:rPr>
                <w:sz w:val="22"/>
                <w:szCs w:val="22"/>
              </w:rPr>
            </w:pPr>
            <w:r w:rsidRPr="00C04D25">
              <w:rPr>
                <w:sz w:val="22"/>
                <w:szCs w:val="22"/>
              </w:rPr>
              <w:t>Dotyczy Zadanie nr 1, poz. 1 Czy Zamawiający dopuści fartuch medyczny w rozmiarze XL (długość 130 cm, obwód całkowity 150 cm)? Pozostałe wymagania zgodne z SWZ. Odpowiedź: zgodnie z SWZ</w:t>
            </w:r>
          </w:p>
          <w:p w14:paraId="4C34771F" w14:textId="77777777" w:rsidR="000E68EA" w:rsidRPr="00C04D25" w:rsidRDefault="000E68EA" w:rsidP="00C04D25">
            <w:pPr>
              <w:ind w:left="30" w:right="-72"/>
              <w:jc w:val="both"/>
              <w:rPr>
                <w:sz w:val="22"/>
                <w:szCs w:val="22"/>
              </w:rPr>
            </w:pPr>
          </w:p>
          <w:p w14:paraId="13CAB23C" w14:textId="77777777" w:rsidR="000E68EA" w:rsidRPr="00C04D25" w:rsidRDefault="000E68EA" w:rsidP="00C04D25">
            <w:pPr>
              <w:ind w:left="30" w:right="-72"/>
              <w:jc w:val="both"/>
              <w:rPr>
                <w:sz w:val="22"/>
                <w:szCs w:val="22"/>
              </w:rPr>
            </w:pPr>
            <w:r w:rsidRPr="00C04D25">
              <w:rPr>
                <w:sz w:val="22"/>
                <w:szCs w:val="22"/>
              </w:rPr>
              <w:t>Dotyczy Zadanie nr 1, poz. 3 Czy Zamawiający dopuści czepki pakowane w opakowanie foliowe po 100 szt.? Pozostałe wymagania zgodne z SWZ. Odpowiedź: zgodnie z SWZ</w:t>
            </w:r>
          </w:p>
          <w:p w14:paraId="622476B2" w14:textId="77777777" w:rsidR="000E68EA" w:rsidRPr="00C04D25" w:rsidRDefault="000E68EA" w:rsidP="00C04D25">
            <w:pPr>
              <w:ind w:left="30" w:right="-72"/>
              <w:jc w:val="both"/>
              <w:rPr>
                <w:sz w:val="22"/>
                <w:szCs w:val="22"/>
              </w:rPr>
            </w:pPr>
          </w:p>
          <w:p w14:paraId="2BEA6EC5" w14:textId="77777777" w:rsidR="000E68EA" w:rsidRPr="00C04D25" w:rsidRDefault="000E68EA" w:rsidP="00C04D25">
            <w:pPr>
              <w:ind w:left="30" w:right="-72"/>
              <w:jc w:val="both"/>
              <w:rPr>
                <w:sz w:val="22"/>
                <w:szCs w:val="22"/>
              </w:rPr>
            </w:pPr>
            <w:r w:rsidRPr="00C04D25">
              <w:rPr>
                <w:sz w:val="22"/>
                <w:szCs w:val="22"/>
              </w:rPr>
              <w:t>Dotyczy Zadanie nr 1, poz. 3 Czy Zamawiający dopuści czepek w kształcie beretu, wykonany z włókniny polipropylenowej o gramaturze min. 16 g/m2, o średnicy po rozciągnięciu min. 53 cm, pakowane w opakowanie foliowe po 100 szt., w kolorze zielonym lub niebieskim? Odpowiedź: zgodnie z SWZ</w:t>
            </w:r>
          </w:p>
          <w:p w14:paraId="5BA848D1" w14:textId="77777777" w:rsidR="000E68EA" w:rsidRPr="00C04D25" w:rsidRDefault="000E68EA" w:rsidP="00C04D25">
            <w:pPr>
              <w:ind w:left="30" w:right="-72"/>
              <w:jc w:val="both"/>
              <w:rPr>
                <w:sz w:val="22"/>
                <w:szCs w:val="22"/>
              </w:rPr>
            </w:pPr>
          </w:p>
          <w:p w14:paraId="61FE5E2E" w14:textId="77777777" w:rsidR="000E68EA" w:rsidRPr="00C04D25" w:rsidRDefault="000E68EA" w:rsidP="00C04D25">
            <w:pPr>
              <w:ind w:left="30" w:right="-72"/>
              <w:jc w:val="both"/>
              <w:rPr>
                <w:sz w:val="22"/>
                <w:szCs w:val="22"/>
              </w:rPr>
            </w:pPr>
            <w:r w:rsidRPr="00C04D25">
              <w:rPr>
                <w:sz w:val="22"/>
                <w:szCs w:val="22"/>
              </w:rPr>
              <w:t>Dotyczy Zadanie nr 1, poz. 4 Czy Zamawiający dopuści czepki pakowane w opakowanie foliowe po 100 szt.? Pozostałe wymagania zgodne z SWZ. Odpowiedź: zgodnie z SWZ</w:t>
            </w:r>
          </w:p>
          <w:p w14:paraId="766FE5E5" w14:textId="77777777" w:rsidR="000E68EA" w:rsidRPr="00C04D25" w:rsidRDefault="000E68EA" w:rsidP="00C04D25">
            <w:pPr>
              <w:ind w:left="30" w:right="-72"/>
              <w:jc w:val="both"/>
              <w:rPr>
                <w:sz w:val="22"/>
                <w:szCs w:val="22"/>
              </w:rPr>
            </w:pPr>
          </w:p>
          <w:p w14:paraId="3DD38491" w14:textId="77777777" w:rsidR="000E68EA" w:rsidRPr="00C04D25" w:rsidRDefault="000E68EA" w:rsidP="00C04D25">
            <w:pPr>
              <w:ind w:left="30" w:right="-72"/>
              <w:jc w:val="both"/>
              <w:rPr>
                <w:sz w:val="22"/>
                <w:szCs w:val="22"/>
              </w:rPr>
            </w:pPr>
            <w:r w:rsidRPr="00C04D25">
              <w:rPr>
                <w:sz w:val="22"/>
                <w:szCs w:val="22"/>
              </w:rPr>
              <w:t>Dotyczy Zadanie nr 1, poz. 4 Czy Zamawiający dopuści czepki wykonane w całości z przewiewnej włókniny polipropylenowej? Pozostałe wymagania zgodne z SWZ. Odpowiedź: zgodnie z SWZ</w:t>
            </w:r>
          </w:p>
          <w:p w14:paraId="76918A9C" w14:textId="77777777" w:rsidR="000E68EA" w:rsidRPr="00C04D25" w:rsidRDefault="000E68EA" w:rsidP="00C04D25">
            <w:pPr>
              <w:ind w:left="30" w:right="-72"/>
              <w:jc w:val="both"/>
              <w:rPr>
                <w:sz w:val="22"/>
                <w:szCs w:val="22"/>
              </w:rPr>
            </w:pPr>
          </w:p>
          <w:p w14:paraId="487F7E01" w14:textId="77777777" w:rsidR="000E68EA" w:rsidRPr="00C04D25" w:rsidRDefault="000E68EA" w:rsidP="00C04D25">
            <w:pPr>
              <w:ind w:left="30" w:right="-72"/>
              <w:jc w:val="both"/>
              <w:rPr>
                <w:sz w:val="22"/>
                <w:szCs w:val="22"/>
              </w:rPr>
            </w:pPr>
            <w:r w:rsidRPr="00C04D25">
              <w:rPr>
                <w:sz w:val="22"/>
                <w:szCs w:val="22"/>
              </w:rPr>
              <w:t>Dotyczy Zadanie nr 1, poz. 5 Czy Zamawiający dopuści czepki pakowane w opakowanie foliowe po 100 szt.? Pozostałe wymagania zgodne z SWZ.  Odpowiedź: zgodnie z SWZ</w:t>
            </w:r>
          </w:p>
          <w:p w14:paraId="5E11C59A" w14:textId="77777777" w:rsidR="000E68EA" w:rsidRPr="00C04D25" w:rsidRDefault="000E68EA" w:rsidP="00C04D25">
            <w:pPr>
              <w:ind w:left="30" w:right="-72"/>
              <w:jc w:val="both"/>
              <w:rPr>
                <w:sz w:val="22"/>
                <w:szCs w:val="22"/>
              </w:rPr>
            </w:pPr>
          </w:p>
          <w:p w14:paraId="6AD68B98" w14:textId="77777777" w:rsidR="000E68EA" w:rsidRPr="00C04D25" w:rsidRDefault="000E68EA" w:rsidP="00C04D25">
            <w:pPr>
              <w:ind w:left="30" w:right="-72"/>
              <w:jc w:val="both"/>
              <w:rPr>
                <w:sz w:val="22"/>
                <w:szCs w:val="22"/>
              </w:rPr>
            </w:pPr>
            <w:r w:rsidRPr="00C04D25">
              <w:rPr>
                <w:sz w:val="22"/>
                <w:szCs w:val="22"/>
              </w:rPr>
              <w:t>Dotyczy Zadanie nr 1, poz. 5 Czy Zamawiający dopuści czepki z miejscem na włosy wykonane z włókniny wiskozowej? Pozostałe wymagania zgodne z SWZ. Odpowiedź: zgodnie z SWZ</w:t>
            </w:r>
          </w:p>
          <w:p w14:paraId="43B64094" w14:textId="77777777" w:rsidR="000E68EA" w:rsidRPr="00C04D25" w:rsidRDefault="000E68EA" w:rsidP="00C04D25">
            <w:pPr>
              <w:ind w:left="30" w:right="-72"/>
              <w:jc w:val="both"/>
              <w:rPr>
                <w:sz w:val="22"/>
                <w:szCs w:val="22"/>
              </w:rPr>
            </w:pPr>
          </w:p>
          <w:p w14:paraId="41D83912" w14:textId="77777777" w:rsidR="000E68EA" w:rsidRPr="00C04D25" w:rsidRDefault="000E68EA" w:rsidP="00C04D25">
            <w:pPr>
              <w:ind w:left="30" w:right="-72"/>
              <w:jc w:val="both"/>
              <w:rPr>
                <w:sz w:val="22"/>
                <w:szCs w:val="22"/>
              </w:rPr>
            </w:pPr>
            <w:r w:rsidRPr="00C04D25">
              <w:rPr>
                <w:sz w:val="22"/>
                <w:szCs w:val="22"/>
              </w:rPr>
              <w:t>Dotyczy Zadanie nr 1, poz. 6 Czy Zamawiający dopuści czepki pakowane w opakowanie foliowe po 100 szt.? Pozostałe wymagania zgodne z SWZ. Odpowiedź: zgodnie z SWZ</w:t>
            </w:r>
          </w:p>
          <w:p w14:paraId="1F123012" w14:textId="77777777" w:rsidR="000E68EA" w:rsidRPr="00C04D25" w:rsidRDefault="000E68EA" w:rsidP="00C04D25">
            <w:pPr>
              <w:ind w:left="30" w:right="-72"/>
              <w:jc w:val="both"/>
              <w:rPr>
                <w:sz w:val="22"/>
                <w:szCs w:val="22"/>
              </w:rPr>
            </w:pPr>
          </w:p>
          <w:p w14:paraId="17CAF5CA" w14:textId="77777777" w:rsidR="000E68EA" w:rsidRPr="00C04D25" w:rsidRDefault="000E68EA" w:rsidP="00C04D25">
            <w:pPr>
              <w:ind w:left="30" w:right="-72"/>
              <w:jc w:val="both"/>
              <w:rPr>
                <w:sz w:val="22"/>
                <w:szCs w:val="22"/>
              </w:rPr>
            </w:pPr>
            <w:r w:rsidRPr="00C04D25">
              <w:rPr>
                <w:sz w:val="22"/>
                <w:szCs w:val="22"/>
              </w:rPr>
              <w:t>Dotyczy Zadanie nr 1, poz. 6 Czy Zamawiający dopuści czepek w formie furażerki, wiązany na troki, wykonany z przewiewnej włókniny polipropylenowej o gramaturze 25 g/m2, w kolorze zielonym, pakowany w opakowanie foliowe po 100 szt.? Odpowiedź: zgodnie z SWZ</w:t>
            </w:r>
          </w:p>
          <w:p w14:paraId="6043F24A" w14:textId="77777777" w:rsidR="000E68EA" w:rsidRPr="00C04D25" w:rsidRDefault="000E68EA" w:rsidP="00C04D25">
            <w:pPr>
              <w:ind w:left="30" w:right="-72"/>
              <w:jc w:val="both"/>
              <w:rPr>
                <w:sz w:val="22"/>
                <w:szCs w:val="22"/>
              </w:rPr>
            </w:pPr>
          </w:p>
          <w:p w14:paraId="29B2EBA8" w14:textId="77777777" w:rsidR="000E68EA" w:rsidRPr="00C04D25" w:rsidRDefault="000E68EA" w:rsidP="00C04D25">
            <w:pPr>
              <w:ind w:left="30" w:right="-72"/>
              <w:jc w:val="both"/>
              <w:rPr>
                <w:sz w:val="22"/>
                <w:szCs w:val="22"/>
              </w:rPr>
            </w:pPr>
            <w:r w:rsidRPr="00C04D25">
              <w:rPr>
                <w:sz w:val="22"/>
                <w:szCs w:val="22"/>
              </w:rPr>
              <w:t>Dotyczy Zadanie nr 1, poz. 6 Czy Zamawiający dopuści czepek w formie furażerki, ściągnięty gumka z tyłu, wykonany w całości z włókniny wiskozowej o gramaturze 25 g/m2? Pozostałe wymagania zgodne z SWZ. Odpowiedź: zgodnie z SWZ</w:t>
            </w:r>
          </w:p>
          <w:p w14:paraId="50075FA7" w14:textId="77777777" w:rsidR="000E68EA" w:rsidRPr="00C04D25" w:rsidRDefault="000E68EA" w:rsidP="00C04D25">
            <w:pPr>
              <w:ind w:left="30" w:right="-72"/>
              <w:jc w:val="both"/>
              <w:rPr>
                <w:sz w:val="22"/>
                <w:szCs w:val="22"/>
              </w:rPr>
            </w:pPr>
          </w:p>
          <w:p w14:paraId="45ED586B" w14:textId="77777777" w:rsidR="000E68EA" w:rsidRPr="00C04D25" w:rsidRDefault="000E68EA" w:rsidP="00C04D25">
            <w:pPr>
              <w:ind w:left="30" w:right="-72"/>
              <w:jc w:val="both"/>
              <w:rPr>
                <w:sz w:val="22"/>
                <w:szCs w:val="22"/>
              </w:rPr>
            </w:pPr>
            <w:r w:rsidRPr="00C04D25">
              <w:rPr>
                <w:sz w:val="22"/>
                <w:szCs w:val="22"/>
              </w:rPr>
              <w:t>Dotyczy Zadanie nr 1, poz. 7 Czy Zamawiający dopuści czepki pakowane w opakowanie foliowe po 100 szt.? Pozostałe wymagania zgodne z SWZ. Odpowiedź: zgodnie z SWZ</w:t>
            </w:r>
          </w:p>
          <w:p w14:paraId="3D65D70A" w14:textId="77777777" w:rsidR="000E68EA" w:rsidRPr="00C04D25" w:rsidRDefault="000E68EA" w:rsidP="00C04D25">
            <w:pPr>
              <w:ind w:left="30" w:right="-72"/>
              <w:jc w:val="both"/>
              <w:rPr>
                <w:sz w:val="22"/>
                <w:szCs w:val="22"/>
              </w:rPr>
            </w:pPr>
          </w:p>
          <w:p w14:paraId="06F77021" w14:textId="77777777" w:rsidR="000E68EA" w:rsidRPr="00C04D25" w:rsidRDefault="000E68EA" w:rsidP="00C04D25">
            <w:pPr>
              <w:ind w:left="30" w:right="-72"/>
              <w:jc w:val="both"/>
              <w:rPr>
                <w:sz w:val="22"/>
                <w:szCs w:val="22"/>
              </w:rPr>
            </w:pPr>
            <w:r w:rsidRPr="00C04D25">
              <w:rPr>
                <w:sz w:val="22"/>
                <w:szCs w:val="22"/>
              </w:rPr>
              <w:t>Dotyczy Zadanie nr 1, poz. 7 Czy Zamawiający dopuści czepki wiązane z doszywanym trokiem? Pozostałe wymagania zgodne z SWZ. Odpowiedź: zgodnie z SWZ</w:t>
            </w:r>
          </w:p>
          <w:p w14:paraId="5D955F21" w14:textId="77777777" w:rsidR="000E68EA" w:rsidRPr="00C04D25" w:rsidRDefault="000E68EA" w:rsidP="00C04D25">
            <w:pPr>
              <w:ind w:left="30" w:right="-72"/>
              <w:jc w:val="both"/>
              <w:rPr>
                <w:sz w:val="22"/>
                <w:szCs w:val="22"/>
              </w:rPr>
            </w:pPr>
          </w:p>
          <w:p w14:paraId="466F5738" w14:textId="77777777" w:rsidR="000E68EA" w:rsidRPr="00C04D25" w:rsidRDefault="000E68EA" w:rsidP="00C04D25">
            <w:pPr>
              <w:ind w:left="30" w:right="-72"/>
              <w:jc w:val="both"/>
              <w:rPr>
                <w:sz w:val="22"/>
                <w:szCs w:val="22"/>
              </w:rPr>
            </w:pPr>
            <w:r w:rsidRPr="00C04D25">
              <w:rPr>
                <w:sz w:val="22"/>
                <w:szCs w:val="22"/>
              </w:rPr>
              <w:t xml:space="preserve">Dotyczy Zadanie nr 1, poz. 7 Czy Zamawiający dopuści czepki wykonane z chłonnej wiskozy w części </w:t>
            </w:r>
            <w:r w:rsidRPr="00C04D25">
              <w:rPr>
                <w:sz w:val="22"/>
                <w:szCs w:val="22"/>
              </w:rPr>
              <w:lastRenderedPageBreak/>
              <w:t>bocznej i perforowanym denkiem? Pozostałe wymagania zgodne z SWZ. Odpowiedź: zgodnie z SWZ</w:t>
            </w:r>
          </w:p>
          <w:p w14:paraId="3871DE34" w14:textId="77777777" w:rsidR="000E68EA" w:rsidRPr="00C04D25" w:rsidRDefault="000E68EA" w:rsidP="00C04D25">
            <w:pPr>
              <w:ind w:left="30" w:right="-72"/>
              <w:jc w:val="both"/>
              <w:rPr>
                <w:sz w:val="22"/>
                <w:szCs w:val="22"/>
              </w:rPr>
            </w:pPr>
          </w:p>
          <w:p w14:paraId="03664916" w14:textId="77777777" w:rsidR="000E68EA" w:rsidRPr="00C04D25" w:rsidRDefault="000E68EA" w:rsidP="00C04D25">
            <w:pPr>
              <w:ind w:left="30" w:right="-72"/>
              <w:jc w:val="both"/>
              <w:rPr>
                <w:sz w:val="22"/>
                <w:szCs w:val="22"/>
              </w:rPr>
            </w:pPr>
            <w:r w:rsidRPr="00C04D25">
              <w:rPr>
                <w:sz w:val="22"/>
                <w:szCs w:val="22"/>
              </w:rPr>
              <w:t>Dotyczy Zadanie nr 1, poz. 7 Czy Zamawiający dopuści czepek w formie furażerki, wiązany na troki, wykonany z przewiewnej włókniny polipropylenowej o gramaturze 25 g/m2, w kolorze zielonym, pakowany w opakowanie foliowe po 100 szt.? Odpowiedź: zgodnie z SWZ</w:t>
            </w:r>
          </w:p>
          <w:p w14:paraId="060E7C74" w14:textId="77777777" w:rsidR="000E68EA" w:rsidRPr="00C04D25" w:rsidRDefault="000E68EA" w:rsidP="00C04D25">
            <w:pPr>
              <w:ind w:left="30" w:right="-72"/>
              <w:jc w:val="both"/>
              <w:rPr>
                <w:sz w:val="22"/>
                <w:szCs w:val="22"/>
              </w:rPr>
            </w:pPr>
          </w:p>
          <w:p w14:paraId="74C92F1A" w14:textId="77777777" w:rsidR="000E68EA" w:rsidRPr="00C04D25" w:rsidRDefault="000E68EA" w:rsidP="00C04D25">
            <w:pPr>
              <w:ind w:left="30" w:right="-72"/>
              <w:jc w:val="both"/>
              <w:rPr>
                <w:sz w:val="22"/>
                <w:szCs w:val="22"/>
              </w:rPr>
            </w:pPr>
            <w:r w:rsidRPr="00C04D25">
              <w:rPr>
                <w:sz w:val="22"/>
                <w:szCs w:val="22"/>
              </w:rPr>
              <w:t>Dotyczy Zadanie nr 1, poz. 7 Czy Zamawiający dopuści czepek tylko w kolorze zielonym i niebieskim? Pozostałe wymagania zgodne z SWZ. Odpowiedź: Zamawiający dopuści także.</w:t>
            </w:r>
          </w:p>
          <w:p w14:paraId="6520E4CA" w14:textId="77777777" w:rsidR="000E68EA" w:rsidRPr="00C04D25" w:rsidRDefault="000E68EA" w:rsidP="00C04D25">
            <w:pPr>
              <w:ind w:left="30" w:right="-72"/>
              <w:jc w:val="both"/>
              <w:rPr>
                <w:sz w:val="22"/>
                <w:szCs w:val="22"/>
              </w:rPr>
            </w:pPr>
          </w:p>
          <w:p w14:paraId="39F60C66" w14:textId="77777777" w:rsidR="000E68EA" w:rsidRPr="00C04D25" w:rsidRDefault="000E68EA" w:rsidP="00C04D25">
            <w:pPr>
              <w:ind w:left="30" w:right="-72"/>
              <w:jc w:val="both"/>
              <w:rPr>
                <w:sz w:val="22"/>
                <w:szCs w:val="22"/>
              </w:rPr>
            </w:pPr>
            <w:r w:rsidRPr="00C04D25">
              <w:rPr>
                <w:sz w:val="22"/>
                <w:szCs w:val="22"/>
              </w:rPr>
              <w:t>Dotyczy Zadanie nr 1, poz. 8 Czy Zamawiający dopuści ochraniacze na buty wykonane z mocnej i wytrzymałej folii o grubości 20µm, ściągane podwójną gumką obszytą ultradźwiękowo. Wymiary 40cm x 15cm. Pakowane w "zwitki"?  Odpowiedź: zgodnie z SWZ</w:t>
            </w:r>
          </w:p>
          <w:p w14:paraId="2F4677ED" w14:textId="77777777" w:rsidR="000E68EA" w:rsidRPr="00C04D25" w:rsidRDefault="000E68EA" w:rsidP="00C04D25">
            <w:pPr>
              <w:ind w:left="30" w:right="-72"/>
              <w:jc w:val="both"/>
              <w:rPr>
                <w:sz w:val="22"/>
                <w:szCs w:val="22"/>
              </w:rPr>
            </w:pPr>
          </w:p>
          <w:p w14:paraId="3D7394E4" w14:textId="77777777" w:rsidR="000E68EA" w:rsidRPr="00C04D25" w:rsidRDefault="000E68EA" w:rsidP="00C04D25">
            <w:pPr>
              <w:ind w:left="30" w:right="-72"/>
              <w:jc w:val="both"/>
              <w:rPr>
                <w:sz w:val="22"/>
                <w:szCs w:val="22"/>
              </w:rPr>
            </w:pPr>
            <w:r w:rsidRPr="00C04D25">
              <w:rPr>
                <w:sz w:val="22"/>
                <w:szCs w:val="22"/>
              </w:rPr>
              <w:t>Dotyczy Zadanie nr 1, poz. 9 Czy Zamawiający dopuści prześcieradło w kolorze niebieskim? Pozostałe wymagania zgodne z SWZ. Odpowiedź: Zamawiający dopuści także.</w:t>
            </w:r>
          </w:p>
          <w:p w14:paraId="1623C7D9" w14:textId="77777777" w:rsidR="000E68EA" w:rsidRPr="00C04D25" w:rsidRDefault="000E68EA" w:rsidP="00C04D25">
            <w:pPr>
              <w:ind w:left="30" w:right="-72"/>
              <w:jc w:val="both"/>
              <w:rPr>
                <w:sz w:val="22"/>
                <w:szCs w:val="22"/>
              </w:rPr>
            </w:pPr>
          </w:p>
          <w:p w14:paraId="75B67B36" w14:textId="77777777" w:rsidR="000E68EA" w:rsidRPr="00C04D25" w:rsidRDefault="000E68EA" w:rsidP="00C04D25">
            <w:pPr>
              <w:ind w:left="30" w:right="-72"/>
              <w:jc w:val="both"/>
              <w:rPr>
                <w:sz w:val="22"/>
                <w:szCs w:val="22"/>
              </w:rPr>
            </w:pPr>
            <w:r w:rsidRPr="00C04D25">
              <w:rPr>
                <w:sz w:val="22"/>
                <w:szCs w:val="22"/>
              </w:rPr>
              <w:t>Dotyczy Zadanie nr 1, poz. 9 Czy Zamawiający dopuści prześcieradło o gramaturze 28 g/m2? Pozostałe wymagania zgodne z SWZ. Odpowiedź: Zamawiający dopuści także.</w:t>
            </w:r>
          </w:p>
          <w:p w14:paraId="74A1CD56" w14:textId="77777777" w:rsidR="000E68EA" w:rsidRPr="00C04D25" w:rsidRDefault="000E68EA" w:rsidP="00C04D25">
            <w:pPr>
              <w:ind w:left="30" w:right="-72"/>
              <w:jc w:val="both"/>
              <w:rPr>
                <w:sz w:val="22"/>
                <w:szCs w:val="22"/>
              </w:rPr>
            </w:pPr>
          </w:p>
          <w:p w14:paraId="7E4F4CDB" w14:textId="77777777" w:rsidR="000E68EA" w:rsidRPr="00C04D25" w:rsidRDefault="000E68EA" w:rsidP="00C04D25">
            <w:pPr>
              <w:ind w:left="30" w:right="-72"/>
              <w:jc w:val="both"/>
              <w:rPr>
                <w:sz w:val="22"/>
                <w:szCs w:val="22"/>
              </w:rPr>
            </w:pPr>
            <w:r w:rsidRPr="00C04D25">
              <w:rPr>
                <w:sz w:val="22"/>
                <w:szCs w:val="22"/>
              </w:rPr>
              <w:t>Dotyczy Zadanie nr 1, poz. 10 Czy Zamawiający dopuści prześcieradło w kolorze niebieskim? Pozostałe wymagania zgodne z SWZ. Odpowiedź: Zamawiający dopuści także.</w:t>
            </w:r>
          </w:p>
          <w:p w14:paraId="43446E10" w14:textId="77777777" w:rsidR="000E68EA" w:rsidRPr="00C04D25" w:rsidRDefault="000E68EA" w:rsidP="00C04D25">
            <w:pPr>
              <w:ind w:left="30" w:right="-72"/>
              <w:jc w:val="both"/>
              <w:rPr>
                <w:sz w:val="22"/>
                <w:szCs w:val="22"/>
              </w:rPr>
            </w:pPr>
          </w:p>
          <w:p w14:paraId="333F2312" w14:textId="77777777" w:rsidR="000E68EA" w:rsidRPr="00C04D25" w:rsidRDefault="000E68EA" w:rsidP="00C04D25">
            <w:pPr>
              <w:ind w:left="30" w:right="-72"/>
              <w:jc w:val="both"/>
              <w:rPr>
                <w:sz w:val="22"/>
                <w:szCs w:val="22"/>
              </w:rPr>
            </w:pPr>
            <w:r w:rsidRPr="00C04D25">
              <w:rPr>
                <w:sz w:val="22"/>
                <w:szCs w:val="22"/>
              </w:rPr>
              <w:t>Dotyczy Zadanie nr 1, poz. 11 Czy Zamawiający dopuści prześcieradło w kolorze niebieskim? Pozostałe wymagania zgodne z SWZ. Odpowiedź: Zamawiający dopuści także.</w:t>
            </w:r>
          </w:p>
          <w:p w14:paraId="1831396A" w14:textId="77777777" w:rsidR="000E68EA" w:rsidRPr="00C04D25" w:rsidRDefault="000E68EA" w:rsidP="00C04D25">
            <w:pPr>
              <w:ind w:left="30" w:right="-72"/>
              <w:jc w:val="both"/>
              <w:rPr>
                <w:sz w:val="22"/>
                <w:szCs w:val="22"/>
              </w:rPr>
            </w:pPr>
          </w:p>
          <w:p w14:paraId="3374631D" w14:textId="77777777" w:rsidR="000E68EA" w:rsidRPr="00C04D25" w:rsidRDefault="000E68EA" w:rsidP="00C04D25">
            <w:pPr>
              <w:ind w:left="30" w:right="-72"/>
              <w:jc w:val="both"/>
              <w:rPr>
                <w:sz w:val="22"/>
                <w:szCs w:val="22"/>
              </w:rPr>
            </w:pPr>
            <w:r w:rsidRPr="00C04D25">
              <w:rPr>
                <w:sz w:val="22"/>
                <w:szCs w:val="22"/>
              </w:rPr>
              <w:t>Dotyczy Zadanie nr 1, poz. 12 Czy Zamawiający dopuści fartuch ochronny foliowy w rozmiarze 70 cm x 120cm. Pozostałe wymagania zgodne z SWZ.  Odpowiedź: zgodnie z SWZ</w:t>
            </w:r>
          </w:p>
          <w:p w14:paraId="130B0D94" w14:textId="77777777" w:rsidR="000E68EA" w:rsidRPr="00C04D25" w:rsidRDefault="000E68EA" w:rsidP="00C04D25">
            <w:pPr>
              <w:ind w:left="30" w:right="-72"/>
              <w:jc w:val="both"/>
              <w:rPr>
                <w:sz w:val="22"/>
                <w:szCs w:val="22"/>
              </w:rPr>
            </w:pPr>
          </w:p>
          <w:p w14:paraId="2A14A987" w14:textId="77777777" w:rsidR="000E68EA" w:rsidRPr="00C04D25" w:rsidRDefault="000E68EA" w:rsidP="00C04D25">
            <w:pPr>
              <w:ind w:left="30" w:right="-72"/>
              <w:jc w:val="both"/>
              <w:rPr>
                <w:sz w:val="22"/>
                <w:szCs w:val="22"/>
              </w:rPr>
            </w:pPr>
            <w:r w:rsidRPr="00C04D25">
              <w:rPr>
                <w:sz w:val="22"/>
                <w:szCs w:val="22"/>
              </w:rPr>
              <w:t>Dotyczy Zadanie nr 1, poz. 12 Czy Zamawiający dopuści fartuch ochronny foliowy w rozmiarze 75 cm x 140cm. Pozostałe wymagania zgodne z SWZ.  Odpowiedź: zgodnie z SWZ</w:t>
            </w:r>
          </w:p>
          <w:p w14:paraId="75B873CF" w14:textId="77777777" w:rsidR="000E68EA" w:rsidRPr="00C04D25" w:rsidRDefault="000E68EA" w:rsidP="00C04D25">
            <w:pPr>
              <w:ind w:left="30" w:right="-72"/>
              <w:jc w:val="both"/>
              <w:rPr>
                <w:sz w:val="22"/>
                <w:szCs w:val="22"/>
              </w:rPr>
            </w:pPr>
          </w:p>
          <w:p w14:paraId="403FCF40" w14:textId="77777777" w:rsidR="000E68EA" w:rsidRPr="00C04D25" w:rsidRDefault="000E68EA" w:rsidP="00C04D25">
            <w:pPr>
              <w:ind w:left="30" w:right="-72"/>
              <w:jc w:val="both"/>
              <w:rPr>
                <w:sz w:val="22"/>
                <w:szCs w:val="22"/>
              </w:rPr>
            </w:pPr>
            <w:r w:rsidRPr="00C04D25">
              <w:rPr>
                <w:sz w:val="22"/>
                <w:szCs w:val="22"/>
              </w:rPr>
              <w:t xml:space="preserve">Dotyczy Zadanie nr 1, poz. 13 Czy Zamawiający wymaga podkład medyczny nieprzemakalny w rolce o długości min. 50 </w:t>
            </w:r>
            <w:proofErr w:type="spellStart"/>
            <w:r w:rsidRPr="00C04D25">
              <w:rPr>
                <w:sz w:val="22"/>
                <w:szCs w:val="22"/>
              </w:rPr>
              <w:t>mb</w:t>
            </w:r>
            <w:proofErr w:type="spellEnd"/>
            <w:r w:rsidRPr="00C04D25">
              <w:rPr>
                <w:sz w:val="22"/>
                <w:szCs w:val="22"/>
              </w:rPr>
              <w:t>? Pozostałe wymagania zgodne z SWZ. Odpowiedź: zgodnie z SWZ</w:t>
            </w:r>
          </w:p>
          <w:p w14:paraId="6AFE9840" w14:textId="77777777" w:rsidR="000E68EA" w:rsidRPr="00C04D25" w:rsidRDefault="000E68EA" w:rsidP="00C04D25">
            <w:pPr>
              <w:ind w:left="30" w:right="-72"/>
              <w:jc w:val="both"/>
              <w:rPr>
                <w:sz w:val="22"/>
                <w:szCs w:val="22"/>
              </w:rPr>
            </w:pPr>
          </w:p>
          <w:p w14:paraId="4423AC76" w14:textId="77777777" w:rsidR="000E68EA" w:rsidRPr="00C04D25" w:rsidRDefault="000E68EA" w:rsidP="00C04D25">
            <w:pPr>
              <w:ind w:left="30" w:right="-72"/>
              <w:jc w:val="both"/>
              <w:rPr>
                <w:sz w:val="22"/>
                <w:szCs w:val="22"/>
              </w:rPr>
            </w:pPr>
            <w:r w:rsidRPr="00C04D25">
              <w:rPr>
                <w:sz w:val="22"/>
                <w:szCs w:val="22"/>
              </w:rPr>
              <w:t xml:space="preserve">Dotyczy Zadanie nr 1, poz. 13 Czy Zamawiający wymaga podkład medyczny nieprzemakalny w rolce o długości min. 50 </w:t>
            </w:r>
            <w:proofErr w:type="spellStart"/>
            <w:r w:rsidRPr="00C04D25">
              <w:rPr>
                <w:sz w:val="22"/>
                <w:szCs w:val="22"/>
              </w:rPr>
              <w:t>mb</w:t>
            </w:r>
            <w:proofErr w:type="spellEnd"/>
            <w:r w:rsidRPr="00C04D25">
              <w:rPr>
                <w:sz w:val="22"/>
                <w:szCs w:val="22"/>
              </w:rPr>
              <w:t>? Pozostałe wymagania zgodne z SWZ. Odpowiedź: zgodnie z SWZ</w:t>
            </w:r>
          </w:p>
          <w:p w14:paraId="279C0336" w14:textId="77777777" w:rsidR="000E68EA" w:rsidRPr="00C04D25" w:rsidRDefault="000E68EA" w:rsidP="00C04D25">
            <w:pPr>
              <w:ind w:left="30" w:right="-72"/>
              <w:jc w:val="both"/>
              <w:rPr>
                <w:sz w:val="22"/>
                <w:szCs w:val="22"/>
              </w:rPr>
            </w:pPr>
          </w:p>
          <w:p w14:paraId="2733E804" w14:textId="77777777" w:rsidR="000E68EA" w:rsidRPr="00C04D25" w:rsidRDefault="000E68EA" w:rsidP="00C04D25">
            <w:pPr>
              <w:ind w:left="30" w:right="-72"/>
              <w:jc w:val="both"/>
              <w:rPr>
                <w:sz w:val="22"/>
                <w:szCs w:val="22"/>
              </w:rPr>
            </w:pPr>
            <w:r w:rsidRPr="00C04D25">
              <w:rPr>
                <w:sz w:val="22"/>
                <w:szCs w:val="22"/>
              </w:rPr>
              <w:t>Dotyczy Zadanie nr 1, poz. 13 Czy Zamawiający dopuści podkład medyczny nieprzemakalny w rolce z perforacją 50 cm? Pozostałe wymagania zgodne z SWZ. Odpowiedź: zgodnie z SWZ</w:t>
            </w:r>
          </w:p>
          <w:p w14:paraId="0D589A2D" w14:textId="77777777" w:rsidR="000E68EA" w:rsidRPr="00C04D25" w:rsidRDefault="000E68EA" w:rsidP="00C04D25">
            <w:pPr>
              <w:ind w:left="30" w:right="-72"/>
              <w:jc w:val="both"/>
              <w:rPr>
                <w:sz w:val="22"/>
                <w:szCs w:val="22"/>
              </w:rPr>
            </w:pPr>
          </w:p>
          <w:p w14:paraId="1B1F7715" w14:textId="77777777" w:rsidR="000E68EA" w:rsidRPr="00C04D25" w:rsidRDefault="000E68EA" w:rsidP="00C04D25">
            <w:pPr>
              <w:ind w:left="30" w:right="-72"/>
              <w:jc w:val="both"/>
              <w:rPr>
                <w:sz w:val="22"/>
                <w:szCs w:val="22"/>
              </w:rPr>
            </w:pPr>
            <w:r w:rsidRPr="00C04D25">
              <w:rPr>
                <w:sz w:val="22"/>
                <w:szCs w:val="22"/>
              </w:rPr>
              <w:t>Dotyczy Zadanie nr 1, poz. 12</w:t>
            </w:r>
          </w:p>
          <w:p w14:paraId="21282617" w14:textId="77777777" w:rsidR="000E68EA" w:rsidRPr="00C04D25" w:rsidRDefault="000E68EA" w:rsidP="00C04D25">
            <w:pPr>
              <w:ind w:left="30" w:right="-72"/>
              <w:jc w:val="both"/>
              <w:rPr>
                <w:sz w:val="22"/>
                <w:szCs w:val="22"/>
              </w:rPr>
            </w:pPr>
            <w:r w:rsidRPr="00C04D25">
              <w:rPr>
                <w:sz w:val="22"/>
                <w:szCs w:val="22"/>
              </w:rPr>
              <w:t>Czy Zamawiający dopuści fartuch ochronny foliowy w rozmiarze 80 cm x 150cm. Pozostałe wymagania zgodne z SWZ. Odpowiedź: zgodnie z SWZ</w:t>
            </w:r>
          </w:p>
          <w:p w14:paraId="1C4A0272" w14:textId="77777777" w:rsidR="000E68EA" w:rsidRPr="00C04D25" w:rsidRDefault="000E68EA" w:rsidP="00C04D25">
            <w:pPr>
              <w:ind w:left="30" w:right="-72"/>
              <w:jc w:val="both"/>
              <w:rPr>
                <w:sz w:val="22"/>
                <w:szCs w:val="22"/>
              </w:rPr>
            </w:pPr>
          </w:p>
          <w:p w14:paraId="5E4C8AD5" w14:textId="77777777" w:rsidR="000E68EA" w:rsidRPr="00C04D25" w:rsidRDefault="000E68EA" w:rsidP="00C04D25">
            <w:pPr>
              <w:ind w:left="30" w:right="-72"/>
              <w:jc w:val="both"/>
              <w:rPr>
                <w:sz w:val="22"/>
                <w:szCs w:val="22"/>
              </w:rPr>
            </w:pPr>
            <w:r w:rsidRPr="00C04D25">
              <w:rPr>
                <w:sz w:val="22"/>
                <w:szCs w:val="22"/>
              </w:rPr>
              <w:t>Dotyczy Zadanie nr 1, poz. 12</w:t>
            </w:r>
          </w:p>
          <w:p w14:paraId="3976E8CB" w14:textId="77777777" w:rsidR="000E68EA" w:rsidRPr="00C04D25" w:rsidRDefault="000E68EA" w:rsidP="00C04D25">
            <w:pPr>
              <w:ind w:left="30" w:right="-72"/>
              <w:jc w:val="both"/>
              <w:rPr>
                <w:sz w:val="22"/>
                <w:szCs w:val="22"/>
              </w:rPr>
            </w:pPr>
            <w:r w:rsidRPr="00C04D25">
              <w:rPr>
                <w:sz w:val="22"/>
                <w:szCs w:val="22"/>
              </w:rPr>
              <w:t>Czy Zamawiający dopuści fartuch ochronny foliowy w kolorze niebieskim. Pozostałe</w:t>
            </w:r>
          </w:p>
          <w:p w14:paraId="21CD7E4D" w14:textId="77777777" w:rsidR="000E68EA" w:rsidRPr="00C04D25" w:rsidRDefault="000E68EA" w:rsidP="00C04D25">
            <w:pPr>
              <w:ind w:left="30" w:right="-72"/>
              <w:jc w:val="both"/>
              <w:rPr>
                <w:sz w:val="22"/>
                <w:szCs w:val="22"/>
              </w:rPr>
            </w:pPr>
            <w:r w:rsidRPr="00C04D25">
              <w:rPr>
                <w:sz w:val="22"/>
                <w:szCs w:val="22"/>
              </w:rPr>
              <w:t>wymagania zgodne z SWZ. Odpowiedź: zgodnie z SWZ</w:t>
            </w:r>
          </w:p>
          <w:p w14:paraId="63731F8B" w14:textId="77777777" w:rsidR="000E68EA" w:rsidRPr="00C04D25" w:rsidRDefault="000E68EA" w:rsidP="00C04D25">
            <w:pPr>
              <w:ind w:left="30" w:right="-72"/>
              <w:jc w:val="both"/>
              <w:rPr>
                <w:sz w:val="22"/>
                <w:szCs w:val="22"/>
              </w:rPr>
            </w:pPr>
          </w:p>
          <w:p w14:paraId="528E13F4" w14:textId="77777777" w:rsidR="000E68EA" w:rsidRPr="00C04D25" w:rsidRDefault="000E68EA" w:rsidP="00C04D25">
            <w:pPr>
              <w:ind w:left="30" w:right="-72"/>
              <w:jc w:val="both"/>
              <w:rPr>
                <w:sz w:val="22"/>
                <w:szCs w:val="22"/>
              </w:rPr>
            </w:pPr>
            <w:r w:rsidRPr="00C04D25">
              <w:rPr>
                <w:sz w:val="22"/>
                <w:szCs w:val="22"/>
              </w:rPr>
              <w:t>Czy Zamawiający dopuści podkład medyczny nieprzemakalny z perforacją co 50 cm ?? Odpowiedź: zgodnie z SWZ</w:t>
            </w:r>
          </w:p>
          <w:p w14:paraId="2FA0462B" w14:textId="77777777" w:rsidR="000E68EA" w:rsidRPr="00C04D25" w:rsidRDefault="000E68EA" w:rsidP="00C04D25">
            <w:pPr>
              <w:ind w:left="30" w:right="-72"/>
              <w:jc w:val="both"/>
              <w:rPr>
                <w:sz w:val="22"/>
                <w:szCs w:val="22"/>
              </w:rPr>
            </w:pPr>
          </w:p>
          <w:p w14:paraId="32B0A0E3" w14:textId="77777777" w:rsidR="000E68EA" w:rsidRPr="00C04D25" w:rsidRDefault="000E68EA" w:rsidP="00C04D25">
            <w:pPr>
              <w:ind w:left="30" w:right="-72"/>
              <w:jc w:val="both"/>
              <w:rPr>
                <w:sz w:val="22"/>
                <w:szCs w:val="22"/>
              </w:rPr>
            </w:pPr>
            <w:r w:rsidRPr="00C04D25">
              <w:rPr>
                <w:sz w:val="22"/>
                <w:szCs w:val="22"/>
              </w:rPr>
              <w:t xml:space="preserve">Załącznik 2, poz. 1 </w:t>
            </w:r>
          </w:p>
          <w:p w14:paraId="3D18DFF5" w14:textId="77777777" w:rsidR="000E68EA" w:rsidRPr="00C04D25" w:rsidRDefault="000E68EA" w:rsidP="00C04D25">
            <w:pPr>
              <w:ind w:left="30" w:right="-72"/>
              <w:jc w:val="both"/>
              <w:rPr>
                <w:sz w:val="22"/>
                <w:szCs w:val="22"/>
              </w:rPr>
            </w:pPr>
            <w:r w:rsidRPr="00C04D25">
              <w:rPr>
                <w:sz w:val="22"/>
                <w:szCs w:val="22"/>
              </w:rPr>
              <w:t>Czy zamawiający dopuści rozmiar uniwersalny, o wymiarach: o Mankiet 5 cm o Długość całkowita 110 cm (+/- 2 cm) o Szerokość w pasie ok. 70 cm x 2 mierzone na płasko o Długość troków - w pasie 2 x po ok. 100 cm, przy szyi 2 x po ok. 35-38 cm. Odpowiedź: zgodnie z SWZ</w:t>
            </w:r>
          </w:p>
          <w:p w14:paraId="7E549C62" w14:textId="77777777" w:rsidR="000E68EA" w:rsidRPr="00C04D25" w:rsidRDefault="000E68EA" w:rsidP="00C04D25">
            <w:pPr>
              <w:ind w:left="30" w:right="-72"/>
              <w:jc w:val="both"/>
              <w:rPr>
                <w:sz w:val="22"/>
                <w:szCs w:val="22"/>
              </w:rPr>
            </w:pPr>
          </w:p>
          <w:p w14:paraId="0F004867" w14:textId="77777777" w:rsidR="000E68EA" w:rsidRPr="00C04D25" w:rsidRDefault="000E68EA" w:rsidP="00C04D25">
            <w:pPr>
              <w:ind w:left="30" w:right="-72"/>
              <w:jc w:val="both"/>
              <w:rPr>
                <w:sz w:val="22"/>
                <w:szCs w:val="22"/>
              </w:rPr>
            </w:pPr>
            <w:r w:rsidRPr="00C04D25">
              <w:rPr>
                <w:sz w:val="22"/>
                <w:szCs w:val="22"/>
              </w:rPr>
              <w:t>Załącznik 2, poz. 2 Czy zamawiający dopuści wycięcie pod dekoltem półokrągłe? Czy zamawiający dopuści ubranie w jednym kolorze? Odpowiedź: zgodnie z SWZ</w:t>
            </w:r>
          </w:p>
          <w:p w14:paraId="18E64102" w14:textId="77777777" w:rsidR="000E68EA" w:rsidRPr="00C04D25" w:rsidRDefault="000E68EA" w:rsidP="00C04D25">
            <w:pPr>
              <w:ind w:left="30" w:right="-72"/>
              <w:jc w:val="both"/>
              <w:rPr>
                <w:sz w:val="22"/>
                <w:szCs w:val="22"/>
              </w:rPr>
            </w:pPr>
          </w:p>
          <w:p w14:paraId="545895EF" w14:textId="77777777" w:rsidR="000E68EA" w:rsidRPr="00C04D25" w:rsidRDefault="000E68EA" w:rsidP="00C04D25">
            <w:pPr>
              <w:ind w:left="30" w:right="-72"/>
              <w:jc w:val="both"/>
              <w:rPr>
                <w:sz w:val="22"/>
                <w:szCs w:val="22"/>
              </w:rPr>
            </w:pPr>
            <w:r w:rsidRPr="00C04D25">
              <w:rPr>
                <w:sz w:val="22"/>
                <w:szCs w:val="22"/>
              </w:rPr>
              <w:t>Załącznik 2, poz. 3-7 Prosimy o dopuszczenie czepka pakowanego w opakowanie foliowe, taki sposób pakowania zmniejsza powierzchnię magazynowania lub/i przechowywania, opakowanie w foli gwarantuje również higieniczne przechowywanie i wyjmowanie - sposób pakowania nie wpływa na jakość produktu i jego wartości użytkowe. Odpowiedź: zgodnie z SWZ</w:t>
            </w:r>
          </w:p>
          <w:p w14:paraId="657CD21B" w14:textId="77777777" w:rsidR="000E68EA" w:rsidRPr="00C04D25" w:rsidRDefault="000E68EA" w:rsidP="00C04D25">
            <w:pPr>
              <w:ind w:left="30" w:right="-72"/>
              <w:jc w:val="both"/>
              <w:rPr>
                <w:sz w:val="22"/>
                <w:szCs w:val="22"/>
              </w:rPr>
            </w:pPr>
          </w:p>
          <w:p w14:paraId="00953F50" w14:textId="77777777" w:rsidR="000E68EA" w:rsidRPr="00C04D25" w:rsidRDefault="000E68EA" w:rsidP="00C04D25">
            <w:pPr>
              <w:ind w:left="30" w:right="-72"/>
              <w:jc w:val="both"/>
              <w:rPr>
                <w:sz w:val="22"/>
                <w:szCs w:val="22"/>
              </w:rPr>
            </w:pPr>
            <w:r w:rsidRPr="00C04D25">
              <w:rPr>
                <w:sz w:val="22"/>
                <w:szCs w:val="22"/>
              </w:rPr>
              <w:t>Załącznik 2, poz. 3-4 Czy zamawiający dopuści czepek beret w jednym kolorze? Czy zamawiający dopuści czepek typu beret o gramaturze min. 16 g/m2? Odpowiedź: Zamawiający dopuszcza czepek w jednym kolorze, natomiast pozostałe parametry zgodnie z SWZ.</w:t>
            </w:r>
          </w:p>
          <w:p w14:paraId="78AA89F2" w14:textId="77777777" w:rsidR="000E68EA" w:rsidRPr="00C04D25" w:rsidRDefault="000E68EA" w:rsidP="00C04D25">
            <w:pPr>
              <w:ind w:left="30" w:right="-72"/>
              <w:jc w:val="both"/>
              <w:rPr>
                <w:sz w:val="22"/>
                <w:szCs w:val="22"/>
              </w:rPr>
            </w:pPr>
          </w:p>
          <w:p w14:paraId="417AF75C" w14:textId="77777777" w:rsidR="000E68EA" w:rsidRPr="00C04D25" w:rsidRDefault="000E68EA" w:rsidP="00C04D25">
            <w:pPr>
              <w:ind w:left="30" w:right="-72"/>
              <w:jc w:val="both"/>
              <w:rPr>
                <w:sz w:val="22"/>
                <w:szCs w:val="22"/>
              </w:rPr>
            </w:pPr>
            <w:r w:rsidRPr="00C04D25">
              <w:rPr>
                <w:sz w:val="22"/>
                <w:szCs w:val="22"/>
              </w:rPr>
              <w:t>Załącznik 2, poz. 6 Czy zamawiający dopuści czepek typu furażerka, z lamówką około 8 mm, przechodzącą z tyłu w troki, wiązany na troki, niesterylny, wykonany z włókniny polipropylenowej, o gramaturze 25 g/m2 , troki o dł. ponad 20 cm każdy, głębokość czepka ok. 13 cm, denko o wymiarach ok. 20 cm x 12,5 cm, w kolorze niebieskim, rozmiar uniwersalny? Odpowiedź: zgodnie z SWZ</w:t>
            </w:r>
          </w:p>
          <w:p w14:paraId="25705FC3" w14:textId="77777777" w:rsidR="000E68EA" w:rsidRPr="00C04D25" w:rsidRDefault="000E68EA" w:rsidP="00C04D25">
            <w:pPr>
              <w:ind w:left="30" w:right="-72"/>
              <w:jc w:val="both"/>
              <w:rPr>
                <w:sz w:val="22"/>
                <w:szCs w:val="22"/>
              </w:rPr>
            </w:pPr>
          </w:p>
          <w:p w14:paraId="63167F6C" w14:textId="77777777" w:rsidR="000E68EA" w:rsidRPr="00C04D25" w:rsidRDefault="000E68EA" w:rsidP="00C04D25">
            <w:pPr>
              <w:ind w:left="30" w:right="-72"/>
              <w:jc w:val="both"/>
              <w:rPr>
                <w:sz w:val="22"/>
                <w:szCs w:val="22"/>
              </w:rPr>
            </w:pPr>
            <w:r w:rsidRPr="00C04D25">
              <w:rPr>
                <w:sz w:val="22"/>
                <w:szCs w:val="22"/>
              </w:rPr>
              <w:t>Załącznik 2, poz. 7 Czy zamawiający dopuści czepek typu furażerka, z lamówką około 8 mm, przechodzącą z tyłu w troki, wiązany na troki, niesterylny, wykonany z włókniny polipropylenowej, o gramaturze 25 g/m2,z warstwą pochłaniającą pot (45 g/m2) przedniej części o długości ok. 32 cm i wysokości 5 cm, troki o dł. ponad 20 cm każdy, głębokość czepka ok. 13 cm, denko o wymiarach ok. 20 cm x 12,5 cm, w kolorze niebieskim, rozmiar uniwersalny? Odpowiedź: zgodnie z SWZ</w:t>
            </w:r>
          </w:p>
          <w:p w14:paraId="71234C4A" w14:textId="77777777" w:rsidR="000E68EA" w:rsidRPr="00C04D25" w:rsidRDefault="000E68EA" w:rsidP="00C04D25">
            <w:pPr>
              <w:ind w:left="30" w:right="-72"/>
              <w:jc w:val="both"/>
              <w:rPr>
                <w:sz w:val="22"/>
                <w:szCs w:val="22"/>
              </w:rPr>
            </w:pPr>
          </w:p>
          <w:p w14:paraId="7232AEF6" w14:textId="77777777" w:rsidR="000E68EA" w:rsidRPr="00C04D25" w:rsidRDefault="000E68EA" w:rsidP="00C04D25">
            <w:pPr>
              <w:ind w:left="30" w:right="-72"/>
              <w:jc w:val="both"/>
              <w:rPr>
                <w:sz w:val="22"/>
                <w:szCs w:val="22"/>
              </w:rPr>
            </w:pPr>
            <w:r w:rsidRPr="00C04D25">
              <w:rPr>
                <w:sz w:val="22"/>
                <w:szCs w:val="22"/>
              </w:rPr>
              <w:t>Załącznik 2, poz. 8 Czy zamawiający dopuści ochraniacze na obuwie wykonane z niebieskiej folii teksturowanej, z gumką, w rozmiarze uniwersalnym - długość ochraniacza w stanie rozciągniętym ok. 38 cm, głębokość ok.13,5 cm, o grubości 2 g? Odpowiedź: zgodnie z SWZ</w:t>
            </w:r>
          </w:p>
          <w:p w14:paraId="1D6F0BC8" w14:textId="77777777" w:rsidR="000E68EA" w:rsidRPr="00C04D25" w:rsidRDefault="000E68EA" w:rsidP="00C04D25">
            <w:pPr>
              <w:ind w:left="30" w:right="-72"/>
              <w:jc w:val="both"/>
              <w:rPr>
                <w:sz w:val="22"/>
                <w:szCs w:val="22"/>
              </w:rPr>
            </w:pPr>
          </w:p>
          <w:p w14:paraId="4823A73C" w14:textId="77777777" w:rsidR="000E68EA" w:rsidRPr="00C04D25" w:rsidRDefault="000E68EA" w:rsidP="00C04D25">
            <w:pPr>
              <w:ind w:left="30" w:right="-72"/>
              <w:jc w:val="both"/>
              <w:rPr>
                <w:sz w:val="22"/>
                <w:szCs w:val="22"/>
              </w:rPr>
            </w:pPr>
            <w:r w:rsidRPr="00C04D25">
              <w:rPr>
                <w:sz w:val="22"/>
                <w:szCs w:val="22"/>
              </w:rPr>
              <w:t>Załącznik 2, poz. 10 Czy zamawiający dopuści kolor niebieski? Odpowiedź: Zamawiający dopuszcza  pod warunkiem zachowania pozostałych, wymaganych parametrów zgodnie z SWZ.</w:t>
            </w:r>
          </w:p>
          <w:p w14:paraId="1AD38FC0" w14:textId="77777777" w:rsidR="000E68EA" w:rsidRPr="00C04D25" w:rsidRDefault="000E68EA" w:rsidP="00C04D25">
            <w:pPr>
              <w:ind w:left="30" w:right="-72"/>
              <w:jc w:val="both"/>
              <w:rPr>
                <w:sz w:val="22"/>
                <w:szCs w:val="22"/>
              </w:rPr>
            </w:pPr>
          </w:p>
          <w:p w14:paraId="413E8241" w14:textId="77777777" w:rsidR="000E68EA" w:rsidRPr="00C04D25" w:rsidRDefault="000E68EA" w:rsidP="00C04D25">
            <w:pPr>
              <w:ind w:left="30" w:right="-72"/>
              <w:jc w:val="both"/>
              <w:rPr>
                <w:sz w:val="22"/>
                <w:szCs w:val="22"/>
              </w:rPr>
            </w:pPr>
            <w:r w:rsidRPr="00C04D25">
              <w:rPr>
                <w:sz w:val="22"/>
                <w:szCs w:val="22"/>
              </w:rPr>
              <w:t xml:space="preserve">Załącznik 2, poz. 12 Czy zamawiający dopuści fartuch foliowy z polietylenu (folia HDPE) w kolorze białym, jednorazowego użytku typu </w:t>
            </w:r>
            <w:proofErr w:type="spellStart"/>
            <w:r w:rsidRPr="00C04D25">
              <w:rPr>
                <w:sz w:val="22"/>
                <w:szCs w:val="22"/>
              </w:rPr>
              <w:t>przedniak</w:t>
            </w:r>
            <w:proofErr w:type="spellEnd"/>
            <w:r w:rsidRPr="00C04D25">
              <w:rPr>
                <w:sz w:val="22"/>
                <w:szCs w:val="22"/>
              </w:rPr>
              <w:t xml:space="preserve"> o wymiarach 69 cm x 107 cm, wykonany z folii polietylenowej o grubości 16 mikronów, w rozmiarze uniwersalnym? Odpowiedź: zgodnie z SWZ.</w:t>
            </w:r>
          </w:p>
          <w:p w14:paraId="1617D8B9" w14:textId="77777777" w:rsidR="000E68EA" w:rsidRPr="00C04D25" w:rsidRDefault="000E68EA" w:rsidP="00C04D25">
            <w:pPr>
              <w:ind w:left="30" w:right="-72"/>
              <w:jc w:val="both"/>
              <w:rPr>
                <w:sz w:val="22"/>
                <w:szCs w:val="22"/>
              </w:rPr>
            </w:pPr>
          </w:p>
          <w:p w14:paraId="2BE1F445" w14:textId="77777777" w:rsidR="000E68EA" w:rsidRPr="00C04D25" w:rsidRDefault="000E68EA" w:rsidP="00C04D25">
            <w:pPr>
              <w:ind w:left="30" w:right="-72"/>
              <w:jc w:val="both"/>
              <w:rPr>
                <w:sz w:val="22"/>
                <w:szCs w:val="22"/>
              </w:rPr>
            </w:pPr>
            <w:r w:rsidRPr="00C04D25">
              <w:rPr>
                <w:sz w:val="22"/>
                <w:szCs w:val="22"/>
              </w:rPr>
              <w:t>Załącznik 2, poz. 1,8,10, Czy zamawiający wydzieli poz.1,8,10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1664C459" w14:textId="77777777" w:rsidR="000E68EA" w:rsidRPr="00C04D25" w:rsidRDefault="000E68EA" w:rsidP="00C04D25">
            <w:pPr>
              <w:ind w:left="30" w:right="-72"/>
              <w:jc w:val="both"/>
              <w:rPr>
                <w:sz w:val="22"/>
                <w:szCs w:val="22"/>
              </w:rPr>
            </w:pPr>
            <w:r w:rsidRPr="00C04D25">
              <w:rPr>
                <w:sz w:val="22"/>
                <w:szCs w:val="22"/>
              </w:rPr>
              <w:t>Odpowiedź: zgodnie z SWZ</w:t>
            </w:r>
          </w:p>
          <w:p w14:paraId="32CD5689" w14:textId="77777777" w:rsidR="000E68EA" w:rsidRPr="00C04D25" w:rsidRDefault="000E68EA" w:rsidP="00C04D25">
            <w:pPr>
              <w:ind w:left="30" w:right="-72"/>
              <w:jc w:val="both"/>
              <w:rPr>
                <w:sz w:val="22"/>
                <w:szCs w:val="22"/>
              </w:rPr>
            </w:pPr>
          </w:p>
          <w:p w14:paraId="0A7D9532" w14:textId="77777777" w:rsidR="000E68EA" w:rsidRPr="00C04D25" w:rsidRDefault="000E68EA" w:rsidP="00C04D25">
            <w:pPr>
              <w:ind w:left="30" w:right="-72"/>
              <w:jc w:val="both"/>
              <w:rPr>
                <w:sz w:val="22"/>
                <w:szCs w:val="22"/>
              </w:rPr>
            </w:pPr>
            <w:r w:rsidRPr="00C04D25">
              <w:rPr>
                <w:sz w:val="22"/>
                <w:szCs w:val="22"/>
              </w:rPr>
              <w:t>Poz.2 Czy Zamawiający dopuści ubranie wykonane z włókniny SMMS o gramaturze 40g/m2? Czy Zamawiający dopuści ubranie w 2 kolorach: niebieskim i zielonym? Odpowiedź: zgodnie z SWZ</w:t>
            </w:r>
          </w:p>
          <w:p w14:paraId="0ED16753" w14:textId="77777777" w:rsidR="000E68EA" w:rsidRPr="00C04D25" w:rsidRDefault="000E68EA" w:rsidP="00C04D25">
            <w:pPr>
              <w:ind w:left="30" w:right="-72"/>
              <w:jc w:val="both"/>
              <w:rPr>
                <w:sz w:val="22"/>
                <w:szCs w:val="22"/>
              </w:rPr>
            </w:pPr>
          </w:p>
          <w:p w14:paraId="12758B8F" w14:textId="77777777" w:rsidR="000E68EA" w:rsidRPr="00C04D25" w:rsidRDefault="000E68EA" w:rsidP="00C04D25">
            <w:pPr>
              <w:ind w:left="30" w:right="-72"/>
              <w:jc w:val="both"/>
              <w:rPr>
                <w:sz w:val="22"/>
                <w:szCs w:val="22"/>
              </w:rPr>
            </w:pPr>
            <w:r w:rsidRPr="00C04D25">
              <w:rPr>
                <w:sz w:val="22"/>
                <w:szCs w:val="22"/>
              </w:rPr>
              <w:t>Poz.3 Czy Zamawiający dopuści czepek z włókniny o gramaturze 15g/m2, średnica po rozciągnięciu 50cm, pakowany w worek foliowy po 100szt? Czy Zamawiający dopuści czepek w tylko w kolorze zielonym? Odpowiedź: Zamawiający dopuszcza czepek  w kolorze zielonym, natomiast pozostałe wymagane  parametry zgodnie z SWZ</w:t>
            </w:r>
          </w:p>
          <w:p w14:paraId="4277AD76" w14:textId="77777777" w:rsidR="000E68EA" w:rsidRPr="00C04D25" w:rsidRDefault="000E68EA" w:rsidP="00C04D25">
            <w:pPr>
              <w:ind w:left="30" w:right="-72"/>
              <w:jc w:val="both"/>
              <w:rPr>
                <w:sz w:val="22"/>
                <w:szCs w:val="22"/>
              </w:rPr>
            </w:pPr>
          </w:p>
          <w:p w14:paraId="044670C5" w14:textId="77777777" w:rsidR="000E68EA" w:rsidRPr="00C04D25" w:rsidRDefault="000E68EA" w:rsidP="00C04D25">
            <w:pPr>
              <w:ind w:left="30" w:right="-72"/>
              <w:jc w:val="both"/>
              <w:rPr>
                <w:sz w:val="22"/>
                <w:szCs w:val="22"/>
              </w:rPr>
            </w:pPr>
            <w:r w:rsidRPr="00C04D25">
              <w:rPr>
                <w:sz w:val="22"/>
                <w:szCs w:val="22"/>
              </w:rPr>
              <w:t xml:space="preserve">Poz.4 Czy Zamawiający dopuści czepek wykonany z włókniny polipropylenowej o gramaturze 25g/m2. Średnica po rozciągnięciu 50cm. Pakowany po 100szt w worek foliowy, w kolorze niebieskim? </w:t>
            </w:r>
          </w:p>
          <w:p w14:paraId="1D60F46F" w14:textId="77777777" w:rsidR="000E68EA" w:rsidRPr="00C04D25" w:rsidRDefault="000E68EA" w:rsidP="00C04D25">
            <w:pPr>
              <w:ind w:left="30" w:right="-72"/>
              <w:jc w:val="both"/>
              <w:rPr>
                <w:sz w:val="22"/>
                <w:szCs w:val="22"/>
              </w:rPr>
            </w:pPr>
            <w:r w:rsidRPr="00C04D25">
              <w:rPr>
                <w:sz w:val="22"/>
                <w:szCs w:val="22"/>
              </w:rPr>
              <w:t>Odpowiedź: Zamawiający dopuszcza czepek  w kolorze niebieskim, natomiast pozostałe wymagane  parametry zgodnie z SWZ</w:t>
            </w:r>
          </w:p>
          <w:p w14:paraId="2B8E0903" w14:textId="77777777" w:rsidR="000E68EA" w:rsidRPr="00C04D25" w:rsidRDefault="000E68EA" w:rsidP="00C04D25">
            <w:pPr>
              <w:ind w:left="30" w:right="-72"/>
              <w:jc w:val="both"/>
              <w:rPr>
                <w:sz w:val="22"/>
                <w:szCs w:val="22"/>
              </w:rPr>
            </w:pPr>
          </w:p>
          <w:p w14:paraId="02FC84E5" w14:textId="77777777" w:rsidR="000E68EA" w:rsidRPr="00C04D25" w:rsidRDefault="000E68EA" w:rsidP="00C04D25">
            <w:pPr>
              <w:ind w:left="30" w:right="-72"/>
              <w:jc w:val="both"/>
              <w:rPr>
                <w:sz w:val="22"/>
                <w:szCs w:val="22"/>
              </w:rPr>
            </w:pPr>
            <w:r w:rsidRPr="00C04D25">
              <w:rPr>
                <w:sz w:val="22"/>
                <w:szCs w:val="22"/>
              </w:rPr>
              <w:lastRenderedPageBreak/>
              <w:t>Poz.6 Czy Zamawiający dopuści czepek wykonany z przewiewnej włókniny polipropylenowej O gramaturze 25g/</w:t>
            </w:r>
            <w:proofErr w:type="spellStart"/>
            <w:r w:rsidRPr="00C04D25">
              <w:rPr>
                <w:sz w:val="22"/>
                <w:szCs w:val="22"/>
              </w:rPr>
              <w:t>m?w</w:t>
            </w:r>
            <w:proofErr w:type="spellEnd"/>
            <w:r w:rsidRPr="00C04D25">
              <w:rPr>
                <w:sz w:val="22"/>
                <w:szCs w:val="22"/>
              </w:rPr>
              <w:t xml:space="preserve"> kształcie furażerki, z trokami w części tylnej, lekki i dobrze przepuszczający powietrze. zapewniający komfort w trakcie noszenia. jednorazowego użytku. zapewnia doskonałą ochronę przed przenoszeniem bakterii i zanieczyszczeń. produkt opatrzony znakiem CE - spełnia zasadnicze wymagania. Pakowany po 100szt w worek foliowy? Czy Zamawiający dopuści czepek wykonany w części bocznej ze włókniny </w:t>
            </w:r>
            <w:proofErr w:type="spellStart"/>
            <w:r w:rsidRPr="00C04D25">
              <w:rPr>
                <w:sz w:val="22"/>
                <w:szCs w:val="22"/>
              </w:rPr>
              <w:t>spunlace</w:t>
            </w:r>
            <w:proofErr w:type="spellEnd"/>
            <w:r w:rsidRPr="00C04D25">
              <w:rPr>
                <w:sz w:val="22"/>
                <w:szCs w:val="22"/>
              </w:rPr>
              <w:t xml:space="preserve"> w kolorze białym i denko z włókniny polipropylenowej w kolorze niebieskim? Odpowiedź: zgodnie z SWZ.</w:t>
            </w:r>
          </w:p>
          <w:p w14:paraId="2C82FFA3" w14:textId="77777777" w:rsidR="000E68EA" w:rsidRPr="00C04D25" w:rsidRDefault="000E68EA" w:rsidP="00C04D25">
            <w:pPr>
              <w:ind w:left="30" w:right="-72"/>
              <w:jc w:val="both"/>
              <w:rPr>
                <w:sz w:val="22"/>
                <w:szCs w:val="22"/>
              </w:rPr>
            </w:pPr>
          </w:p>
          <w:p w14:paraId="3895DDC5" w14:textId="77777777" w:rsidR="000E68EA" w:rsidRPr="00C04D25" w:rsidRDefault="000E68EA" w:rsidP="00C04D25">
            <w:pPr>
              <w:ind w:left="30" w:right="-72"/>
              <w:jc w:val="both"/>
              <w:rPr>
                <w:sz w:val="22"/>
                <w:szCs w:val="22"/>
              </w:rPr>
            </w:pPr>
            <w:r w:rsidRPr="00C04D25">
              <w:rPr>
                <w:sz w:val="22"/>
                <w:szCs w:val="22"/>
              </w:rPr>
              <w:t>Poz.8 Czy Zamawiający dopuści ochraniacze na buty ściągane pojedynczą gumką, klejone? Odpowiedź: zgodnie z SWZ</w:t>
            </w:r>
          </w:p>
          <w:p w14:paraId="686998F8" w14:textId="77777777" w:rsidR="000E68EA" w:rsidRPr="00C04D25" w:rsidRDefault="000E68EA" w:rsidP="00C04D25">
            <w:pPr>
              <w:ind w:left="30" w:right="-72"/>
              <w:jc w:val="both"/>
              <w:rPr>
                <w:sz w:val="22"/>
                <w:szCs w:val="22"/>
              </w:rPr>
            </w:pPr>
          </w:p>
          <w:p w14:paraId="361E4A18" w14:textId="77777777" w:rsidR="000E68EA" w:rsidRPr="00C04D25" w:rsidRDefault="000E68EA" w:rsidP="00C04D25">
            <w:pPr>
              <w:ind w:left="30" w:right="-72"/>
              <w:jc w:val="both"/>
              <w:rPr>
                <w:sz w:val="22"/>
                <w:szCs w:val="22"/>
              </w:rPr>
            </w:pPr>
            <w:r w:rsidRPr="00C04D25">
              <w:rPr>
                <w:sz w:val="22"/>
                <w:szCs w:val="22"/>
              </w:rPr>
              <w:t>Poz.9 Czy Zamawiający dopuści prześcieradło o gramaturze 28g/m2? Odpowiedź: Zamawiający dopuszcza wskazaną gramaturę, natomiast pozostałe, wymagane parametry zgodnie z SWZ</w:t>
            </w:r>
          </w:p>
          <w:p w14:paraId="430D590E" w14:textId="77777777" w:rsidR="000E68EA" w:rsidRPr="00C04D25" w:rsidRDefault="000E68EA" w:rsidP="00C04D25">
            <w:pPr>
              <w:ind w:left="30" w:right="-72"/>
              <w:jc w:val="both"/>
              <w:rPr>
                <w:sz w:val="22"/>
                <w:szCs w:val="22"/>
              </w:rPr>
            </w:pPr>
          </w:p>
          <w:p w14:paraId="721E3BDC" w14:textId="77777777" w:rsidR="000E68EA" w:rsidRPr="00C04D25" w:rsidRDefault="000E68EA" w:rsidP="00C04D25">
            <w:pPr>
              <w:ind w:left="30" w:right="-72"/>
              <w:jc w:val="both"/>
              <w:rPr>
                <w:sz w:val="22"/>
                <w:szCs w:val="22"/>
              </w:rPr>
            </w:pPr>
            <w:r w:rsidRPr="00C04D25">
              <w:rPr>
                <w:sz w:val="22"/>
                <w:szCs w:val="22"/>
              </w:rPr>
              <w:t>Poz.12 Czy Zamawiający dopuści fartuch w rozmiarze 71x120cm? Odpowiedź: zgodnie z SWZ</w:t>
            </w:r>
          </w:p>
          <w:p w14:paraId="0CEB5598" w14:textId="77777777" w:rsidR="000E68EA" w:rsidRPr="00C04D25" w:rsidRDefault="000E68EA" w:rsidP="00C04D25">
            <w:pPr>
              <w:ind w:left="30" w:right="-72"/>
              <w:jc w:val="both"/>
              <w:rPr>
                <w:sz w:val="22"/>
                <w:szCs w:val="22"/>
              </w:rPr>
            </w:pPr>
          </w:p>
          <w:p w14:paraId="3B3F66A2" w14:textId="77777777" w:rsidR="000E68EA" w:rsidRPr="00C04D25" w:rsidRDefault="000E68EA" w:rsidP="00C04D25">
            <w:pPr>
              <w:ind w:left="30" w:right="-72"/>
              <w:jc w:val="both"/>
              <w:rPr>
                <w:sz w:val="22"/>
                <w:szCs w:val="22"/>
              </w:rPr>
            </w:pPr>
            <w:r w:rsidRPr="00C04D25">
              <w:rPr>
                <w:sz w:val="22"/>
                <w:szCs w:val="22"/>
              </w:rPr>
              <w:t>Projekt umowy §11 ust.2 Prosimy o zmniejszenie wysokości kary umownej do poziomu 1% wartości niezrealizowanego zamówienia za każdy dzień opóźnienia. Odpowiedź: zgodnie z wzorem umowy.</w:t>
            </w:r>
          </w:p>
        </w:tc>
      </w:tr>
    </w:tbl>
    <w:p w14:paraId="693C59AB" w14:textId="77777777" w:rsidR="00BE7BFD" w:rsidRPr="00C04D25" w:rsidRDefault="00BE7BFD" w:rsidP="00C04D25">
      <w:pPr>
        <w:jc w:val="both"/>
        <w:rPr>
          <w:sz w:val="22"/>
          <w:szCs w:val="22"/>
        </w:rPr>
      </w:pPr>
    </w:p>
    <w:p w14:paraId="4B48D3AE" w14:textId="11155782" w:rsidR="006D4AB3" w:rsidRDefault="006D4AB3" w:rsidP="00C04D25">
      <w:pPr>
        <w:pStyle w:val="Tekstpodstawowy"/>
        <w:ind w:left="3119" w:firstLine="425"/>
        <w:jc w:val="right"/>
        <w:rPr>
          <w:sz w:val="22"/>
          <w:szCs w:val="22"/>
        </w:rPr>
      </w:pPr>
      <w:r w:rsidRPr="00C04D25">
        <w:rPr>
          <w:sz w:val="22"/>
          <w:szCs w:val="22"/>
        </w:rPr>
        <w:t>Zamawiający</w:t>
      </w:r>
    </w:p>
    <w:p w14:paraId="7ACADE28" w14:textId="77777777" w:rsidR="00B641F4" w:rsidRDefault="00B641F4" w:rsidP="00C04D25">
      <w:pPr>
        <w:pStyle w:val="Tekstpodstawowy"/>
        <w:ind w:left="3119" w:firstLine="425"/>
        <w:jc w:val="right"/>
        <w:rPr>
          <w:sz w:val="22"/>
          <w:szCs w:val="22"/>
        </w:rPr>
      </w:pPr>
    </w:p>
    <w:p w14:paraId="002A0CC4" w14:textId="77777777" w:rsidR="00B641F4" w:rsidRDefault="00B641F4" w:rsidP="00B641F4">
      <w:pPr>
        <w:pStyle w:val="Tekstpodstawowy"/>
        <w:ind w:firstLine="425"/>
        <w:jc w:val="right"/>
        <w:rPr>
          <w:sz w:val="22"/>
          <w:szCs w:val="22"/>
        </w:rPr>
      </w:pPr>
      <w:r w:rsidRPr="00077704">
        <w:rPr>
          <w:sz w:val="22"/>
          <w:szCs w:val="22"/>
        </w:rPr>
        <w:t xml:space="preserve">  </w:t>
      </w:r>
      <w:r>
        <w:rPr>
          <w:sz w:val="22"/>
          <w:szCs w:val="22"/>
        </w:rPr>
        <w:t xml:space="preserve">/-/ Dyrektor Szpitala Wojewódzkiego </w:t>
      </w:r>
    </w:p>
    <w:p w14:paraId="68386E14" w14:textId="77777777" w:rsidR="00B641F4" w:rsidRDefault="00B641F4" w:rsidP="00B641F4">
      <w:pPr>
        <w:pStyle w:val="Tekstpodstawowy"/>
        <w:ind w:firstLine="425"/>
        <w:jc w:val="center"/>
        <w:rPr>
          <w:sz w:val="22"/>
          <w:szCs w:val="22"/>
        </w:rPr>
      </w:pPr>
      <w:r>
        <w:rPr>
          <w:sz w:val="22"/>
          <w:szCs w:val="22"/>
        </w:rPr>
        <w:t xml:space="preserve">                                                                                                       w Poznaniu</w:t>
      </w:r>
    </w:p>
    <w:p w14:paraId="57E3DBEB" w14:textId="77777777" w:rsidR="00B641F4" w:rsidRPr="006B27ED" w:rsidRDefault="00B641F4" w:rsidP="00B641F4">
      <w:pPr>
        <w:pStyle w:val="Tekstpodstawowy"/>
        <w:ind w:firstLine="425"/>
        <w:rPr>
          <w:i/>
          <w:sz w:val="22"/>
          <w:szCs w:val="22"/>
        </w:rPr>
      </w:pPr>
      <w:r>
        <w:rPr>
          <w:sz w:val="22"/>
          <w:szCs w:val="22"/>
        </w:rPr>
        <w:t xml:space="preserve">                                                                                                                     Piotr Nowicki</w:t>
      </w:r>
    </w:p>
    <w:p w14:paraId="1EDF8625" w14:textId="77777777" w:rsidR="00B641F4" w:rsidRPr="00C04D25" w:rsidRDefault="00B641F4" w:rsidP="00C04D25">
      <w:pPr>
        <w:pStyle w:val="Tekstpodstawowy"/>
        <w:ind w:left="3119" w:firstLine="425"/>
        <w:jc w:val="right"/>
        <w:rPr>
          <w:sz w:val="22"/>
          <w:szCs w:val="22"/>
        </w:rPr>
      </w:pPr>
    </w:p>
    <w:sectPr w:rsidR="00B641F4" w:rsidRPr="00C04D2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6E41A" w14:textId="77777777" w:rsidR="008075CC" w:rsidRDefault="008075CC">
      <w:r>
        <w:separator/>
      </w:r>
    </w:p>
  </w:endnote>
  <w:endnote w:type="continuationSeparator" w:id="0">
    <w:p w14:paraId="321BD44C" w14:textId="77777777" w:rsidR="008075CC" w:rsidRDefault="0080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45F2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62F80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50972" w14:textId="7BEA8A4E" w:rsidR="006D4AB3" w:rsidRDefault="00B641F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B7BD463" wp14:editId="67567C4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8E47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0F847E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8970" w14:textId="77777777" w:rsidR="006D4AB3" w:rsidRDefault="006D4AB3">
    <w:pPr>
      <w:pStyle w:val="Stopka"/>
      <w:pBdr>
        <w:bottom w:val="single" w:sz="6" w:space="0" w:color="auto"/>
      </w:pBdr>
      <w:tabs>
        <w:tab w:val="clear" w:pos="4536"/>
        <w:tab w:val="left" w:pos="6237"/>
      </w:tabs>
    </w:pPr>
  </w:p>
  <w:p w14:paraId="775A8AA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7869B0F" w14:textId="77777777" w:rsidR="006D4AB3" w:rsidRDefault="006D4AB3">
    <w:pPr>
      <w:pStyle w:val="Stopka"/>
      <w:tabs>
        <w:tab w:val="clear" w:pos="4536"/>
        <w:tab w:val="left" w:pos="6237"/>
      </w:tabs>
    </w:pPr>
  </w:p>
  <w:p w14:paraId="31F77FA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608E9" w14:textId="77777777" w:rsidR="008075CC" w:rsidRDefault="008075CC">
      <w:r>
        <w:separator/>
      </w:r>
    </w:p>
  </w:footnote>
  <w:footnote w:type="continuationSeparator" w:id="0">
    <w:p w14:paraId="0CAC5AE8" w14:textId="77777777" w:rsidR="008075CC" w:rsidRDefault="00807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46F6" w14:textId="77777777" w:rsidR="000E68EA" w:rsidRDefault="000E68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B031" w14:textId="77777777" w:rsidR="000E68EA" w:rsidRDefault="000E68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8F044" w14:textId="77777777" w:rsidR="000E68EA" w:rsidRDefault="000E68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17601028">
    <w:abstractNumId w:val="3"/>
  </w:num>
  <w:num w:numId="2" w16cid:durableId="849684105">
    <w:abstractNumId w:val="6"/>
  </w:num>
  <w:num w:numId="3" w16cid:durableId="579490596">
    <w:abstractNumId w:val="2"/>
  </w:num>
  <w:num w:numId="4" w16cid:durableId="1452361200">
    <w:abstractNumId w:val="5"/>
  </w:num>
  <w:num w:numId="5" w16cid:durableId="1148935260">
    <w:abstractNumId w:val="0"/>
  </w:num>
  <w:num w:numId="6" w16cid:durableId="1842305642">
    <w:abstractNumId w:val="1"/>
  </w:num>
  <w:num w:numId="7" w16cid:durableId="16961560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5CC"/>
    <w:rsid w:val="00031374"/>
    <w:rsid w:val="00046FA2"/>
    <w:rsid w:val="000A1097"/>
    <w:rsid w:val="000C4FC0"/>
    <w:rsid w:val="000E2A8F"/>
    <w:rsid w:val="000E68EA"/>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04719"/>
    <w:rsid w:val="007D7198"/>
    <w:rsid w:val="008075CC"/>
    <w:rsid w:val="00864A4B"/>
    <w:rsid w:val="00870F9F"/>
    <w:rsid w:val="008804B6"/>
    <w:rsid w:val="00897AB0"/>
    <w:rsid w:val="008A3553"/>
    <w:rsid w:val="00A905AC"/>
    <w:rsid w:val="00B641F4"/>
    <w:rsid w:val="00BA6584"/>
    <w:rsid w:val="00BE7BFD"/>
    <w:rsid w:val="00C04D25"/>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1CE37"/>
  <w15:chartTrackingRefBased/>
  <w15:docId w15:val="{9C0E5212-0895-4768-9A79-F61BD20DE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2292</Words>
  <Characters>13757</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2023-02-16T09:58:00Z</cp:lastPrinted>
  <dcterms:created xsi:type="dcterms:W3CDTF">2023-02-16T09:59:00Z</dcterms:created>
  <dcterms:modified xsi:type="dcterms:W3CDTF">2023-02-16T09:59:00Z</dcterms:modified>
</cp:coreProperties>
</file>