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C9F07" w14:textId="77777777" w:rsidR="00025386" w:rsidRPr="00E85A59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E85A59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9D1719" w:rsidRPr="00E85A59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E85A59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5D4DA376" w14:textId="77777777" w:rsidR="00B62AD0" w:rsidRPr="00E85A59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E85A59">
        <w:rPr>
          <w:rFonts w:ascii="Arial" w:hAnsi="Arial" w:cs="Arial"/>
          <w:b/>
          <w:sz w:val="18"/>
          <w:szCs w:val="18"/>
        </w:rPr>
        <w:t>Podmiot udostępniający zasoby:</w:t>
      </w:r>
    </w:p>
    <w:p w14:paraId="0684D07E" w14:textId="77777777" w:rsidR="00B62AD0" w:rsidRPr="00E85A59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E85A59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03F3775" w14:textId="77777777" w:rsidR="00B62AD0" w:rsidRPr="00E85A59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E85A59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043F5A80" w14:textId="77777777" w:rsidR="00B62AD0" w:rsidRPr="00E85A59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85A59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0D7F8F8F" w14:textId="77777777" w:rsidR="00B62AD0" w:rsidRPr="00E85A59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E85A59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71B3171F" w14:textId="77777777" w:rsidR="00B62AD0" w:rsidRPr="00E85A59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E85A59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7E8AE69C" w14:textId="77777777" w:rsidR="00B62AD0" w:rsidRPr="00E85A59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E85A59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E85A59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E85A59">
        <w:rPr>
          <w:rFonts w:ascii="Arial" w:hAnsi="Arial" w:cs="Arial"/>
          <w:sz w:val="16"/>
          <w:szCs w:val="16"/>
        </w:rPr>
        <w:t>…</w:t>
      </w:r>
    </w:p>
    <w:p w14:paraId="31BDF3AC" w14:textId="77777777" w:rsidR="00B62AD0" w:rsidRPr="00E85A59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E85A59">
        <w:rPr>
          <w:rFonts w:ascii="Arial" w:hAnsi="Arial" w:cs="Arial"/>
          <w:i/>
          <w:sz w:val="10"/>
          <w:szCs w:val="10"/>
        </w:rPr>
        <w:t xml:space="preserve">(imię, nazwisko </w:t>
      </w:r>
      <w:r w:rsidRPr="00E85A59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E85A59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85A59" w14:paraId="557C5CD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39D0D8" w14:textId="77777777" w:rsidR="00053927" w:rsidRPr="00E85A59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A59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80DD39F" w14:textId="77777777" w:rsidR="00053927" w:rsidRPr="00E85A5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85A59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E85A59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E85A59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F029B65" w14:textId="77777777" w:rsidR="0071340C" w:rsidRPr="00E85A59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85A5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E85A59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E85A59">
        <w:rPr>
          <w:rFonts w:ascii="Arial" w:hAnsi="Arial" w:cs="Arial"/>
          <w:sz w:val="18"/>
          <w:szCs w:val="18"/>
        </w:rPr>
        <w:t xml:space="preserve"> ustawy </w:t>
      </w:r>
      <w:r w:rsidR="00EF3368" w:rsidRPr="00E85A59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9D1719" w:rsidRPr="00E85A59">
        <w:rPr>
          <w:rFonts w:ascii="Arial" w:hAnsi="Arial" w:cs="Arial"/>
          <w:sz w:val="18"/>
          <w:szCs w:val="18"/>
        </w:rPr>
        <w:t>(</w:t>
      </w:r>
      <w:proofErr w:type="spellStart"/>
      <w:r w:rsidR="009D1719" w:rsidRPr="00E85A59">
        <w:rPr>
          <w:rFonts w:ascii="Arial" w:hAnsi="Arial" w:cs="Arial"/>
          <w:sz w:val="18"/>
          <w:szCs w:val="18"/>
        </w:rPr>
        <w:t>t.j</w:t>
      </w:r>
      <w:proofErr w:type="spellEnd"/>
      <w:r w:rsidR="009D1719" w:rsidRPr="00E85A59">
        <w:rPr>
          <w:rFonts w:ascii="Arial" w:hAnsi="Arial" w:cs="Arial"/>
          <w:sz w:val="18"/>
          <w:szCs w:val="18"/>
        </w:rPr>
        <w:t>. Dz. U. z 2022r. poz. 1710)</w:t>
      </w:r>
      <w:r w:rsidR="00E27ABB"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E85A5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E85A59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42102BC3" w14:textId="77777777" w:rsidR="0071340C" w:rsidRPr="00E85A59" w:rsidRDefault="009D171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85A59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Dostawy implantów ortopedycznych oraz </w:t>
      </w:r>
      <w:proofErr w:type="spellStart"/>
      <w:r w:rsidRPr="00E85A59">
        <w:rPr>
          <w:rFonts w:ascii="Arial" w:eastAsia="Times New Roman" w:hAnsi="Arial" w:cs="Arial"/>
          <w:b/>
          <w:sz w:val="18"/>
          <w:szCs w:val="18"/>
          <w:lang w:eastAsia="pl-PL"/>
        </w:rPr>
        <w:t>staplerów</w:t>
      </w:r>
      <w:proofErr w:type="spellEnd"/>
      <w:r w:rsidRPr="00E85A59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chirurgicznych ujęte w 4 zadaniach asortymentowych</w:t>
      </w:r>
    </w:p>
    <w:p w14:paraId="016BA8EB" w14:textId="77777777" w:rsidR="0071340C" w:rsidRPr="00E85A5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9D1719" w:rsidRPr="00E85A59">
        <w:rPr>
          <w:rFonts w:ascii="Arial" w:eastAsia="Times New Roman" w:hAnsi="Arial" w:cs="Arial"/>
          <w:b/>
          <w:sz w:val="18"/>
          <w:szCs w:val="18"/>
          <w:lang w:eastAsia="pl-PL"/>
        </w:rPr>
        <w:t>NZ/10/D/P/LW/2023</w:t>
      </w:r>
    </w:p>
    <w:p w14:paraId="1A3BE104" w14:textId="77777777" w:rsidR="00DC652A" w:rsidRPr="00E85A5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85A59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06341F4A" w14:textId="77777777" w:rsidR="00DC652A" w:rsidRPr="00E85A5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85A5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18A107C7" w14:textId="77777777" w:rsidR="0071340C" w:rsidRPr="00E85A5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E85A59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74B42DBA" w14:textId="77777777" w:rsidR="0071340C" w:rsidRPr="00E85A5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F4B2541" w14:textId="77777777" w:rsidR="0071340C" w:rsidRPr="00E85A5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85A59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40E10767" w14:textId="77777777" w:rsidR="0071340C" w:rsidRPr="00E85A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85A5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13E5DDA0" w14:textId="77777777" w:rsidR="0071340C" w:rsidRPr="00E85A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E85A59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7474097B" w14:textId="77777777" w:rsidR="0071340C" w:rsidRPr="00E85A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229CA307" w14:textId="77777777" w:rsidR="0071340C" w:rsidRPr="00E85A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E271A62" w14:textId="77777777" w:rsidR="0071340C" w:rsidRPr="00E85A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D2C0F72" w14:textId="77777777" w:rsidR="0071340C" w:rsidRPr="00E85A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4E596D58" w14:textId="77777777" w:rsidR="00DC652A" w:rsidRPr="00E85A5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E85A5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E85A5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E85A59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57C49638" w14:textId="77777777" w:rsidR="00DC652A" w:rsidRPr="00E85A5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E85A59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E85A59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E85A59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E85A59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E85A59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E85A59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2BC3C699" w14:textId="77777777" w:rsidR="0093388F" w:rsidRPr="00E85A5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E85A5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10A6B6C6" w14:textId="77777777" w:rsidR="0093388F" w:rsidRPr="00E85A5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85A59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6BE7F94" w14:textId="77777777" w:rsidR="0093388F" w:rsidRPr="00E85A5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E85A5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35312CB4" w14:textId="77777777" w:rsidR="00CB29AC" w:rsidRPr="00E85A5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85A59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3A8CCA5C" w14:textId="77777777" w:rsidR="00CB29AC" w:rsidRPr="00E85A5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85A5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463C0483" w14:textId="77777777" w:rsidR="00830970" w:rsidRPr="00E85A5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E85A59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E85A59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0785EE4F" w14:textId="77777777" w:rsidR="00E27ABB" w:rsidRPr="00E85A5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85A5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85A59" w14:paraId="4E95F1D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8140293" w14:textId="77777777" w:rsidR="00071D4C" w:rsidRPr="00E85A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2B38BE1" w14:textId="77777777" w:rsidR="00071D4C" w:rsidRPr="00E85A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D0A25B4" w14:textId="77777777" w:rsidR="00071D4C" w:rsidRPr="00E85A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9556B0B" w14:textId="77777777" w:rsidR="00053927" w:rsidRPr="00E85A5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E85A59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1CF85A31" w14:textId="77777777" w:rsidR="00053927" w:rsidRPr="00E85A5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E85A59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EA8D16E" w14:textId="77777777" w:rsidR="00071D4C" w:rsidRPr="00E85A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D775BAD" w14:textId="77777777" w:rsidR="00071D4C" w:rsidRPr="00E85A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704D948" w14:textId="77777777" w:rsidR="00071D4C" w:rsidRPr="00E85A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0108C66" w14:textId="77777777" w:rsidR="00053927" w:rsidRPr="00E85A5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E85A59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45E71ED0" w14:textId="77777777" w:rsidR="00053927" w:rsidRPr="00E85A5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85A5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E85A5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E85A5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E85A5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E85A5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696BD4F7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BC721" w14:textId="77777777" w:rsidR="00FE518E" w:rsidRDefault="00FE518E" w:rsidP="00025386">
      <w:pPr>
        <w:spacing w:after="0" w:line="240" w:lineRule="auto"/>
      </w:pPr>
      <w:r>
        <w:separator/>
      </w:r>
    </w:p>
  </w:endnote>
  <w:endnote w:type="continuationSeparator" w:id="0">
    <w:p w14:paraId="3D3BF639" w14:textId="77777777" w:rsidR="00FE518E" w:rsidRDefault="00FE51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232F5" w14:textId="77777777" w:rsidR="009D1719" w:rsidRDefault="009D17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1520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C4B84D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76180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985049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ADE39" w14:textId="77777777" w:rsidR="009D1719" w:rsidRDefault="009D17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B3E0C" w14:textId="77777777" w:rsidR="00FE518E" w:rsidRDefault="00FE518E" w:rsidP="00025386">
      <w:pPr>
        <w:spacing w:after="0" w:line="240" w:lineRule="auto"/>
      </w:pPr>
      <w:r>
        <w:separator/>
      </w:r>
    </w:p>
  </w:footnote>
  <w:footnote w:type="continuationSeparator" w:id="0">
    <w:p w14:paraId="30630164" w14:textId="77777777" w:rsidR="00FE518E" w:rsidRDefault="00FE51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99FAE" w14:textId="77777777" w:rsidR="009D1719" w:rsidRDefault="009D1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40316" w14:textId="77777777" w:rsidR="009D1719" w:rsidRDefault="009D17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0548E" w14:textId="77777777" w:rsidR="009D1719" w:rsidRDefault="009D1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004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18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D1719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5A59"/>
    <w:rsid w:val="00E86D3B"/>
    <w:rsid w:val="00EC10EE"/>
    <w:rsid w:val="00EF3368"/>
    <w:rsid w:val="00F334B4"/>
    <w:rsid w:val="00FB7BA7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A70CB8"/>
  <w15:chartTrackingRefBased/>
  <w15:docId w15:val="{C2A8CCE5-F00C-4AD5-B042-BBBEC3526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2023-02-14T13:31:00Z</dcterms:created>
  <dcterms:modified xsi:type="dcterms:W3CDTF">2023-02-14T13:31:00Z</dcterms:modified>
</cp:coreProperties>
</file>