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7D4E3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D4E3C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924802" w:rsidRPr="007D4E3C">
        <w:rPr>
          <w:rFonts w:ascii="Arial Narrow" w:eastAsia="Times New Roman" w:hAnsi="Arial Narrow" w:cs="Arial"/>
          <w:bCs/>
          <w:sz w:val="24"/>
          <w:szCs w:val="24"/>
          <w:lang w:eastAsia="pl-PL"/>
        </w:rPr>
        <w:t>6</w:t>
      </w:r>
      <w:r w:rsidRPr="007D4E3C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7D4E3C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7D4E3C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7D4E3C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D4E3C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7D4E3C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7D4E3C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7D4E3C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7D4E3C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7D4E3C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7D4E3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7D4E3C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7D4E3C">
        <w:rPr>
          <w:rFonts w:ascii="Arial Narrow" w:hAnsi="Arial Narrow" w:cs="Arial"/>
        </w:rPr>
        <w:t>……………………………………………………………………………………………………………</w:t>
      </w:r>
      <w:bookmarkStart w:id="0" w:name="_GoBack"/>
      <w:bookmarkEnd w:id="0"/>
    </w:p>
    <w:p w:rsidR="00BC121E" w:rsidRPr="007D4E3C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D4E3C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7D4E3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24802" w:rsidRPr="007D4E3C" w:rsidTr="0028281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4802" w:rsidRPr="007D4E3C" w:rsidRDefault="00924802" w:rsidP="0028281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7D4E3C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924802" w:rsidRPr="007D4E3C" w:rsidRDefault="00924802" w:rsidP="0028281F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D4E3C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D4E3C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7D4E3C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924802" w:rsidRPr="007D4E3C" w:rsidRDefault="00924802" w:rsidP="0028281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7D4E3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924802" w:rsidRPr="007D4E3C" w:rsidRDefault="00924802" w:rsidP="0028281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7D4E3C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7D4E3C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4E3C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7D4E3C" w:rsidRDefault="00924802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D4E3C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urządzenia do ochrony sieci komputerowej typu Firewall - 2 szt.</w:t>
      </w:r>
    </w:p>
    <w:p w:rsidR="00BC121E" w:rsidRPr="007D4E3C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D4E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924802" w:rsidRPr="007D4E3C">
        <w:rPr>
          <w:rFonts w:ascii="Arial Narrow" w:eastAsia="Times New Roman" w:hAnsi="Arial Narrow" w:cs="Arial"/>
          <w:b/>
          <w:sz w:val="24"/>
          <w:szCs w:val="24"/>
          <w:lang w:eastAsia="pl-PL"/>
        </w:rPr>
        <w:t>19/2023</w:t>
      </w:r>
    </w:p>
    <w:p w:rsidR="00BC121E" w:rsidRPr="007D4E3C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D4E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924802" w:rsidRPr="007D4E3C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7D4E3C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7D4E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7D4E3C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7D4E3C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7D4E3C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7D4E3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7D4E3C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7D4E3C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4E3C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7D4E3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7D4E3C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4E3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7D4E3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D4E3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D4E3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D4E3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D4E3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D4E3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D4E3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D4E3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D4E3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D4E3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D4E3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D4E3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7D4E3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D4E3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D4E3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D4E3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D4E3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7D4E3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7D4E3C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7D4E3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7D4E3C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7D4E3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D4E3C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7D4E3C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7D4E3C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7D4E3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D4E3C" w:rsidTr="00620E37">
        <w:tc>
          <w:tcPr>
            <w:tcW w:w="2660" w:type="dxa"/>
            <w:shd w:val="clear" w:color="auto" w:fill="auto"/>
          </w:tcPr>
          <w:p w:rsidR="00BC121E" w:rsidRPr="007D4E3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7D4E3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D4E3C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7D4E3C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D4E3C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7D4E3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7D4E3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D4E3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D4E3C" w:rsidRDefault="00924802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D4E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7D4E3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7D4E3C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7D4E3C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7D4E3C" w:rsidRDefault="00106AC7" w:rsidP="00BC121E">
      <w:pPr>
        <w:rPr>
          <w:rFonts w:ascii="Arial Narrow" w:hAnsi="Arial Narrow"/>
        </w:rPr>
      </w:pPr>
    </w:p>
    <w:sectPr w:rsidR="00106AC7" w:rsidRPr="007D4E3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B30" w:rsidRDefault="00156B30">
      <w:r>
        <w:separator/>
      </w:r>
    </w:p>
  </w:endnote>
  <w:endnote w:type="continuationSeparator" w:id="0">
    <w:p w:rsidR="00156B30" w:rsidRDefault="00156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4E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4E3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802" w:rsidRDefault="009248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B30" w:rsidRDefault="00156B30">
      <w:r>
        <w:separator/>
      </w:r>
    </w:p>
  </w:footnote>
  <w:footnote w:type="continuationSeparator" w:id="0">
    <w:p w:rsidR="00156B30" w:rsidRDefault="00156B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802" w:rsidRDefault="009248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802" w:rsidRDefault="009248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802" w:rsidRDefault="009248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6B30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56B30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66620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D4E3C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480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B156B0-1550-4A2A-B876-F4FCD7AA2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237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2010-01-07T09:39:00Z</cp:lastPrinted>
  <dcterms:created xsi:type="dcterms:W3CDTF">2023-02-15T09:30:00Z</dcterms:created>
  <dcterms:modified xsi:type="dcterms:W3CDTF">2023-02-15T09:30:00Z</dcterms:modified>
</cp:coreProperties>
</file>