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D3388D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3388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D3388D">
        <w:rPr>
          <w:rFonts w:ascii="Arial Narrow" w:eastAsia="Times New Roman" w:hAnsi="Arial Narrow" w:cs="Arial"/>
          <w:bCs/>
          <w:sz w:val="24"/>
          <w:szCs w:val="24"/>
          <w:lang w:eastAsia="pl-PL"/>
        </w:rPr>
        <w:t>4</w:t>
      </w:r>
      <w:r w:rsidRPr="00D3388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D3388D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D3388D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D3388D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3388D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D3388D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D3388D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3388D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D3388D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D3388D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3388D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3388D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D3388D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D3388D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3388D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3388D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D3388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092A" w:rsidRPr="00D3388D" w:rsidTr="006E44C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2092A" w:rsidRPr="00D3388D" w:rsidRDefault="0032092A" w:rsidP="006E44C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3388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2092A" w:rsidRPr="00D3388D" w:rsidRDefault="0032092A" w:rsidP="006E44CC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D3388D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D3388D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D3388D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D3388D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D3388D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D3388D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32092A" w:rsidRPr="00D3388D" w:rsidRDefault="0032092A" w:rsidP="006E44C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D3388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D3388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32092A" w:rsidRPr="00D3388D" w:rsidRDefault="0032092A" w:rsidP="006E44C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D3388D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D3388D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3388D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D3388D" w:rsidRDefault="0032092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3388D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ogólnego na okres 12 miesięcy</w:t>
      </w:r>
    </w:p>
    <w:p w:rsidR="00BC121E" w:rsidRPr="00D3388D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3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2092A" w:rsidRPr="00D3388D">
        <w:rPr>
          <w:rFonts w:ascii="Arial Narrow" w:eastAsia="Times New Roman" w:hAnsi="Arial Narrow" w:cs="Arial"/>
          <w:b/>
          <w:sz w:val="24"/>
          <w:szCs w:val="24"/>
          <w:lang w:eastAsia="pl-PL"/>
        </w:rPr>
        <w:t>20/2023</w:t>
      </w:r>
    </w:p>
    <w:p w:rsidR="00BC121E" w:rsidRPr="00D3388D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D3388D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D3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32092A" w:rsidRPr="00D3388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D3388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D3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D3388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D3388D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3388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D3388D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D3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D3388D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D3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D3388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D3388D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3388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D3388D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D3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D3388D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D3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D3388D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3388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3388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3388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3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3388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3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3388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3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3388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3388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3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3388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3388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3388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3388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3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3388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3388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D3388D" w:rsidRDefault="00D3388D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</w:p>
    <w:p w:rsidR="00BC121E" w:rsidRPr="00D3388D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bookmarkStart w:id="0" w:name="_GoBack"/>
      <w:bookmarkEnd w:id="0"/>
      <w:r w:rsidRPr="00D3388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D3388D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3388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3388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3388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3388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3388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D3388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3388D" w:rsidTr="00620E37">
        <w:tc>
          <w:tcPr>
            <w:tcW w:w="2660" w:type="dxa"/>
            <w:shd w:val="clear" w:color="auto" w:fill="auto"/>
          </w:tcPr>
          <w:p w:rsidR="00BC121E" w:rsidRPr="00D3388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3388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3388D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D3388D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3388D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D3388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3388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3388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3388D" w:rsidRDefault="0032092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D3388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D3388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D3388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D3388D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D3388D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D3388D" w:rsidRDefault="00106AC7" w:rsidP="00BC121E">
      <w:pPr>
        <w:rPr>
          <w:rFonts w:ascii="Arial Narrow" w:hAnsi="Arial Narrow"/>
        </w:rPr>
      </w:pPr>
    </w:p>
    <w:sectPr w:rsidR="00106AC7" w:rsidRPr="00D3388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90A" w:rsidRDefault="00D5790A">
      <w:r>
        <w:separator/>
      </w:r>
    </w:p>
  </w:endnote>
  <w:endnote w:type="continuationSeparator" w:id="0">
    <w:p w:rsidR="00D5790A" w:rsidRDefault="00D57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388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388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92A" w:rsidRDefault="003209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90A" w:rsidRDefault="00D5790A">
      <w:r>
        <w:separator/>
      </w:r>
    </w:p>
  </w:footnote>
  <w:footnote w:type="continuationSeparator" w:id="0">
    <w:p w:rsidR="00D5790A" w:rsidRDefault="00D579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92A" w:rsidRDefault="003209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92A" w:rsidRDefault="003209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92A" w:rsidRDefault="003209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90A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092A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283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3388D"/>
    <w:rsid w:val="00D5790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04E2E-CCC3-4C7D-B188-FCF56CECD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2023-02-16T10:39:00Z</dcterms:created>
  <dcterms:modified xsi:type="dcterms:W3CDTF">2023-02-16T10:40:00Z</dcterms:modified>
</cp:coreProperties>
</file>