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444444"/>
          <w:sz w:val="20"/>
          <w:szCs w:val="20"/>
        </w:rPr>
        <w:t>17/02/2023    S35</w:t>
      </w:r>
    </w:p>
    <w:p w:rsidR="00BF114C" w:rsidRPr="00BF114C" w:rsidRDefault="00BF114C" w:rsidP="00BF114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BF114C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BF114C" w:rsidRPr="00BF114C" w:rsidRDefault="00BF114C" w:rsidP="00BF114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BF114C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BF114C" w:rsidRPr="00BF114C" w:rsidRDefault="00BF114C" w:rsidP="00BF114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BF114C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BF114C" w:rsidRPr="00BF114C" w:rsidRDefault="00BF114C" w:rsidP="00BF114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BF114C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BF114C" w:rsidRPr="00BF114C" w:rsidRDefault="00BF114C" w:rsidP="00BF114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BF114C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BF114C" w:rsidRPr="00BF114C" w:rsidRDefault="00BF114C" w:rsidP="00BF114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Usługi w zakresie napraw i konserwacji układów chłodzących</w:t>
      </w:r>
    </w:p>
    <w:p w:rsidR="00BF114C" w:rsidRPr="00BF114C" w:rsidRDefault="00BF114C" w:rsidP="00BF114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2023/S 035-100904</w:t>
      </w:r>
    </w:p>
    <w:p w:rsidR="00BF114C" w:rsidRPr="00BF114C" w:rsidRDefault="00BF114C" w:rsidP="00BF114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BF114C" w:rsidRPr="00BF114C" w:rsidRDefault="00BF114C" w:rsidP="00BF114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Usługi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BF114C" w:rsidRPr="00BF114C" w:rsidRDefault="00BF114C" w:rsidP="00BF114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BF114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BF114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BF114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BF114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BF114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BF114C" w:rsidRPr="00BF114C" w:rsidRDefault="00BF114C" w:rsidP="00BF114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BF114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Usługi serwisu i napraw, usuwania awarii elektrycznych, mechanicznych i instalacji budynków systemu wentylacji i klimatyzacji w budynkach 10WSKzP SPZOZ w Bydgoszczy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Numer referencyjny: 18/2023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50730000 Usługi w zakresie napraw i konserwacji układów chłodzących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Usługi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Usługi serwisu i napraw, usuwania awarii elektrycznych, mechanicznych i instalacji budynków systemu wentylacji i klimatyzacji w budynkach 10WSKzP SPZOZ w Bydgoszczy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 Bydgoszcz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I. Przedmiot zamówienia i postanowienia ogólne: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jest: Wykonywanie serwisu i napraw, mechanicznych instalacji systemu - wentylacji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</w:t>
      </w:r>
      <w:proofErr w:type="gramEnd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 xml:space="preserve"> klimatyzacji w budynkach 10 Wojskowego Szpitala Klinicznego z Polikliniką - SPZOZ w Bydgoszczy na podstawie opisu przedmiotu zamówienia.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II. Zakres przedmiotu zamówienia został opisany w pkt. 4.1 SWZ.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Koszt naprawy / Waga: 15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Gwarancja na naprawy i materiały / Waga: 25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podjęcia czynności naprawy od momentu zgłoszenia awarii podczas dyżurów telefonicznych / Waga: 15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Cena - Waga: 45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BF114C" w:rsidRPr="00BF114C" w:rsidRDefault="00BF114C" w:rsidP="00BF114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BF114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III.1.2)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Wykaz i krótki opis kryteriów kwalifikacji: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sytuacji ekonomicznej lub finansowej. Ocena spełniania warunków udziału w postępowaniu będzie dokonana na zasadzie spełnia/nie spełnia.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 xml:space="preserve">Potwierdzenie, że wykonawca jest ubezpieczony od odpowiedzialności cywilnej w zakresie prowadzonej działalności związanej z przedmiotem zamówienia na sumę gwarancyjną określoną przez zamawiającego. Przedstawienie polisy lub innego dokumentu ubezpieczenia OC w zakresie robót budowlanych na sumę </w:t>
      </w:r>
      <w:proofErr w:type="gramStart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gwarancyjną co</w:t>
      </w:r>
      <w:proofErr w:type="gramEnd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 xml:space="preserve"> najmniej 200 000,00 PLN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warunku należy przedłożyć na wezwanie </w:t>
      </w:r>
      <w:proofErr w:type="gramStart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Zamawiającego :</w:t>
      </w:r>
      <w:proofErr w:type="gramEnd"/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 xml:space="preserve">1) wykaz min. 2 usług (załącznik do SWZ) odpowiadających przedmiotowi zamówienia wraz z dokumentami wskazanymi w pkt. 9.2 </w:t>
      </w:r>
      <w:proofErr w:type="spellStart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. 1 SWZ, z zastrzeżeniem, że co najmniej jedna ze wskazanych usług będzie wynosiła wartość brutto min. 350.000,00 zł.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 xml:space="preserve">2) wykaz osób (min. 2) zgodnie z załącznikiem do SWZ realizujących usługi serwisowe oraz naprawy, z </w:t>
      </w:r>
      <w:proofErr w:type="gramStart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zastrzeżeniem iż</w:t>
      </w:r>
      <w:proofErr w:type="gramEnd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- wszystkie osoby wskazane w wykazie osób wyznaczone do realizacji usługi w zakresie obsługi, konserwacji, remontów, montażu, kontrolno - pomiarowym muszą posiadać uprawnienia Grupy G1 "E", G2 "E" i G1 "D";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- minimum 1 z osób wyznaczonych do realizacji usługi w zakresie obsługi, konserwacji, remontów, montażu, kontrolno - pomiarowym muszą posiadać uprawnienia Grupy G2 "D"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 xml:space="preserve">3) posiadanie certyfikatu dla przedsiębiorcy i personelu (F-Gazy) przez przynajmniej 1 osobę, zgodnie z art. 20 i 29 ustawy z dnia 15 maja 2015 r. o substancjach zubożających </w:t>
      </w:r>
      <w:proofErr w:type="spellStart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wartstwę</w:t>
      </w:r>
      <w:proofErr w:type="spellEnd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 xml:space="preserve"> ozonową oraz o niektórych fluorowanych gazach cieplarnianych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Zgodnie z projektem umowy stanowiącym załącznik do SWZ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III.2.3)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pracowników odpowiedzialnych za wykonanie zamówienia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Obowiązek podania imion i nazwisk oraz kwalifikacji zawodowych pracowników wyznaczonych do wykonania zamówienia</w:t>
      </w:r>
    </w:p>
    <w:p w:rsidR="00BF114C" w:rsidRPr="00BF114C" w:rsidRDefault="00BF114C" w:rsidP="00BF114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BF114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nie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Data: 23/03/2023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IV.2.3)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20/06/2023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Data: 23/03/2023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Otwarcie ofert odbędzie się w siedzibie Zamawiającego, za pośrednictwem platformy </w:t>
      </w:r>
      <w:hyperlink r:id="rId16" w:tgtFrame="_blank" w:history="1">
        <w:r w:rsidRPr="00BF114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http://e-propublico.pl</w:t>
        </w:r>
      </w:hyperlink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 na karcie Oferty/Załączniki, poprzez ich otwarcie, które jest jednoznaczne z ich upublicznieniem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Informacje o osobach upoważnionych i procedurze otwarcia: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Wszyscy zainteresowani.</w:t>
      </w:r>
    </w:p>
    <w:p w:rsidR="00BF114C" w:rsidRPr="00BF114C" w:rsidRDefault="00BF114C" w:rsidP="00BF114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BF114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1) Dokumenty wymagane na etapie składania ofert/wniosków: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- Jednolity europejski dokument zamówienia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- Zobowiązanie podmiotu udostępniającego zasoby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- Oświadczenie wykonawcy dotyczące odrębnych przesłanek wykluczenia (procedura pełna)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- Formularz oferty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2) Dokumenty składane na wezwanie zamawiającego: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- Informacja z Krajowego Rejestru Karnego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- Odpis lub informacja z KRS lub CEIDG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- Oświadczenie wykonawcy o aktualności informacji zawartych w oświadczeniu wstępnym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- Oświadczenie Wykonawcy o posiadaniu personelu spełniającego wymagania Zamawiającego w zakresie spełniania warunków zamówienia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- Oświadczenie wykonawcy w sprawie grupy kapitałowej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- Ubezpieczenie od odpowiedzialności cywilnej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- Wykaz osób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- Wykaz usług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- Zaświadczenie właściwego naczelnika urzędu skarbowego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- Zaświadczenie z ZUS lub KRUS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- Dokumenty podmiotów zagranicznych: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&gt; Informacja z odpowiedniego rejestru lub inny równoważny dokument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&gt; Dokument potwierdzający niezaleganie z opłacaniem podatków, opłat lub składek na ubezpieczenie społeczne lub zdrowotne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&gt; Dokument potwierdzający, że nie otwarto likwidacji wykonawcy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 art. 108 ust. 1 pkt 1-6 i </w:t>
      </w:r>
      <w:proofErr w:type="gramStart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 xml:space="preserve">ust. 2 , </w:t>
      </w:r>
      <w:proofErr w:type="gramEnd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 xml:space="preserve">, 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 xml:space="preserve">art. 7 ust. 1 ustawy z dnia 13.04.2022 </w:t>
      </w:r>
      <w:proofErr w:type="gramStart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r</w:t>
      </w:r>
      <w:proofErr w:type="gramEnd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 xml:space="preserve">. o szczególnych rozwiązaniach w zakresie przeciwdziałania wspieraniu agresji na Ukrainę oraz służących ochronie bezpieczeństwa narodowego, art. 5K rozporządzenia Rady (UE) nr 833/2014 z dnia 31.07.20214 </w:t>
      </w:r>
      <w:proofErr w:type="gramStart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r</w:t>
      </w:r>
      <w:proofErr w:type="gramEnd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. dotyczącego środków ograniczających w związku z działaniami Rosji destabilizującymi sytuację na Ukrainie oraz spełniają warunki udziału w postępowaniu.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history="1">
        <w:proofErr w:type="gramEnd"/>
        <w:r w:rsidRPr="00BF114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tgtFrame="_blank" w:history="1">
        <w:proofErr w:type="gramEnd"/>
        <w:r w:rsidRPr="00BF114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https://www.gov.pl/web/uzp/</w:t>
        </w:r>
      </w:hyperlink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Oficjalna nazwa: Sąd Polubowny przy Prokuratorii Generalnej Rzeczypospolitej Polskiej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Krucza 36 / Wspólna 600-522 Warszawa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00-522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history="1">
        <w:proofErr w:type="gramEnd"/>
        <w:r w:rsidRPr="00BF114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226958504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226958111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tgtFrame="_blank" w:history="1">
        <w:proofErr w:type="gramEnd"/>
        <w:r w:rsidRPr="00BF114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https://www.gov.pl/web/sp-prokuratoria</w:t>
        </w:r>
      </w:hyperlink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Oficjalna nazwa: Urząd Zamówień Publicznych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Powstańców 17A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Miejscowość: Warszawa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1" w:history="1">
        <w:proofErr w:type="gramEnd"/>
        <w:r w:rsidRPr="00BF114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2" w:tgtFrame="_blank" w:history="1">
        <w:proofErr w:type="gramEnd"/>
        <w:r w:rsidRPr="00BF114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http://www.gov.pl/web/uzp/</w:t>
        </w:r>
      </w:hyperlink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BF114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BF114C" w:rsidRPr="00BF114C" w:rsidRDefault="00BF114C" w:rsidP="00BF114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F114C">
        <w:rPr>
          <w:rFonts w:ascii="Lucida Sans Unicode" w:hAnsi="Lucida Sans Unicode" w:cs="Lucida Sans Unicode"/>
          <w:color w:val="000000"/>
          <w:sz w:val="20"/>
          <w:szCs w:val="20"/>
        </w:rPr>
        <w:t>14/02/2023</w:t>
      </w:r>
    </w:p>
    <w:p w:rsidR="00A450B2" w:rsidRDefault="00A450B2" w:rsidP="00BF114C">
      <w:pPr>
        <w:rPr>
          <w:rFonts w:ascii="Arial Narrow" w:hAnsi="Arial Narrow"/>
          <w:sz w:val="22"/>
        </w:rPr>
      </w:pPr>
    </w:p>
    <w:p w:rsidR="00BF114C" w:rsidRDefault="00BF114C" w:rsidP="00BF114C">
      <w:pPr>
        <w:rPr>
          <w:rFonts w:ascii="Arial Narrow" w:hAnsi="Arial Narrow"/>
          <w:sz w:val="22"/>
        </w:rPr>
      </w:pPr>
    </w:p>
    <w:p w:rsidR="00BF114C" w:rsidRDefault="00BF114C" w:rsidP="00BF114C">
      <w:pPr>
        <w:rPr>
          <w:rFonts w:ascii="Arial Narrow" w:hAnsi="Arial Narrow"/>
          <w:sz w:val="22"/>
        </w:rPr>
      </w:pPr>
    </w:p>
    <w:p w:rsidR="00BF114C" w:rsidRDefault="00BF114C" w:rsidP="00BF114C">
      <w:pPr>
        <w:rPr>
          <w:rFonts w:ascii="Arial Narrow" w:hAnsi="Arial Narrow"/>
          <w:sz w:val="22"/>
        </w:rPr>
      </w:pPr>
    </w:p>
    <w:p w:rsidR="00BF114C" w:rsidRDefault="00BF114C" w:rsidP="00BF114C">
      <w:pPr>
        <w:rPr>
          <w:rFonts w:ascii="Arial Narrow" w:hAnsi="Arial Narrow"/>
          <w:sz w:val="22"/>
        </w:rPr>
      </w:pPr>
    </w:p>
    <w:p w:rsidR="00BF114C" w:rsidRPr="00BF114C" w:rsidRDefault="00BF114C" w:rsidP="00BF114C">
      <w:pPr>
        <w:rPr>
          <w:rFonts w:ascii="Arial Narrow" w:hAnsi="Arial Narrow"/>
          <w:i/>
          <w:sz w:val="22"/>
        </w:rPr>
      </w:pP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 w:rsidRPr="00BF114C">
        <w:rPr>
          <w:rFonts w:ascii="Arial Narrow" w:hAnsi="Arial Narrow"/>
          <w:i/>
          <w:sz w:val="22"/>
        </w:rPr>
        <w:t>Zamawiający</w:t>
      </w:r>
    </w:p>
    <w:p w:rsidR="00BF114C" w:rsidRDefault="00BF114C" w:rsidP="00BF114C">
      <w:pPr>
        <w:rPr>
          <w:rFonts w:ascii="Arial Narrow" w:hAnsi="Arial Narrow"/>
          <w:sz w:val="22"/>
        </w:rPr>
      </w:pPr>
    </w:p>
    <w:p w:rsidR="00BF114C" w:rsidRDefault="00BF114C" w:rsidP="00BF114C">
      <w:pPr>
        <w:rPr>
          <w:rFonts w:ascii="Arial Narrow" w:hAnsi="Arial Narrow"/>
          <w:sz w:val="22"/>
        </w:rPr>
      </w:pPr>
    </w:p>
    <w:p w:rsidR="00BF114C" w:rsidRDefault="00BF114C" w:rsidP="00BF114C">
      <w:pPr>
        <w:rPr>
          <w:rFonts w:ascii="Arial Narrow" w:hAnsi="Arial Narrow"/>
          <w:sz w:val="22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Default="00BF114C" w:rsidP="00BF114C">
      <w:pPr>
        <w:rPr>
          <w:rFonts w:ascii="Arial Narrow" w:hAnsi="Arial Narrow"/>
          <w:sz w:val="20"/>
        </w:rPr>
      </w:pPr>
    </w:p>
    <w:p w:rsidR="00BF114C" w:rsidRPr="00BF114C" w:rsidRDefault="00BF114C" w:rsidP="00BF114C">
      <w:pPr>
        <w:rPr>
          <w:rFonts w:ascii="Arial Narrow" w:hAnsi="Arial Narrow"/>
          <w:sz w:val="20"/>
        </w:rPr>
      </w:pPr>
      <w:bookmarkStart w:id="0" w:name="_GoBack"/>
      <w:bookmarkEnd w:id="0"/>
      <w:r w:rsidRPr="00BF114C">
        <w:rPr>
          <w:rFonts w:ascii="Arial Narrow" w:hAnsi="Arial Narrow"/>
          <w:sz w:val="20"/>
        </w:rPr>
        <w:t>Wykonano w 2 egz. na 3 ark.</w:t>
      </w:r>
    </w:p>
    <w:p w:rsidR="00BF114C" w:rsidRPr="00BF114C" w:rsidRDefault="00BF114C" w:rsidP="00BF114C">
      <w:pPr>
        <w:rPr>
          <w:rFonts w:ascii="Arial Narrow" w:hAnsi="Arial Narrow"/>
          <w:sz w:val="20"/>
        </w:rPr>
      </w:pPr>
      <w:r w:rsidRPr="00BF114C">
        <w:rPr>
          <w:rFonts w:ascii="Arial Narrow" w:hAnsi="Arial Narrow"/>
          <w:sz w:val="20"/>
        </w:rPr>
        <w:t>Egz. 1 – biuro przepustek</w:t>
      </w:r>
    </w:p>
    <w:p w:rsidR="00BF114C" w:rsidRPr="00BF114C" w:rsidRDefault="00BF114C" w:rsidP="00BF114C">
      <w:pPr>
        <w:rPr>
          <w:rFonts w:ascii="Arial Narrow" w:hAnsi="Arial Narrow"/>
          <w:sz w:val="20"/>
        </w:rPr>
      </w:pPr>
      <w:r w:rsidRPr="00BF114C">
        <w:rPr>
          <w:rFonts w:ascii="Arial Narrow" w:hAnsi="Arial Narrow"/>
          <w:sz w:val="20"/>
        </w:rPr>
        <w:t>Egz. 2 – hol szpitala</w:t>
      </w:r>
    </w:p>
    <w:p w:rsidR="00BF114C" w:rsidRPr="00BF114C" w:rsidRDefault="00BF114C" w:rsidP="00BF114C">
      <w:pPr>
        <w:rPr>
          <w:rFonts w:ascii="Arial Narrow" w:hAnsi="Arial Narrow"/>
          <w:sz w:val="20"/>
        </w:rPr>
      </w:pPr>
      <w:r w:rsidRPr="00BF114C">
        <w:rPr>
          <w:rFonts w:ascii="Arial Narrow" w:hAnsi="Arial Narrow"/>
          <w:sz w:val="20"/>
        </w:rPr>
        <w:t>Wyk. A. Przykłota – tel. 261 417 449</w:t>
      </w:r>
    </w:p>
    <w:p w:rsidR="00BF114C" w:rsidRPr="00BF114C" w:rsidRDefault="00BF114C" w:rsidP="00BF114C">
      <w:pPr>
        <w:rPr>
          <w:rFonts w:ascii="Arial Narrow" w:hAnsi="Arial Narrow"/>
          <w:sz w:val="20"/>
        </w:rPr>
      </w:pPr>
      <w:proofErr w:type="gramStart"/>
      <w:r w:rsidRPr="00BF114C">
        <w:rPr>
          <w:rFonts w:ascii="Arial Narrow" w:hAnsi="Arial Narrow"/>
          <w:sz w:val="20"/>
        </w:rPr>
        <w:t>data</w:t>
      </w:r>
      <w:proofErr w:type="gramEnd"/>
      <w:r w:rsidRPr="00BF114C">
        <w:rPr>
          <w:rFonts w:ascii="Arial Narrow" w:hAnsi="Arial Narrow"/>
          <w:sz w:val="20"/>
        </w:rPr>
        <w:t xml:space="preserve">: 17.02.2023 </w:t>
      </w:r>
      <w:proofErr w:type="gramStart"/>
      <w:r w:rsidRPr="00BF114C">
        <w:rPr>
          <w:rFonts w:ascii="Arial Narrow" w:hAnsi="Arial Narrow"/>
          <w:sz w:val="20"/>
        </w:rPr>
        <w:t>r</w:t>
      </w:r>
      <w:proofErr w:type="gramEnd"/>
      <w:r w:rsidRPr="00BF114C">
        <w:rPr>
          <w:rFonts w:ascii="Arial Narrow" w:hAnsi="Arial Narrow"/>
          <w:sz w:val="20"/>
        </w:rPr>
        <w:t>.</w:t>
      </w:r>
    </w:p>
    <w:sectPr w:rsidR="00BF114C" w:rsidRPr="00BF114C" w:rsidSect="0096051D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BF1" w:rsidRDefault="00F83BF1">
      <w:r>
        <w:separator/>
      </w:r>
    </w:p>
  </w:endnote>
  <w:endnote w:type="continuationSeparator" w:id="0">
    <w:p w:rsidR="00F83BF1" w:rsidRDefault="00F83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F16" w:rsidRDefault="000C7F1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BF114C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F16" w:rsidRDefault="000C7F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BF1" w:rsidRDefault="00F83BF1">
      <w:r>
        <w:separator/>
      </w:r>
    </w:p>
  </w:footnote>
  <w:footnote w:type="continuationSeparator" w:id="0">
    <w:p w:rsidR="00F83BF1" w:rsidRDefault="00F83B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F16" w:rsidRDefault="000C7F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F16" w:rsidRPr="00BF114C" w:rsidRDefault="00BF114C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18/2023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F16" w:rsidRDefault="000C7F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0D5E6F65"/>
    <w:multiLevelType w:val="multilevel"/>
    <w:tmpl w:val="A38CE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3BF1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C7F16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114C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3BF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32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615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1470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2705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088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5890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2008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2327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6151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1162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8242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5355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9063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3638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889577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367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8208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9451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4497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0502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26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9621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4135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5848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233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8520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6643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8305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4577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6396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5378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302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8126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7449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746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1149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84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7379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7217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6427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0626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3201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5130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098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4060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9241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7155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6175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2689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045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8963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953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5868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2817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487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296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4141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2134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1704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5881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695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1105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6755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630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6551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60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335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358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8424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312580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575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2350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7317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4897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0874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8311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7955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8909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380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4278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3719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3868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2960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5736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6885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528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486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65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3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7492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224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015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594340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5719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104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0624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2927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4535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3887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170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1028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9356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7990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8991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698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596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0466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5972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8368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6516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1659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00904-2023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s://www.gov.pl/web/uzp/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hyperlink" Target="https://ted.europa.eu/udl?uri=TED:NOTICE:100904-2023:TEXT:PL:HTML" TargetMode="External"/><Relationship Id="rId12" Type="http://schemas.openxmlformats.org/officeDocument/2006/relationships/hyperlink" Target="mailto:a.przyklota@10wsk.mil.pl?subject=TED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e-propublico.pl/" TargetMode="External"/><Relationship Id="rId20" Type="http://schemas.openxmlformats.org/officeDocument/2006/relationships/hyperlink" Target="https://www.gov.pl/web/sp-prokuratoria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100904-2023:TEXT:PL:HTML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ted.europa.eu/udl?uri=TED:NOTICE:100904-2023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100904-2023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://www.gov.pl/web/uzp/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6</Pages>
  <Words>1802</Words>
  <Characters>10815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2023-02-17T08:23:00Z</dcterms:created>
  <dcterms:modified xsi:type="dcterms:W3CDTF">2023-02-17T08:24:00Z</dcterms:modified>
</cp:coreProperties>
</file>