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FE3EC" w14:textId="77777777" w:rsidR="00A02E94" w:rsidRPr="005B4726" w:rsidRDefault="009C206B" w:rsidP="00A02E94">
      <w:pPr>
        <w:spacing w:after="240"/>
        <w:jc w:val="right"/>
        <w:rPr>
          <w:sz w:val="22"/>
          <w:szCs w:val="22"/>
        </w:rPr>
      </w:pPr>
      <w:bookmarkStart w:id="0" w:name="_Hlk53520193"/>
      <w:r w:rsidRPr="005B4726">
        <w:rPr>
          <w:sz w:val="22"/>
          <w:szCs w:val="22"/>
        </w:rPr>
        <w:t>Poznań</w:t>
      </w:r>
      <w:r w:rsidR="00A02E94" w:rsidRPr="005B4726">
        <w:rPr>
          <w:sz w:val="22"/>
          <w:szCs w:val="22"/>
        </w:rPr>
        <w:t xml:space="preserve"> dnia: </w:t>
      </w:r>
      <w:r w:rsidRPr="005B4726">
        <w:rPr>
          <w:sz w:val="22"/>
          <w:szCs w:val="22"/>
        </w:rPr>
        <w:t>2023-02-17</w:t>
      </w:r>
    </w:p>
    <w:p w14:paraId="0279F0E8" w14:textId="77777777" w:rsidR="009C206B" w:rsidRPr="005B4726" w:rsidRDefault="009C206B" w:rsidP="00A02E94">
      <w:pPr>
        <w:spacing w:after="40"/>
        <w:rPr>
          <w:b/>
          <w:bCs/>
          <w:sz w:val="22"/>
          <w:szCs w:val="22"/>
        </w:rPr>
      </w:pPr>
      <w:r w:rsidRPr="005B4726">
        <w:rPr>
          <w:b/>
          <w:bCs/>
          <w:sz w:val="22"/>
          <w:szCs w:val="22"/>
        </w:rPr>
        <w:t>Szpital Wojewódzki w Poznaniu</w:t>
      </w:r>
    </w:p>
    <w:p w14:paraId="1B1B9AF2" w14:textId="77777777" w:rsidR="00A02E94" w:rsidRPr="005B4726" w:rsidRDefault="009C206B" w:rsidP="00A02E94">
      <w:pPr>
        <w:spacing w:after="40"/>
        <w:rPr>
          <w:b/>
          <w:bCs/>
          <w:sz w:val="22"/>
          <w:szCs w:val="22"/>
        </w:rPr>
      </w:pPr>
      <w:r w:rsidRPr="005B4726">
        <w:rPr>
          <w:b/>
          <w:bCs/>
          <w:sz w:val="22"/>
          <w:szCs w:val="22"/>
        </w:rPr>
        <w:t>Dział Zamówień Publicznych</w:t>
      </w:r>
    </w:p>
    <w:p w14:paraId="0D140545" w14:textId="73752D59" w:rsidR="00A02E94" w:rsidRPr="005B4726" w:rsidRDefault="005B4726" w:rsidP="00A02E94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C206B" w:rsidRPr="005B4726">
        <w:rPr>
          <w:sz w:val="22"/>
          <w:szCs w:val="22"/>
        </w:rPr>
        <w:t>Juraszów</w:t>
      </w:r>
      <w:r w:rsidR="00A02E94" w:rsidRPr="005B4726">
        <w:rPr>
          <w:sz w:val="22"/>
          <w:szCs w:val="22"/>
        </w:rPr>
        <w:t xml:space="preserve"> </w:t>
      </w:r>
      <w:r w:rsidR="009C206B" w:rsidRPr="005B4726">
        <w:rPr>
          <w:sz w:val="22"/>
          <w:szCs w:val="22"/>
        </w:rPr>
        <w:t>7/19</w:t>
      </w:r>
    </w:p>
    <w:p w14:paraId="541AD9E5" w14:textId="77777777" w:rsidR="00A02E94" w:rsidRPr="005B4726" w:rsidRDefault="009C206B" w:rsidP="00A02E94">
      <w:pPr>
        <w:rPr>
          <w:sz w:val="22"/>
          <w:szCs w:val="22"/>
        </w:rPr>
      </w:pPr>
      <w:r w:rsidRPr="005B4726">
        <w:rPr>
          <w:sz w:val="22"/>
          <w:szCs w:val="22"/>
        </w:rPr>
        <w:t>60-479</w:t>
      </w:r>
      <w:r w:rsidR="00A02E94" w:rsidRPr="005B4726">
        <w:rPr>
          <w:sz w:val="22"/>
          <w:szCs w:val="22"/>
        </w:rPr>
        <w:t xml:space="preserve"> </w:t>
      </w:r>
      <w:r w:rsidRPr="005B4726">
        <w:rPr>
          <w:sz w:val="22"/>
          <w:szCs w:val="22"/>
        </w:rPr>
        <w:t>Poznań</w:t>
      </w:r>
    </w:p>
    <w:p w14:paraId="253A38DB" w14:textId="77777777" w:rsidR="00A02E94" w:rsidRPr="005B472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5B4726">
        <w:rPr>
          <w:b/>
          <w:sz w:val="22"/>
          <w:szCs w:val="22"/>
        </w:rPr>
        <w:t>WYKONAWCY</w:t>
      </w:r>
    </w:p>
    <w:p w14:paraId="45A3F60F" w14:textId="77777777" w:rsidR="00A02E94" w:rsidRPr="005B4726" w:rsidRDefault="00A02E94" w:rsidP="00A02E94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5B4726">
        <w:rPr>
          <w:sz w:val="22"/>
          <w:szCs w:val="22"/>
        </w:rPr>
        <w:t>ubiegający się o zamówienie</w:t>
      </w:r>
    </w:p>
    <w:p w14:paraId="3E2388BF" w14:textId="77777777" w:rsidR="00A02E94" w:rsidRPr="005B4726" w:rsidRDefault="00A02E94" w:rsidP="00A02E94">
      <w:pPr>
        <w:pStyle w:val="Nagwek1"/>
        <w:spacing w:before="600"/>
        <w:rPr>
          <w:sz w:val="22"/>
          <w:szCs w:val="22"/>
        </w:rPr>
      </w:pPr>
      <w:r w:rsidRPr="005B4726">
        <w:rPr>
          <w:sz w:val="22"/>
          <w:szCs w:val="22"/>
        </w:rPr>
        <w:t>ZAWIADOMIENIE</w:t>
      </w:r>
    </w:p>
    <w:p w14:paraId="7441E56B" w14:textId="77777777" w:rsidR="00A02E94" w:rsidRPr="005B4726" w:rsidRDefault="00A02E94" w:rsidP="00A02E94">
      <w:pPr>
        <w:spacing w:after="480"/>
        <w:jc w:val="center"/>
        <w:rPr>
          <w:b/>
          <w:sz w:val="22"/>
          <w:szCs w:val="22"/>
        </w:rPr>
      </w:pPr>
      <w:r w:rsidRPr="005B4726">
        <w:rPr>
          <w:b/>
          <w:sz w:val="22"/>
          <w:szCs w:val="22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9C206B" w:rsidRPr="005B4726" w14:paraId="26F13CD5" w14:textId="77777777" w:rsidTr="00030A8E">
        <w:trPr>
          <w:trHeight w:val="638"/>
        </w:trPr>
        <w:tc>
          <w:tcPr>
            <w:tcW w:w="959" w:type="dxa"/>
            <w:hideMark/>
          </w:tcPr>
          <w:p w14:paraId="1F0B3881" w14:textId="77777777" w:rsidR="009C206B" w:rsidRPr="005B4726" w:rsidRDefault="009C206B" w:rsidP="00030A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hideMark/>
          </w:tcPr>
          <w:p w14:paraId="0C835F71" w14:textId="13A5BE3A" w:rsidR="009C206B" w:rsidRPr="005B4726" w:rsidRDefault="009C206B" w:rsidP="00030A8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postępowania o udzielenie zamówienia publicznego, prowadzonego w trybie Tryb podstawowy bez negocjacji - art. 275 pkt. 1 ustawy Pzp</w:t>
            </w:r>
            <w:r w:rsidRPr="005B4726">
              <w:rPr>
                <w:b/>
                <w:sz w:val="22"/>
                <w:szCs w:val="22"/>
              </w:rPr>
              <w:t xml:space="preserve"> </w:t>
            </w:r>
            <w:r w:rsidRPr="005B4726">
              <w:rPr>
                <w:bCs/>
                <w:sz w:val="22"/>
                <w:szCs w:val="22"/>
              </w:rPr>
              <w:t>na</w:t>
            </w:r>
            <w:r w:rsidRPr="005B4726">
              <w:rPr>
                <w:b/>
                <w:sz w:val="22"/>
                <w:szCs w:val="22"/>
              </w:rPr>
              <w:t xml:space="preserve"> </w:t>
            </w:r>
            <w:r w:rsidRPr="005B4726">
              <w:rPr>
                <w:bCs/>
                <w:sz w:val="22"/>
                <w:szCs w:val="22"/>
              </w:rPr>
              <w:t>”</w:t>
            </w:r>
            <w:r w:rsidRPr="005B4726">
              <w:rPr>
                <w:b/>
                <w:bCs/>
                <w:sz w:val="22"/>
                <w:szCs w:val="22"/>
              </w:rPr>
              <w:t xml:space="preserve">Przeglądy i naprawy aparatury medycznej </w:t>
            </w:r>
            <w:r w:rsidR="005B4726">
              <w:rPr>
                <w:b/>
                <w:bCs/>
                <w:sz w:val="22"/>
                <w:szCs w:val="22"/>
              </w:rPr>
              <w:br/>
            </w:r>
            <w:r w:rsidRPr="005B4726">
              <w:rPr>
                <w:b/>
                <w:bCs/>
                <w:sz w:val="22"/>
                <w:szCs w:val="22"/>
              </w:rPr>
              <w:t>(6 zadań)</w:t>
            </w:r>
            <w:r w:rsidRPr="005B4726">
              <w:rPr>
                <w:bCs/>
                <w:sz w:val="22"/>
                <w:szCs w:val="22"/>
              </w:rPr>
              <w:t>”</w:t>
            </w:r>
            <w:r w:rsidRPr="005B4726">
              <w:rPr>
                <w:b/>
                <w:sz w:val="22"/>
                <w:szCs w:val="22"/>
              </w:rPr>
              <w:t xml:space="preserve"> </w:t>
            </w:r>
            <w:r w:rsidRPr="005B4726">
              <w:rPr>
                <w:bCs/>
                <w:sz w:val="22"/>
                <w:szCs w:val="22"/>
              </w:rPr>
              <w:t>– znak sprawy</w:t>
            </w:r>
            <w:r w:rsidRPr="005B4726">
              <w:rPr>
                <w:b/>
                <w:sz w:val="22"/>
                <w:szCs w:val="22"/>
              </w:rPr>
              <w:t xml:space="preserve"> SZW/DZP/101/2022</w:t>
            </w:r>
          </w:p>
        </w:tc>
      </w:tr>
    </w:tbl>
    <w:p w14:paraId="0FB7757F" w14:textId="587F73C3" w:rsidR="00A02E94" w:rsidRPr="005B4726" w:rsidRDefault="00A02E94" w:rsidP="00A02E94">
      <w:pPr>
        <w:pStyle w:val="Nagwek"/>
        <w:tabs>
          <w:tab w:val="left" w:pos="708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5B4726">
        <w:rPr>
          <w:sz w:val="22"/>
          <w:szCs w:val="22"/>
        </w:rPr>
        <w:t xml:space="preserve">Zamawiający, działając na podstawie art. 253 ust. 1 ustawy z dnia 11 września 2019r. Prawo zamówień publicznych </w:t>
      </w:r>
      <w:r w:rsidR="009C206B" w:rsidRPr="005B4726">
        <w:rPr>
          <w:sz w:val="22"/>
          <w:szCs w:val="22"/>
        </w:rPr>
        <w:t>(t.j. Dz. U. z 2022r. poz. 1710)</w:t>
      </w:r>
      <w:r w:rsidRPr="005B4726">
        <w:rPr>
          <w:sz w:val="22"/>
          <w:szCs w:val="22"/>
        </w:rPr>
        <w:t xml:space="preserve">, zwanej dalej „ustawą Pzp”, informuje, że w toczącym </w:t>
      </w:r>
      <w:r w:rsidR="005B4726">
        <w:rPr>
          <w:sz w:val="22"/>
          <w:szCs w:val="22"/>
        </w:rPr>
        <w:br/>
      </w:r>
      <w:r w:rsidRPr="005B4726">
        <w:rPr>
          <w:sz w:val="22"/>
          <w:szCs w:val="22"/>
        </w:rPr>
        <w:t>się postępowaniu o udzielenie zamówienia publicznego,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9C206B" w:rsidRPr="005B4726" w14:paraId="413842F3" w14:textId="77777777" w:rsidTr="00030A8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352DF" w14:textId="77777777" w:rsidR="009C206B" w:rsidRPr="005B4726" w:rsidRDefault="009C206B" w:rsidP="00030A8E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Zadanie nr 2</w:t>
            </w:r>
            <w:r w:rsidRPr="005B4726">
              <w:rPr>
                <w:sz w:val="22"/>
                <w:szCs w:val="22"/>
              </w:rPr>
              <w:t>: Aparaty do znieczuleń Datex Ohmeda i GE</w:t>
            </w:r>
          </w:p>
          <w:p w14:paraId="422EDE4C" w14:textId="77777777" w:rsidR="009C206B" w:rsidRPr="005B4726" w:rsidRDefault="009C206B" w:rsidP="00030A8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GE Medical Systems Polska Sp. z o.o.</w:t>
            </w:r>
          </w:p>
          <w:p w14:paraId="1B12E6AC" w14:textId="4B614F9B" w:rsidR="009C206B" w:rsidRPr="005B4726" w:rsidRDefault="005B4726" w:rsidP="00030A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C206B" w:rsidRPr="005B4726">
              <w:rPr>
                <w:bCs/>
                <w:sz w:val="22"/>
                <w:szCs w:val="22"/>
              </w:rPr>
              <w:t xml:space="preserve">Wołoska 9 </w:t>
            </w:r>
          </w:p>
          <w:p w14:paraId="3F281EE3" w14:textId="77777777" w:rsidR="009C206B" w:rsidRPr="005B4726" w:rsidRDefault="009C206B" w:rsidP="00030A8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02-583 Warszawa</w:t>
            </w:r>
          </w:p>
          <w:p w14:paraId="0135D278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za cenę brutto </w:t>
            </w:r>
            <w:r w:rsidRPr="005B4726">
              <w:rPr>
                <w:b/>
                <w:sz w:val="22"/>
                <w:szCs w:val="22"/>
              </w:rPr>
              <w:t>24 775.20 zł</w:t>
            </w:r>
            <w:r w:rsidRPr="005B4726">
              <w:rPr>
                <w:bCs/>
                <w:sz w:val="22"/>
                <w:szCs w:val="22"/>
              </w:rPr>
              <w:t>.</w:t>
            </w:r>
          </w:p>
          <w:p w14:paraId="08D7FD92" w14:textId="77777777" w:rsidR="009C206B" w:rsidRPr="005B4726" w:rsidRDefault="009C206B" w:rsidP="00030A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B472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B4726">
              <w:rPr>
                <w:color w:val="000000"/>
                <w:sz w:val="22"/>
                <w:szCs w:val="22"/>
              </w:rPr>
              <w:t>:</w:t>
            </w:r>
          </w:p>
          <w:p w14:paraId="61277173" w14:textId="79E0C4A3" w:rsidR="009C206B" w:rsidRPr="005B4726" w:rsidRDefault="009C206B" w:rsidP="005B472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- 0,00 pkt., autoryzacja producenta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i jest zgodna z zapisami SWZ.</w:t>
            </w:r>
          </w:p>
        </w:tc>
      </w:tr>
      <w:tr w:rsidR="009C206B" w:rsidRPr="005B4726" w14:paraId="73E55637" w14:textId="77777777" w:rsidTr="00030A8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D314E" w14:textId="77777777" w:rsidR="009C206B" w:rsidRPr="005B4726" w:rsidRDefault="009C206B" w:rsidP="00030A8E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Zadanie nr 3</w:t>
            </w:r>
            <w:r w:rsidRPr="005B4726">
              <w:rPr>
                <w:sz w:val="22"/>
                <w:szCs w:val="22"/>
              </w:rPr>
              <w:t>: Pompy infuzyjne i perysaltyczne Acor</w:t>
            </w:r>
          </w:p>
          <w:p w14:paraId="46094CAF" w14:textId="4499CAC1" w:rsidR="009C206B" w:rsidRPr="005B4726" w:rsidRDefault="009C206B" w:rsidP="00030A8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 xml:space="preserve">ASCOR SERVICE </w:t>
            </w:r>
            <w:r w:rsidR="005B4726">
              <w:rPr>
                <w:b/>
                <w:sz w:val="22"/>
                <w:szCs w:val="22"/>
              </w:rPr>
              <w:t>Sp. z o. o.</w:t>
            </w:r>
          </w:p>
          <w:p w14:paraId="6DCFBD1F" w14:textId="3EE19BF7" w:rsidR="009C206B" w:rsidRPr="005B4726" w:rsidRDefault="005B4726" w:rsidP="00030A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Długa 44/50</w:t>
            </w:r>
            <w:r w:rsidR="009C206B" w:rsidRPr="005B4726">
              <w:rPr>
                <w:bCs/>
                <w:sz w:val="22"/>
                <w:szCs w:val="22"/>
              </w:rPr>
              <w:t xml:space="preserve"> </w:t>
            </w:r>
          </w:p>
          <w:p w14:paraId="55974F83" w14:textId="6E606B5F" w:rsidR="009C206B" w:rsidRPr="005B4726" w:rsidRDefault="005B4726" w:rsidP="00030A8E">
            <w:pPr>
              <w:spacing w:after="12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00 - 241</w:t>
            </w:r>
            <w:r w:rsidR="009C206B" w:rsidRPr="005B4726">
              <w:rPr>
                <w:bCs/>
                <w:sz w:val="22"/>
                <w:szCs w:val="22"/>
              </w:rPr>
              <w:t xml:space="preserve"> Warszawa</w:t>
            </w:r>
          </w:p>
          <w:p w14:paraId="28D23B2B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za cenę brutto </w:t>
            </w:r>
            <w:r w:rsidRPr="005B4726">
              <w:rPr>
                <w:b/>
                <w:sz w:val="22"/>
                <w:szCs w:val="22"/>
              </w:rPr>
              <w:t>4 636.44 zł</w:t>
            </w:r>
            <w:r w:rsidRPr="005B4726">
              <w:rPr>
                <w:bCs/>
                <w:sz w:val="22"/>
                <w:szCs w:val="22"/>
              </w:rPr>
              <w:t>.</w:t>
            </w:r>
          </w:p>
          <w:p w14:paraId="2434ADA6" w14:textId="77777777" w:rsidR="009C206B" w:rsidRPr="005B4726" w:rsidRDefault="009C206B" w:rsidP="00030A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B472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B4726">
              <w:rPr>
                <w:color w:val="000000"/>
                <w:sz w:val="22"/>
                <w:szCs w:val="22"/>
              </w:rPr>
              <w:t>:</w:t>
            </w:r>
          </w:p>
          <w:p w14:paraId="13F688A8" w14:textId="38FE4832" w:rsidR="009C206B" w:rsidRPr="005B4726" w:rsidRDefault="009C206B" w:rsidP="005B472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Oferta otrzymała największą ilość punktów spośród ofert podlegających ocenie - łącznie 96,26 pkt. -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w oparciu o określone przez Zamawiającego w SWZ kryteria oceny ofert tj. przyznano: cena oferty brutto - 56,26 pkt., okres gwarancji po naprawie - 20,00 pkt., czas reakcji Wykonawcy liczony od zgłoszenia naprawy do czasu wykonania diagnostyki uszkodzenia -10,00 pkt., autoryzacja producenta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serwisowania sprzętu - 10,00 pkt. Oferta spełnia wszystkie wymagania formalno - prawne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i jest zgodna z zapisami SWZ.</w:t>
            </w:r>
          </w:p>
        </w:tc>
      </w:tr>
      <w:tr w:rsidR="009C206B" w:rsidRPr="005B4726" w14:paraId="2266638B" w14:textId="77777777" w:rsidTr="00030A8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7D3B" w14:textId="77777777" w:rsidR="009C206B" w:rsidRPr="005B4726" w:rsidRDefault="009C206B" w:rsidP="00030A8E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lastRenderedPageBreak/>
              <w:t>Zadanie nr 4</w:t>
            </w:r>
            <w:r w:rsidRPr="005B4726">
              <w:rPr>
                <w:sz w:val="22"/>
                <w:szCs w:val="22"/>
              </w:rPr>
              <w:t>: Aparaty RTG Ziehm Imaging GmbH</w:t>
            </w:r>
          </w:p>
          <w:p w14:paraId="12B62703" w14:textId="77777777" w:rsidR="009C206B" w:rsidRPr="005B4726" w:rsidRDefault="009C206B" w:rsidP="00030A8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SK-MED SYSTEMS Sp. z o. o.</w:t>
            </w:r>
          </w:p>
          <w:p w14:paraId="71036B1D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ul. Święty Marcin 29 /8</w:t>
            </w:r>
          </w:p>
          <w:p w14:paraId="2B312D40" w14:textId="77777777" w:rsidR="009C206B" w:rsidRPr="005B4726" w:rsidRDefault="009C206B" w:rsidP="00030A8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61-806 Poznań</w:t>
            </w:r>
          </w:p>
          <w:p w14:paraId="18A1B184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za cenę brutto </w:t>
            </w:r>
            <w:r w:rsidRPr="005B4726">
              <w:rPr>
                <w:b/>
                <w:sz w:val="22"/>
                <w:szCs w:val="22"/>
              </w:rPr>
              <w:t>721.44 zł</w:t>
            </w:r>
            <w:r w:rsidRPr="005B4726">
              <w:rPr>
                <w:bCs/>
                <w:sz w:val="22"/>
                <w:szCs w:val="22"/>
              </w:rPr>
              <w:t>.</w:t>
            </w:r>
          </w:p>
          <w:p w14:paraId="0E23D073" w14:textId="77777777" w:rsidR="009C206B" w:rsidRPr="005B4726" w:rsidRDefault="009C206B" w:rsidP="00030A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B472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B4726">
              <w:rPr>
                <w:color w:val="000000"/>
                <w:sz w:val="22"/>
                <w:szCs w:val="22"/>
              </w:rPr>
              <w:t>:</w:t>
            </w:r>
          </w:p>
          <w:p w14:paraId="0F0087CC" w14:textId="28808159" w:rsidR="009C206B" w:rsidRPr="005B4726" w:rsidRDefault="009C206B" w:rsidP="005B472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9C206B" w:rsidRPr="005B4726" w14:paraId="2CF7F4FB" w14:textId="77777777" w:rsidTr="00030A8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59B72" w14:textId="77777777" w:rsidR="009C206B" w:rsidRPr="005B4726" w:rsidRDefault="009C206B" w:rsidP="00030A8E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Zadanie nr 5</w:t>
            </w:r>
            <w:r w:rsidRPr="005B4726">
              <w:rPr>
                <w:sz w:val="22"/>
                <w:szCs w:val="22"/>
              </w:rPr>
              <w:t>: Aparaty RTG Siemens</w:t>
            </w:r>
          </w:p>
          <w:p w14:paraId="6B2936FC" w14:textId="77777777" w:rsidR="009C206B" w:rsidRPr="005B4726" w:rsidRDefault="009C206B" w:rsidP="00030A8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SK-MED SYSTEMS Sp. z o. o.</w:t>
            </w:r>
          </w:p>
          <w:p w14:paraId="272F41D5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ul. Święty Marcin 29 /8</w:t>
            </w:r>
          </w:p>
          <w:p w14:paraId="5AFD4B97" w14:textId="77777777" w:rsidR="009C206B" w:rsidRPr="005B4726" w:rsidRDefault="009C206B" w:rsidP="00030A8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61-806 Poznań</w:t>
            </w:r>
          </w:p>
          <w:p w14:paraId="4249B712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za cenę brutto </w:t>
            </w:r>
            <w:r w:rsidRPr="005B4726">
              <w:rPr>
                <w:b/>
                <w:sz w:val="22"/>
                <w:szCs w:val="22"/>
              </w:rPr>
              <w:t>1 171.80 zł</w:t>
            </w:r>
            <w:r w:rsidRPr="005B4726">
              <w:rPr>
                <w:bCs/>
                <w:sz w:val="22"/>
                <w:szCs w:val="22"/>
              </w:rPr>
              <w:t>.</w:t>
            </w:r>
          </w:p>
          <w:p w14:paraId="210117DD" w14:textId="77777777" w:rsidR="009C206B" w:rsidRPr="005B4726" w:rsidRDefault="009C206B" w:rsidP="00030A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B472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B4726">
              <w:rPr>
                <w:color w:val="000000"/>
                <w:sz w:val="22"/>
                <w:szCs w:val="22"/>
              </w:rPr>
              <w:t>:</w:t>
            </w:r>
          </w:p>
          <w:p w14:paraId="41FD4975" w14:textId="4040F505" w:rsidR="009C206B" w:rsidRPr="005B4726" w:rsidRDefault="009C206B" w:rsidP="005B472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9C206B" w:rsidRPr="005B4726" w14:paraId="48C8E1F9" w14:textId="77777777" w:rsidTr="00030A8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151B" w14:textId="77777777" w:rsidR="009C206B" w:rsidRPr="005B4726" w:rsidRDefault="009C206B" w:rsidP="00030A8E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Zadanie nr 6</w:t>
            </w:r>
            <w:r w:rsidRPr="005B4726">
              <w:rPr>
                <w:sz w:val="22"/>
                <w:szCs w:val="22"/>
              </w:rPr>
              <w:t>: Aparaty RTG pozostałe</w:t>
            </w:r>
          </w:p>
          <w:p w14:paraId="62FC7111" w14:textId="77777777" w:rsidR="009C206B" w:rsidRPr="005B4726" w:rsidRDefault="009C206B" w:rsidP="00030A8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SK-MED SYSTEMS Sp. z o. o.</w:t>
            </w:r>
          </w:p>
          <w:p w14:paraId="098A853A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ul. Święty Marcin 29 /8</w:t>
            </w:r>
          </w:p>
          <w:p w14:paraId="2225B2B3" w14:textId="77777777" w:rsidR="009C206B" w:rsidRPr="005B4726" w:rsidRDefault="009C206B" w:rsidP="00030A8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61-806 Poznań</w:t>
            </w:r>
          </w:p>
          <w:p w14:paraId="1B455273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za cenę brutto </w:t>
            </w:r>
            <w:r w:rsidRPr="005B4726">
              <w:rPr>
                <w:b/>
                <w:sz w:val="22"/>
                <w:szCs w:val="22"/>
              </w:rPr>
              <w:t>871.56 zł</w:t>
            </w:r>
            <w:r w:rsidRPr="005B4726">
              <w:rPr>
                <w:bCs/>
                <w:sz w:val="22"/>
                <w:szCs w:val="22"/>
              </w:rPr>
              <w:t>.</w:t>
            </w:r>
          </w:p>
          <w:p w14:paraId="4D78BBF3" w14:textId="77777777" w:rsidR="009C206B" w:rsidRPr="005B4726" w:rsidRDefault="009C206B" w:rsidP="00030A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B472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B4726">
              <w:rPr>
                <w:color w:val="000000"/>
                <w:sz w:val="22"/>
                <w:szCs w:val="22"/>
              </w:rPr>
              <w:t>:</w:t>
            </w:r>
          </w:p>
          <w:p w14:paraId="2BCF3FA2" w14:textId="0043B5CF" w:rsidR="009C206B" w:rsidRPr="005B4726" w:rsidRDefault="009C206B" w:rsidP="005B472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- 10,00 pkt., autoryzacja producenta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  <w:tr w:rsidR="009C206B" w:rsidRPr="005B4726" w14:paraId="33D07DB8" w14:textId="77777777" w:rsidTr="00030A8E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1E92B" w14:textId="77777777" w:rsidR="009C206B" w:rsidRPr="005B4726" w:rsidRDefault="009C206B" w:rsidP="00030A8E">
            <w:pPr>
              <w:spacing w:before="120" w:after="240"/>
              <w:jc w:val="both"/>
              <w:rPr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lastRenderedPageBreak/>
              <w:t>Zadanie nr 7</w:t>
            </w:r>
            <w:r w:rsidRPr="005B4726">
              <w:rPr>
                <w:sz w:val="22"/>
                <w:szCs w:val="22"/>
              </w:rPr>
              <w:t>: Aparat RTG DX-D100+</w:t>
            </w:r>
          </w:p>
          <w:p w14:paraId="41AAFD0C" w14:textId="77777777" w:rsidR="009C206B" w:rsidRPr="005B4726" w:rsidRDefault="009C206B" w:rsidP="00030A8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SK-MED SYSTEMS Sp. z o. o.</w:t>
            </w:r>
          </w:p>
          <w:p w14:paraId="57BA9AD0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ul. Święty Marcin 29 /8</w:t>
            </w:r>
          </w:p>
          <w:p w14:paraId="2CD1F528" w14:textId="77777777" w:rsidR="009C206B" w:rsidRPr="005B4726" w:rsidRDefault="009C206B" w:rsidP="00030A8E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bCs/>
                <w:sz w:val="22"/>
                <w:szCs w:val="22"/>
              </w:rPr>
              <w:t>61-806 Poznań</w:t>
            </w:r>
          </w:p>
          <w:p w14:paraId="0DB6BFF9" w14:textId="77777777" w:rsidR="009C206B" w:rsidRPr="005B4726" w:rsidRDefault="009C206B" w:rsidP="00030A8E">
            <w:pPr>
              <w:jc w:val="both"/>
              <w:rPr>
                <w:bCs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za cenę brutto </w:t>
            </w:r>
            <w:r w:rsidRPr="005B4726">
              <w:rPr>
                <w:b/>
                <w:sz w:val="22"/>
                <w:szCs w:val="22"/>
              </w:rPr>
              <w:t>721.44 zł</w:t>
            </w:r>
            <w:r w:rsidRPr="005B4726">
              <w:rPr>
                <w:bCs/>
                <w:sz w:val="22"/>
                <w:szCs w:val="22"/>
              </w:rPr>
              <w:t>.</w:t>
            </w:r>
          </w:p>
          <w:p w14:paraId="36EF6F07" w14:textId="77777777" w:rsidR="009C206B" w:rsidRPr="005B4726" w:rsidRDefault="009C206B" w:rsidP="00030A8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5B4726">
              <w:rPr>
                <w:b/>
                <w:bCs/>
                <w:color w:val="000000"/>
                <w:sz w:val="22"/>
                <w:szCs w:val="22"/>
              </w:rPr>
              <w:t>Uzasadnienie wyboru</w:t>
            </w:r>
            <w:r w:rsidRPr="005B4726">
              <w:rPr>
                <w:color w:val="000000"/>
                <w:sz w:val="22"/>
                <w:szCs w:val="22"/>
              </w:rPr>
              <w:t>:</w:t>
            </w:r>
          </w:p>
          <w:p w14:paraId="1A832288" w14:textId="6597970F" w:rsidR="009C206B" w:rsidRPr="005B4726" w:rsidRDefault="009C206B" w:rsidP="005B4726">
            <w:pPr>
              <w:pStyle w:val="Nagwek"/>
              <w:tabs>
                <w:tab w:val="left" w:pos="708"/>
              </w:tabs>
              <w:spacing w:after="120"/>
              <w:jc w:val="both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Oferta otrzymała największą ilość punktów spośród ofert podlegających ocenie - łącznie 90,00 pkt. -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w oparciu o określone przez Zamawiającego w SWZ kryteria oceny ofert tj. przyznano: cena oferty brutto - 60,00 pkt., okres gwarancji po naprawie - 20,00 pkt., czas reakcji Wykonawcy liczony od zgłoszenia naprawy do czasu wykonania diagnostyki uszkodzenia -10,00 pkt., autoryzacja producenta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do serwisowania sprzętu - 0,00 pkt. Oferta spełnia wszystkie wymagania formalno - prawne i jest zgodna z zapisami SWZ.</w:t>
            </w:r>
          </w:p>
        </w:tc>
      </w:tr>
    </w:tbl>
    <w:p w14:paraId="6073CC2A" w14:textId="77777777" w:rsidR="00A02E94" w:rsidRPr="005B4726" w:rsidRDefault="00A02E94" w:rsidP="00A02E94">
      <w:pPr>
        <w:spacing w:before="240" w:after="120" w:line="276" w:lineRule="auto"/>
        <w:jc w:val="both"/>
        <w:rPr>
          <w:color w:val="000000"/>
          <w:sz w:val="22"/>
          <w:szCs w:val="22"/>
        </w:rPr>
      </w:pPr>
      <w:r w:rsidRPr="005B4726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:rsidRPr="005B4726" w14:paraId="7ABC1AE5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556C5CAB" w14:textId="77777777" w:rsidR="00A02E94" w:rsidRPr="005B4726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92BFE2A" w14:textId="77777777" w:rsidR="00A02E94" w:rsidRPr="005B4726" w:rsidRDefault="00A02E94" w:rsidP="005C35EA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7C25644" w14:textId="77777777" w:rsidR="00A02E94" w:rsidRPr="005B4726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B4726">
              <w:rPr>
                <w:b/>
                <w:color w:val="000000"/>
                <w:sz w:val="22"/>
                <w:szCs w:val="22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257453B5" w14:textId="77777777" w:rsidR="00A02E94" w:rsidRPr="005B4726" w:rsidRDefault="00A02E94" w:rsidP="005C35EA">
            <w:pPr>
              <w:spacing w:before="120" w:after="120"/>
              <w:jc w:val="center"/>
              <w:rPr>
                <w:b/>
                <w:color w:val="000000"/>
                <w:sz w:val="22"/>
                <w:szCs w:val="22"/>
              </w:rPr>
            </w:pPr>
            <w:r w:rsidRPr="005B4726">
              <w:rPr>
                <w:b/>
                <w:color w:val="000000"/>
                <w:sz w:val="22"/>
                <w:szCs w:val="22"/>
              </w:rPr>
              <w:t>Razem</w:t>
            </w:r>
          </w:p>
        </w:tc>
      </w:tr>
      <w:tr w:rsidR="009C206B" w:rsidRPr="005B4726" w14:paraId="4DFE1903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0C2B9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2 - Aparaty do znieczuleń Datex Ohmeda i GE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AECAE" w14:textId="77777777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GE Medical Systems Polska Sp. z o.o.</w:t>
            </w:r>
          </w:p>
          <w:p w14:paraId="37F68EE7" w14:textId="450F55D0" w:rsidR="009C206B" w:rsidRPr="005B4726" w:rsidRDefault="005B4726" w:rsidP="00030A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C206B" w:rsidRPr="005B4726">
              <w:rPr>
                <w:sz w:val="22"/>
                <w:szCs w:val="22"/>
              </w:rPr>
              <w:t>Wołoska 9</w:t>
            </w:r>
          </w:p>
          <w:p w14:paraId="08D4F688" w14:textId="7777777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02-583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2853D" w14:textId="75EE0E41" w:rsidR="009C206B" w:rsidRPr="005B4726" w:rsidRDefault="005B4726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1 - Cena - 60.00</w:t>
            </w:r>
          </w:p>
          <w:p w14:paraId="14BE5A17" w14:textId="613ACCA7" w:rsidR="009C206B" w:rsidRPr="005B4726" w:rsidRDefault="005B4726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6592F19B" w14:textId="51F3A400" w:rsidR="009C206B" w:rsidRPr="005B4726" w:rsidRDefault="005B4726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5F018E80" w14:textId="27CA0AE5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5B4726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do czasu wykonania diagnostyki uszkodzenia - 0.00</w:t>
            </w:r>
          </w:p>
          <w:p w14:paraId="59C4A083" w14:textId="05B73A0E" w:rsidR="009C206B" w:rsidRPr="005B4726" w:rsidRDefault="005B4726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9C206B" w:rsidRPr="005B4726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E9D86" w14:textId="56A533F3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5B4726">
              <w:rPr>
                <w:sz w:val="22"/>
                <w:szCs w:val="22"/>
              </w:rPr>
              <w:t>9</w:t>
            </w:r>
            <w:r w:rsidRPr="005B4726">
              <w:rPr>
                <w:sz w:val="22"/>
                <w:szCs w:val="22"/>
              </w:rPr>
              <w:t>0,00</w:t>
            </w:r>
          </w:p>
        </w:tc>
      </w:tr>
      <w:tr w:rsidR="009C206B" w:rsidRPr="005B4726" w14:paraId="3A638178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612E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3 - Pompy infuzyjne i perysaltyczne Acor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FA6D" w14:textId="77777777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Zakład Naprawczy Aparatury Medycznej POLMED</w:t>
            </w:r>
          </w:p>
          <w:p w14:paraId="466203D6" w14:textId="28D3AC6D" w:rsidR="009C206B" w:rsidRPr="005B4726" w:rsidRDefault="009C206B" w:rsidP="00030A8E">
            <w:pPr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ul. Kobielska </w:t>
            </w:r>
            <w:r w:rsidR="005B4726">
              <w:rPr>
                <w:sz w:val="22"/>
                <w:szCs w:val="22"/>
              </w:rPr>
              <w:t>17/28</w:t>
            </w:r>
          </w:p>
          <w:p w14:paraId="3939F339" w14:textId="7777777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04-359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49A4F" w14:textId="6FA3B318" w:rsidR="009C206B" w:rsidRPr="005B4726" w:rsidRDefault="005B4726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1 - Cena - 23.36</w:t>
            </w:r>
          </w:p>
          <w:p w14:paraId="2010C947" w14:textId="67E42B97" w:rsidR="009C206B" w:rsidRPr="005B4726" w:rsidRDefault="005B4726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 w:rsidR="00AF7531"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3F0676F2" w14:textId="7DD49D09" w:rsidR="009C206B" w:rsidRPr="005B4726" w:rsidRDefault="005B4726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0E583121" w14:textId="37692006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AF753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>do czasu wykonania diagnostyki uszkodzenia - 0.00</w:t>
            </w:r>
          </w:p>
          <w:p w14:paraId="68617935" w14:textId="04D34B62" w:rsidR="009C206B" w:rsidRPr="005B4726" w:rsidRDefault="005B4726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4 - Autoryzacja producenta do serwisowania sprzętu  - 0.00</w:t>
            </w:r>
            <w:r>
              <w:rPr>
                <w:sz w:val="22"/>
                <w:szCs w:val="22"/>
              </w:rPr>
              <w:t xml:space="preserve"> (Wykonawca w formularzu ofertowym zadeklarował posiadanie autoryzacji producenta </w:t>
            </w:r>
            <w:r w:rsidR="00AF753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do serwisowania sprzętu jednakże nie dołączył </w:t>
            </w:r>
            <w:r w:rsidR="00AF753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go do oferty. Zgodnie z pouczeniem zawartym w formul</w:t>
            </w:r>
            <w:r w:rsidR="00AF7531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 xml:space="preserve">rzu ofertowym </w:t>
            </w:r>
            <w:r w:rsidR="00AF753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 xml:space="preserve">oraz w rozdziale 21.2 SWZ </w:t>
            </w:r>
            <w:r w:rsidR="00AF753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nie ma tu zastosowania art. 128 ust. 1 ustawy</w:t>
            </w:r>
            <w:r w:rsidR="00AF7531">
              <w:rPr>
                <w:sz w:val="22"/>
                <w:szCs w:val="22"/>
              </w:rPr>
              <w:t xml:space="preserve">. W związku z powyższym Zamawiający </w:t>
            </w:r>
            <w:r w:rsidR="00AF7531">
              <w:rPr>
                <w:sz w:val="22"/>
                <w:szCs w:val="22"/>
              </w:rPr>
              <w:br/>
            </w:r>
            <w:r w:rsidR="00AF7531">
              <w:rPr>
                <w:sz w:val="22"/>
                <w:szCs w:val="22"/>
              </w:rPr>
              <w:lastRenderedPageBreak/>
              <w:t>w K-4 przyznaje Wykonawcy 0,00 pkt.)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C542" w14:textId="03F1A218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lastRenderedPageBreak/>
              <w:t xml:space="preserve">  </w:t>
            </w:r>
            <w:r w:rsidR="00AF7531">
              <w:rPr>
                <w:sz w:val="22"/>
                <w:szCs w:val="22"/>
              </w:rPr>
              <w:t>4</w:t>
            </w:r>
            <w:r w:rsidRPr="005B4726">
              <w:rPr>
                <w:sz w:val="22"/>
                <w:szCs w:val="22"/>
              </w:rPr>
              <w:t>3,36</w:t>
            </w:r>
          </w:p>
        </w:tc>
      </w:tr>
      <w:tr w:rsidR="009C206B" w:rsidRPr="005B4726" w14:paraId="6D3F0DAD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AA240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3 - Pompy infuzyjne i perysaltyczne Acor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F39EF" w14:textId="77777777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Tiemed Sp. z o.o.</w:t>
            </w:r>
          </w:p>
          <w:p w14:paraId="75BE40A4" w14:textId="7EC84C6E" w:rsidR="009C206B" w:rsidRPr="005B4726" w:rsidRDefault="00AF7531" w:rsidP="00030A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C206B" w:rsidRPr="005B4726">
              <w:rPr>
                <w:sz w:val="22"/>
                <w:szCs w:val="22"/>
              </w:rPr>
              <w:t>Czorsztyńska 30</w:t>
            </w:r>
          </w:p>
          <w:p w14:paraId="1EC2C3F9" w14:textId="7777777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60-474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E4EC9E" w14:textId="7531CDC2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1 - Cena - 60.00</w:t>
            </w:r>
          </w:p>
          <w:p w14:paraId="595635F9" w14:textId="75943CA6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5B6183B9" w14:textId="023E79F4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78E7BFE6" w14:textId="52E79C9F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AF753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 w:rsidR="00AF7531"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6DB9D62F" w14:textId="74153538" w:rsidR="009C206B" w:rsidRPr="005B4726" w:rsidRDefault="00AF7531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ABE31" w14:textId="26CF30EA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AF7531">
              <w:rPr>
                <w:sz w:val="22"/>
                <w:szCs w:val="22"/>
              </w:rPr>
              <w:t>9</w:t>
            </w:r>
            <w:r w:rsidRPr="005B4726">
              <w:rPr>
                <w:sz w:val="22"/>
                <w:szCs w:val="22"/>
              </w:rPr>
              <w:t>0,00</w:t>
            </w:r>
          </w:p>
        </w:tc>
      </w:tr>
      <w:tr w:rsidR="009C206B" w:rsidRPr="005B4726" w14:paraId="3BAC8A59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A8AD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3 - Pompy infuzyjne i perysaltyczne Acor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FAE05" w14:textId="57B3F65D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ASCOR SERVICE </w:t>
            </w:r>
            <w:r w:rsidR="00AF7531">
              <w:rPr>
                <w:b/>
                <w:bCs/>
                <w:sz w:val="22"/>
                <w:szCs w:val="22"/>
              </w:rPr>
              <w:br/>
              <w:t>Sp. z o. o.</w:t>
            </w:r>
          </w:p>
          <w:p w14:paraId="3123BFFF" w14:textId="58FCC92E" w:rsidR="009C206B" w:rsidRPr="005B4726" w:rsidRDefault="00AF7531" w:rsidP="00030A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Długa 44/50</w:t>
            </w:r>
          </w:p>
          <w:p w14:paraId="43896CBB" w14:textId="41660485" w:rsidR="009C206B" w:rsidRPr="005B4726" w:rsidRDefault="00AF7531" w:rsidP="00030A8E">
            <w:pPr>
              <w:spacing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00-241</w:t>
            </w:r>
            <w:r w:rsidR="009C206B" w:rsidRPr="005B4726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D2CA3" w14:textId="048DB084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1 - Cena - 56.2</w:t>
            </w:r>
            <w:r>
              <w:rPr>
                <w:sz w:val="22"/>
                <w:szCs w:val="22"/>
              </w:rPr>
              <w:t>6</w:t>
            </w:r>
          </w:p>
          <w:p w14:paraId="1C460F81" w14:textId="1BA40DBE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46CD9ABC" w14:textId="2A6CB741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58B5F417" w14:textId="7FAFE280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AF753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</w:t>
            </w:r>
          </w:p>
          <w:p w14:paraId="5761EF5F" w14:textId="119D2B69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- </w:t>
            </w:r>
            <w:r w:rsidR="00AF7531"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6328E142" w14:textId="559714EA" w:rsidR="009C206B" w:rsidRPr="005B4726" w:rsidRDefault="00AF7531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9C206B" w:rsidRPr="005B4726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68156" w14:textId="398DE3E6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AF7531">
              <w:rPr>
                <w:sz w:val="22"/>
                <w:szCs w:val="22"/>
              </w:rPr>
              <w:t>9</w:t>
            </w:r>
            <w:r w:rsidRPr="005B4726">
              <w:rPr>
                <w:sz w:val="22"/>
                <w:szCs w:val="22"/>
              </w:rPr>
              <w:t>6,2</w:t>
            </w:r>
            <w:r w:rsidR="00B10E91">
              <w:rPr>
                <w:sz w:val="22"/>
                <w:szCs w:val="22"/>
              </w:rPr>
              <w:t>6</w:t>
            </w:r>
          </w:p>
        </w:tc>
      </w:tr>
      <w:tr w:rsidR="009C206B" w:rsidRPr="005B4726" w14:paraId="378656A7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44475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4 - Aparaty RTG Ziehm Imaging GmbH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32B54" w14:textId="19913659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SK-MED SYSTEMS </w:t>
            </w:r>
            <w:r w:rsidR="00AF7531">
              <w:rPr>
                <w:b/>
                <w:bCs/>
                <w:sz w:val="22"/>
                <w:szCs w:val="22"/>
              </w:rPr>
              <w:br/>
            </w:r>
            <w:r w:rsidRPr="005B4726">
              <w:rPr>
                <w:b/>
                <w:bCs/>
                <w:sz w:val="22"/>
                <w:szCs w:val="22"/>
              </w:rPr>
              <w:t>Sp. z o. o.</w:t>
            </w:r>
          </w:p>
          <w:p w14:paraId="1FA1DB6F" w14:textId="77777777" w:rsidR="009C206B" w:rsidRPr="005B4726" w:rsidRDefault="009C206B" w:rsidP="00030A8E">
            <w:pPr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ul. Święty Marcin 29/8</w:t>
            </w:r>
          </w:p>
          <w:p w14:paraId="1F6BE15B" w14:textId="7777777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61-806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12419" w14:textId="6481EEBB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1 - Cena - 60.00</w:t>
            </w:r>
          </w:p>
          <w:p w14:paraId="0EC283DD" w14:textId="18F8E4D8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57497247" w14:textId="3822A247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3E3B4D18" w14:textId="1F6FF1A3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AF753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 w:rsidR="00AF7531"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0409692A" w14:textId="6EA29A94" w:rsidR="009C206B" w:rsidRPr="005B4726" w:rsidRDefault="00AF7531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422C2" w14:textId="59CFEE61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AF7531">
              <w:rPr>
                <w:sz w:val="22"/>
                <w:szCs w:val="22"/>
              </w:rPr>
              <w:t>9</w:t>
            </w:r>
            <w:r w:rsidRPr="005B4726">
              <w:rPr>
                <w:sz w:val="22"/>
                <w:szCs w:val="22"/>
              </w:rPr>
              <w:t>0,00</w:t>
            </w:r>
          </w:p>
        </w:tc>
      </w:tr>
      <w:tr w:rsidR="009C206B" w:rsidRPr="005B4726" w14:paraId="3B36CE48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706FB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4 - Aparaty RTG Ziehm Imaging GmbH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39B83" w14:textId="77777777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>TIMKO Sp. z o.o.</w:t>
            </w:r>
          </w:p>
          <w:p w14:paraId="50C19946" w14:textId="352F7A07" w:rsidR="009C206B" w:rsidRPr="005B4726" w:rsidRDefault="00AF7531" w:rsidP="00030A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9C206B" w:rsidRPr="005B4726">
              <w:rPr>
                <w:sz w:val="22"/>
                <w:szCs w:val="22"/>
              </w:rPr>
              <w:t>Władysława Syrokomli 30</w:t>
            </w:r>
          </w:p>
          <w:p w14:paraId="2E220479" w14:textId="6DEE9FE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03-335 </w:t>
            </w:r>
            <w:r w:rsidR="00AF7531">
              <w:rPr>
                <w:sz w:val="22"/>
                <w:szCs w:val="22"/>
              </w:rPr>
              <w:t>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25AF7" w14:textId="3D80179B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1 - Cena - 2.</w:t>
            </w:r>
            <w:r>
              <w:rPr>
                <w:sz w:val="22"/>
                <w:szCs w:val="22"/>
              </w:rPr>
              <w:t>59</w:t>
            </w:r>
          </w:p>
          <w:p w14:paraId="5D389ABB" w14:textId="0C705733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5F94F271" w14:textId="0015244B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7132C7A9" w14:textId="4CCDF660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AF753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 w:rsidR="00AF7531"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44229CF3" w14:textId="5B1DE501" w:rsidR="009C206B" w:rsidRPr="005B4726" w:rsidRDefault="00AF7531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="009C206B" w:rsidRPr="005B4726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E82C" w14:textId="3CA476DA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AF7531">
              <w:rPr>
                <w:sz w:val="22"/>
                <w:szCs w:val="22"/>
              </w:rPr>
              <w:t>42,59</w:t>
            </w:r>
          </w:p>
        </w:tc>
      </w:tr>
      <w:tr w:rsidR="009C206B" w:rsidRPr="005B4726" w14:paraId="2E31CFBE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6205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4 - Aparaty RTG Ziehm Imaging </w:t>
            </w:r>
            <w:r w:rsidRPr="005B4726">
              <w:rPr>
                <w:sz w:val="22"/>
                <w:szCs w:val="22"/>
              </w:rPr>
              <w:lastRenderedPageBreak/>
              <w:t>GmbH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126B2" w14:textId="650FB2BD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lastRenderedPageBreak/>
              <w:t xml:space="preserve">Medikol Systems </w:t>
            </w:r>
            <w:r w:rsidR="00AF7531">
              <w:rPr>
                <w:b/>
                <w:bCs/>
                <w:sz w:val="22"/>
                <w:szCs w:val="22"/>
              </w:rPr>
              <w:t>S</w:t>
            </w:r>
            <w:r w:rsidRPr="005B4726">
              <w:rPr>
                <w:b/>
                <w:bCs/>
                <w:sz w:val="22"/>
                <w:szCs w:val="22"/>
              </w:rPr>
              <w:t>p. z o.o.</w:t>
            </w:r>
          </w:p>
          <w:p w14:paraId="50B63C13" w14:textId="0016C4FE" w:rsidR="009C206B" w:rsidRPr="005B4726" w:rsidRDefault="00AF7531" w:rsidP="00030A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ul. Polska 118</w:t>
            </w:r>
          </w:p>
          <w:p w14:paraId="7A2B94B1" w14:textId="7777777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60-401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44ACD" w14:textId="6048E6BE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9C206B" w:rsidRPr="005B4726">
              <w:rPr>
                <w:sz w:val="22"/>
                <w:szCs w:val="22"/>
              </w:rPr>
              <w:t>1 - Cena - 29.6</w:t>
            </w:r>
            <w:r>
              <w:rPr>
                <w:sz w:val="22"/>
                <w:szCs w:val="22"/>
              </w:rPr>
              <w:t>8</w:t>
            </w:r>
          </w:p>
          <w:p w14:paraId="5AE68817" w14:textId="136CB644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 w:rsidR="00B10E91"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58FFD0AB" w14:textId="5DEB47F1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1A752096" w14:textId="7EED47EA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do czasu wykonania diagnostyki uszkodzenia - </w:t>
            </w:r>
            <w:r w:rsidR="00AF7531"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1A6FDDA1" w14:textId="2AA9C885" w:rsidR="009C206B" w:rsidRPr="005B4726" w:rsidRDefault="00AF7531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39BC" w14:textId="2EE93FE7" w:rsidR="009C206B" w:rsidRPr="005B4726" w:rsidRDefault="00AF7531" w:rsidP="00030A8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59,68</w:t>
            </w:r>
          </w:p>
        </w:tc>
      </w:tr>
      <w:tr w:rsidR="009C206B" w:rsidRPr="005B4726" w14:paraId="627BF8D7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B7BD2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5 - Aparaty RTG Siemens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A124A" w14:textId="45453A8A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SK-MED SYSTEMS </w:t>
            </w:r>
            <w:r w:rsidR="00AF7531">
              <w:rPr>
                <w:b/>
                <w:bCs/>
                <w:sz w:val="22"/>
                <w:szCs w:val="22"/>
              </w:rPr>
              <w:br/>
            </w:r>
            <w:r w:rsidRPr="005B4726">
              <w:rPr>
                <w:b/>
                <w:bCs/>
                <w:sz w:val="22"/>
                <w:szCs w:val="22"/>
              </w:rPr>
              <w:t>Sp. z o. o.</w:t>
            </w:r>
          </w:p>
          <w:p w14:paraId="042C630C" w14:textId="77777777" w:rsidR="009C206B" w:rsidRPr="005B4726" w:rsidRDefault="009C206B" w:rsidP="00030A8E">
            <w:pPr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ul. Święty Marcin 29/8</w:t>
            </w:r>
          </w:p>
          <w:p w14:paraId="35E085BF" w14:textId="7777777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61-806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7C7AF" w14:textId="33C22C36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1 - Cena - 60.00</w:t>
            </w:r>
          </w:p>
          <w:p w14:paraId="6B342923" w14:textId="351F1212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="009C206B"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="009C206B" w:rsidRPr="005B4726">
              <w:rPr>
                <w:sz w:val="22"/>
                <w:szCs w:val="22"/>
              </w:rPr>
              <w:t>0.00</w:t>
            </w:r>
          </w:p>
          <w:p w14:paraId="4B1B1622" w14:textId="4B45C2C6" w:rsidR="009C206B" w:rsidRPr="005B4726" w:rsidRDefault="00AF7531" w:rsidP="00030A8E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7A1EAF74" w14:textId="04050AB1" w:rsidR="009C206B" w:rsidRPr="005B4726" w:rsidRDefault="009C206B" w:rsidP="00030A8E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AF753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 w:rsidR="00AF7531"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063DFEF0" w14:textId="22A48B5E" w:rsidR="009C206B" w:rsidRPr="005B4726" w:rsidRDefault="00AF7531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="009C206B"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9F22A" w14:textId="7FCEA1B8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AF7531">
              <w:rPr>
                <w:sz w:val="22"/>
                <w:szCs w:val="22"/>
              </w:rPr>
              <w:t>9</w:t>
            </w:r>
            <w:r w:rsidRPr="005B4726">
              <w:rPr>
                <w:sz w:val="22"/>
                <w:szCs w:val="22"/>
              </w:rPr>
              <w:t>0,00</w:t>
            </w:r>
          </w:p>
        </w:tc>
      </w:tr>
      <w:tr w:rsidR="009C206B" w:rsidRPr="005B4726" w14:paraId="486A29AC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64A2A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5 - Aparaty RTG Siemens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B521A" w14:textId="77777777" w:rsidR="00AF7531" w:rsidRPr="005B4726" w:rsidRDefault="00AF7531" w:rsidP="00AF753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Medikol Systems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5B4726">
              <w:rPr>
                <w:b/>
                <w:bCs/>
                <w:sz w:val="22"/>
                <w:szCs w:val="22"/>
              </w:rPr>
              <w:t>p. z o.o.</w:t>
            </w:r>
          </w:p>
          <w:p w14:paraId="4AC97ABF" w14:textId="77777777" w:rsidR="00AF7531" w:rsidRPr="005B4726" w:rsidRDefault="00AF7531" w:rsidP="00AF753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Polska 118</w:t>
            </w:r>
          </w:p>
          <w:p w14:paraId="08B5D485" w14:textId="2E76E048" w:rsidR="009C206B" w:rsidRPr="005B4726" w:rsidRDefault="00AF7531" w:rsidP="00AF7531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60-401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180D5" w14:textId="3C5A7948" w:rsidR="00AF7531" w:rsidRPr="005B4726" w:rsidRDefault="00AF7531" w:rsidP="00AF753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1 - Cena - 29.</w:t>
            </w:r>
            <w:r>
              <w:rPr>
                <w:sz w:val="22"/>
                <w:szCs w:val="22"/>
              </w:rPr>
              <w:t>93</w:t>
            </w:r>
          </w:p>
          <w:p w14:paraId="3098455E" w14:textId="7A51AA8F" w:rsidR="00AF7531" w:rsidRPr="005B4726" w:rsidRDefault="00AF7531" w:rsidP="00AF753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2 - Okres gwarancji </w:t>
            </w:r>
            <w:r w:rsidR="00B10E9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Pr="005B4726">
              <w:rPr>
                <w:sz w:val="22"/>
                <w:szCs w:val="22"/>
              </w:rPr>
              <w:t>0.00</w:t>
            </w:r>
          </w:p>
          <w:p w14:paraId="5CAA06C1" w14:textId="77777777" w:rsidR="00AF7531" w:rsidRPr="005B4726" w:rsidRDefault="00AF7531" w:rsidP="00AF753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01D211A1" w14:textId="71A5A256" w:rsidR="00AF7531" w:rsidRPr="005B4726" w:rsidRDefault="00AF7531" w:rsidP="00AF7531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 w:rsidR="00B10E91"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6FEC7A14" w14:textId="72FAF619" w:rsidR="009C206B" w:rsidRPr="005B4726" w:rsidRDefault="00AF7531" w:rsidP="00AF7531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4360B" w14:textId="6B05B88C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AF7531">
              <w:rPr>
                <w:sz w:val="22"/>
                <w:szCs w:val="22"/>
              </w:rPr>
              <w:t>5</w:t>
            </w:r>
            <w:r w:rsidRPr="005B4726">
              <w:rPr>
                <w:sz w:val="22"/>
                <w:szCs w:val="22"/>
              </w:rPr>
              <w:t>9,93</w:t>
            </w:r>
          </w:p>
        </w:tc>
      </w:tr>
      <w:tr w:rsidR="009C206B" w:rsidRPr="005B4726" w14:paraId="633BF7F4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D97FB" w14:textId="77777777" w:rsidR="009C206B" w:rsidRPr="005B4726" w:rsidRDefault="009C206B" w:rsidP="00030A8E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6 - Aparaty RTG pozostałe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C52A0" w14:textId="7EF86B66" w:rsidR="009C206B" w:rsidRPr="005B4726" w:rsidRDefault="009C206B" w:rsidP="00030A8E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SK-MED SYSTEMS </w:t>
            </w:r>
            <w:r w:rsidR="00B10E91">
              <w:rPr>
                <w:b/>
                <w:bCs/>
                <w:sz w:val="22"/>
                <w:szCs w:val="22"/>
              </w:rPr>
              <w:br/>
            </w:r>
            <w:r w:rsidRPr="005B4726">
              <w:rPr>
                <w:b/>
                <w:bCs/>
                <w:sz w:val="22"/>
                <w:szCs w:val="22"/>
              </w:rPr>
              <w:t>Sp. z o. o.</w:t>
            </w:r>
          </w:p>
          <w:p w14:paraId="500A80D1" w14:textId="77777777" w:rsidR="009C206B" w:rsidRPr="005B4726" w:rsidRDefault="009C206B" w:rsidP="00030A8E">
            <w:pPr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ul. Święty Marcin 29/8</w:t>
            </w:r>
          </w:p>
          <w:p w14:paraId="3DFCB0B6" w14:textId="77777777" w:rsidR="009C206B" w:rsidRPr="005B4726" w:rsidRDefault="009C206B" w:rsidP="00030A8E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61-806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E99D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1 - Cena - 60.00</w:t>
            </w:r>
          </w:p>
          <w:p w14:paraId="38530294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Pr="005B4726">
              <w:rPr>
                <w:sz w:val="22"/>
                <w:szCs w:val="22"/>
              </w:rPr>
              <w:t>0.00</w:t>
            </w:r>
          </w:p>
          <w:p w14:paraId="6396B9BC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28605690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09C96C5E" w14:textId="12E5900E" w:rsidR="009C206B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EF5E4" w14:textId="6735657F" w:rsidR="009C206B" w:rsidRPr="005B4726" w:rsidRDefault="009C206B" w:rsidP="00030A8E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 w:rsidR="00B10E91">
              <w:rPr>
                <w:sz w:val="22"/>
                <w:szCs w:val="22"/>
              </w:rPr>
              <w:t>9</w:t>
            </w:r>
            <w:r w:rsidRPr="005B4726">
              <w:rPr>
                <w:sz w:val="22"/>
                <w:szCs w:val="22"/>
              </w:rPr>
              <w:t>0,00</w:t>
            </w:r>
          </w:p>
        </w:tc>
      </w:tr>
      <w:tr w:rsidR="00B10E91" w:rsidRPr="005B4726" w14:paraId="2D819FF7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43A77" w14:textId="77777777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6 - Aparaty RTG pozostałe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F1EFA" w14:textId="77777777" w:rsidR="00B10E91" w:rsidRPr="005B4726" w:rsidRDefault="00B10E91" w:rsidP="00B10E9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Medikol Systems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5B4726">
              <w:rPr>
                <w:b/>
                <w:bCs/>
                <w:sz w:val="22"/>
                <w:szCs w:val="22"/>
              </w:rPr>
              <w:t>p. z o.o.</w:t>
            </w:r>
          </w:p>
          <w:p w14:paraId="59844EB6" w14:textId="77777777" w:rsidR="00B10E91" w:rsidRPr="005B4726" w:rsidRDefault="00B10E91" w:rsidP="00B10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Polska 118</w:t>
            </w:r>
          </w:p>
          <w:p w14:paraId="2082C7C8" w14:textId="43CC798E" w:rsidR="00B10E91" w:rsidRPr="005B4726" w:rsidRDefault="00B10E91" w:rsidP="00B10E91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60-401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0952D" w14:textId="60807964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1 - Cena - 29.</w:t>
            </w:r>
            <w:r>
              <w:rPr>
                <w:sz w:val="22"/>
                <w:szCs w:val="22"/>
              </w:rPr>
              <w:t>79</w:t>
            </w:r>
          </w:p>
          <w:p w14:paraId="4DC79286" w14:textId="56FA3F72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Pr="005B4726">
              <w:rPr>
                <w:sz w:val="22"/>
                <w:szCs w:val="22"/>
              </w:rPr>
              <w:t>0.00</w:t>
            </w:r>
          </w:p>
          <w:p w14:paraId="7C4CFAD7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303FF3FB" w14:textId="5960CD02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lastRenderedPageBreak/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1E764EDA" w14:textId="207FB0FD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C502" w14:textId="3487C0BF" w:rsidR="00B10E91" w:rsidRPr="005B4726" w:rsidRDefault="00B10E91" w:rsidP="00B10E91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lastRenderedPageBreak/>
              <w:t xml:space="preserve">  </w:t>
            </w:r>
            <w:r>
              <w:rPr>
                <w:sz w:val="22"/>
                <w:szCs w:val="22"/>
              </w:rPr>
              <w:t>59,79</w:t>
            </w:r>
          </w:p>
        </w:tc>
      </w:tr>
      <w:tr w:rsidR="00B10E91" w:rsidRPr="005B4726" w14:paraId="45BC84BA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29015" w14:textId="77777777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7 - Aparat RTG DX-D100+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E6F29" w14:textId="2A0930C1" w:rsidR="00B10E91" w:rsidRPr="005B4726" w:rsidRDefault="00B10E91" w:rsidP="00B10E9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SK-MED SYSTEMS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5B4726">
              <w:rPr>
                <w:b/>
                <w:bCs/>
                <w:sz w:val="22"/>
                <w:szCs w:val="22"/>
              </w:rPr>
              <w:t>Sp. z o. o.</w:t>
            </w:r>
          </w:p>
          <w:p w14:paraId="1ABB6990" w14:textId="77777777" w:rsidR="00B10E91" w:rsidRPr="005B4726" w:rsidRDefault="00B10E91" w:rsidP="00B10E91">
            <w:pPr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ul. Święty Marcin 29/8</w:t>
            </w:r>
          </w:p>
          <w:p w14:paraId="22CD81EC" w14:textId="77777777" w:rsidR="00B10E91" w:rsidRPr="005B4726" w:rsidRDefault="00B10E91" w:rsidP="00B10E91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61-806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9FCF9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1 - Cena - 60.00</w:t>
            </w:r>
          </w:p>
          <w:p w14:paraId="1D9AAEA8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Pr="005B4726">
              <w:rPr>
                <w:sz w:val="22"/>
                <w:szCs w:val="22"/>
              </w:rPr>
              <w:t>0.00</w:t>
            </w:r>
          </w:p>
          <w:p w14:paraId="522B2079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5B8999B2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40FDEE96" w14:textId="48DA3667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6BEA4" w14:textId="7F4405E9" w:rsidR="00B10E91" w:rsidRPr="005B4726" w:rsidRDefault="00B10E91" w:rsidP="00B10E91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9</w:t>
            </w:r>
            <w:r w:rsidRPr="005B4726">
              <w:rPr>
                <w:sz w:val="22"/>
                <w:szCs w:val="22"/>
              </w:rPr>
              <w:t>0,00</w:t>
            </w:r>
          </w:p>
        </w:tc>
      </w:tr>
      <w:tr w:rsidR="00B10E91" w:rsidRPr="005B4726" w14:paraId="50F5039F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CA3AB" w14:textId="77777777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7 - Aparat RTG DX-D100+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B7A0" w14:textId="413670E9" w:rsidR="00B10E91" w:rsidRPr="005B4726" w:rsidRDefault="00B10E91" w:rsidP="00B10E9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Agfa </w:t>
            </w:r>
            <w:r>
              <w:rPr>
                <w:b/>
                <w:bCs/>
                <w:sz w:val="22"/>
                <w:szCs w:val="22"/>
              </w:rPr>
              <w:t>NV Oddział w Polsce</w:t>
            </w:r>
          </w:p>
          <w:p w14:paraId="0C147388" w14:textId="20198FF6" w:rsidR="00B10E91" w:rsidRPr="005B4726" w:rsidRDefault="00B10E91" w:rsidP="00B10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Jutrzenki 137A</w:t>
            </w:r>
          </w:p>
          <w:p w14:paraId="07A0EC5F" w14:textId="2B819211" w:rsidR="00B10E91" w:rsidRPr="005B4726" w:rsidRDefault="00B10E91" w:rsidP="00B10E91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02-</w:t>
            </w:r>
            <w:r>
              <w:rPr>
                <w:sz w:val="22"/>
                <w:szCs w:val="22"/>
              </w:rPr>
              <w:t>231</w:t>
            </w:r>
            <w:r w:rsidRPr="005B4726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0D279" w14:textId="3B811D05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1 - Cena </w:t>
            </w:r>
            <w:r>
              <w:rPr>
                <w:sz w:val="22"/>
                <w:szCs w:val="22"/>
              </w:rPr>
              <w:t>–</w:t>
            </w:r>
            <w:r w:rsidRPr="005B47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2,84</w:t>
            </w:r>
          </w:p>
          <w:p w14:paraId="30176AD0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Pr="005B4726">
              <w:rPr>
                <w:sz w:val="22"/>
                <w:szCs w:val="22"/>
              </w:rPr>
              <w:t>0.00</w:t>
            </w:r>
          </w:p>
          <w:p w14:paraId="0D6974F9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21B92BE8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4398A252" w14:textId="63431192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4 - Autoryzacja producenta do serwisowania sprzętu  - </w:t>
            </w:r>
            <w:r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80B44" w14:textId="2C56C770" w:rsidR="00B10E91" w:rsidRPr="005B4726" w:rsidRDefault="00B10E91" w:rsidP="00B10E91">
            <w:pPr>
              <w:jc w:val="center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42,84</w:t>
            </w:r>
          </w:p>
        </w:tc>
      </w:tr>
      <w:tr w:rsidR="00B10E91" w:rsidRPr="005B4726" w14:paraId="7AA57DE1" w14:textId="77777777" w:rsidTr="00030A8E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8D562" w14:textId="77777777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7 - Aparat RTG DX-D100+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F16FC" w14:textId="77777777" w:rsidR="00B10E91" w:rsidRPr="005B4726" w:rsidRDefault="00B10E91" w:rsidP="00B10E91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5B4726">
              <w:rPr>
                <w:b/>
                <w:bCs/>
                <w:sz w:val="22"/>
                <w:szCs w:val="22"/>
              </w:rPr>
              <w:t xml:space="preserve">Medikol Systems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5B4726">
              <w:rPr>
                <w:b/>
                <w:bCs/>
                <w:sz w:val="22"/>
                <w:szCs w:val="22"/>
              </w:rPr>
              <w:t>p. z o.o.</w:t>
            </w:r>
          </w:p>
          <w:p w14:paraId="73D19670" w14:textId="77777777" w:rsidR="00B10E91" w:rsidRPr="005B4726" w:rsidRDefault="00B10E91" w:rsidP="00B10E9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Polska 118</w:t>
            </w:r>
          </w:p>
          <w:p w14:paraId="42759007" w14:textId="4A853F2C" w:rsidR="00B10E91" w:rsidRPr="005B4726" w:rsidRDefault="00B10E91" w:rsidP="00B10E91">
            <w:pPr>
              <w:spacing w:after="40"/>
              <w:rPr>
                <w:color w:val="000000"/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>60-401 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5491" w14:textId="03273BC8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1 - Cena </w:t>
            </w:r>
            <w:r>
              <w:rPr>
                <w:sz w:val="22"/>
                <w:szCs w:val="22"/>
              </w:rPr>
              <w:t>–</w:t>
            </w:r>
            <w:r w:rsidRPr="005B47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29,68</w:t>
            </w:r>
          </w:p>
          <w:p w14:paraId="4AAF1238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2 - Okres gwarancji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po naprawie  - </w:t>
            </w:r>
            <w:r>
              <w:rPr>
                <w:sz w:val="22"/>
                <w:szCs w:val="22"/>
              </w:rPr>
              <w:t>2</w:t>
            </w:r>
            <w:r w:rsidRPr="005B4726">
              <w:rPr>
                <w:sz w:val="22"/>
                <w:szCs w:val="22"/>
              </w:rPr>
              <w:t>0.00</w:t>
            </w:r>
          </w:p>
          <w:p w14:paraId="395ADC7D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 xml:space="preserve">3 - Czas reakcji Wykonawcy liczony </w:t>
            </w:r>
          </w:p>
          <w:p w14:paraId="6DC981B2" w14:textId="77777777" w:rsidR="00B10E91" w:rsidRPr="005B4726" w:rsidRDefault="00B10E91" w:rsidP="00B10E91">
            <w:pPr>
              <w:spacing w:before="40" w:after="4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od zgłoszenia naprawy </w:t>
            </w:r>
            <w:r>
              <w:rPr>
                <w:sz w:val="22"/>
                <w:szCs w:val="22"/>
              </w:rPr>
              <w:br/>
            </w:r>
            <w:r w:rsidRPr="005B4726">
              <w:rPr>
                <w:sz w:val="22"/>
                <w:szCs w:val="22"/>
              </w:rPr>
              <w:t xml:space="preserve">do czasu wykonania diagnostyki uszkodzenia - </w:t>
            </w:r>
            <w:r>
              <w:rPr>
                <w:sz w:val="22"/>
                <w:szCs w:val="22"/>
              </w:rPr>
              <w:t>1</w:t>
            </w:r>
            <w:r w:rsidRPr="005B4726">
              <w:rPr>
                <w:sz w:val="22"/>
                <w:szCs w:val="22"/>
              </w:rPr>
              <w:t>0.00</w:t>
            </w:r>
          </w:p>
          <w:p w14:paraId="33233915" w14:textId="66818525" w:rsidR="00B10E91" w:rsidRPr="005B4726" w:rsidRDefault="00B10E91" w:rsidP="00B10E91">
            <w:pPr>
              <w:spacing w:before="40" w:after="4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K-</w:t>
            </w:r>
            <w:r w:rsidRPr="005B4726">
              <w:rPr>
                <w:sz w:val="22"/>
                <w:szCs w:val="22"/>
              </w:rPr>
              <w:t>4 - Autoryzacja producenta do serwisowania sprzętu  - 0.00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9A9E" w14:textId="359A96A7" w:rsidR="00B10E91" w:rsidRPr="005B4726" w:rsidRDefault="00B10E91" w:rsidP="00B10E9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59,68</w:t>
            </w:r>
          </w:p>
        </w:tc>
      </w:tr>
    </w:tbl>
    <w:p w14:paraId="39DB22D1" w14:textId="77777777" w:rsidR="00A02E94" w:rsidRPr="005B4726" w:rsidRDefault="00A02E94" w:rsidP="00A02E94">
      <w:pPr>
        <w:spacing w:before="120"/>
        <w:jc w:val="both"/>
        <w:rPr>
          <w:color w:val="000000"/>
          <w:sz w:val="22"/>
          <w:szCs w:val="22"/>
        </w:rPr>
      </w:pPr>
    </w:p>
    <w:p w14:paraId="26D36BFE" w14:textId="23FB5BA3" w:rsidR="00A02E94" w:rsidRPr="005B4726" w:rsidRDefault="00A02E94" w:rsidP="00A02E94">
      <w:pPr>
        <w:spacing w:after="120"/>
        <w:jc w:val="both"/>
        <w:rPr>
          <w:color w:val="000000"/>
          <w:sz w:val="22"/>
          <w:szCs w:val="22"/>
        </w:rPr>
      </w:pPr>
      <w:r w:rsidRPr="005B4726">
        <w:rPr>
          <w:color w:val="000000"/>
          <w:sz w:val="22"/>
          <w:szCs w:val="22"/>
        </w:rPr>
        <w:t xml:space="preserve">Informacja o </w:t>
      </w:r>
      <w:r w:rsidR="00B10E91">
        <w:rPr>
          <w:color w:val="000000"/>
          <w:sz w:val="22"/>
          <w:szCs w:val="22"/>
        </w:rPr>
        <w:t>W</w:t>
      </w:r>
      <w:r w:rsidRPr="005B4726">
        <w:rPr>
          <w:color w:val="000000"/>
          <w:sz w:val="22"/>
          <w:szCs w:val="22"/>
        </w:rPr>
        <w:t>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:rsidRPr="005B4726" w14:paraId="0034F8C8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7E2AE5E" w14:textId="77777777" w:rsidR="00A02E94" w:rsidRPr="005B4726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E47FD60" w14:textId="77777777" w:rsidR="00A02E94" w:rsidRPr="005B4726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AD032AD" w14:textId="77777777" w:rsidR="00A02E94" w:rsidRPr="005B4726" w:rsidRDefault="00A02E94" w:rsidP="005C35EA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B4726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A02E94" w:rsidRPr="005B4726" w14:paraId="419EEDC5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B38D3A5" w14:textId="77777777" w:rsidR="00A02E94" w:rsidRPr="005B4726" w:rsidRDefault="00A02E94" w:rsidP="005C35EA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E1C2342" w14:textId="77777777" w:rsidR="00A02E94" w:rsidRPr="005B4726" w:rsidRDefault="00A02E94" w:rsidP="005C35EA">
            <w:pPr>
              <w:spacing w:before="60" w:after="40"/>
              <w:rPr>
                <w:b/>
                <w:bCs/>
                <w:sz w:val="22"/>
                <w:szCs w:val="22"/>
              </w:rPr>
            </w:pPr>
          </w:p>
          <w:p w14:paraId="38815350" w14:textId="77777777" w:rsidR="00A02E94" w:rsidRPr="005B4726" w:rsidRDefault="00A02E94" w:rsidP="005C35EA">
            <w:pPr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 </w:t>
            </w:r>
          </w:p>
          <w:p w14:paraId="5466056E" w14:textId="77777777" w:rsidR="00A02E94" w:rsidRPr="005B4726" w:rsidRDefault="00A02E94" w:rsidP="005C35EA">
            <w:pPr>
              <w:spacing w:after="60"/>
              <w:rPr>
                <w:sz w:val="22"/>
                <w:szCs w:val="22"/>
              </w:rPr>
            </w:pPr>
            <w:r w:rsidRPr="005B4726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83EF08C" w14:textId="77777777" w:rsidR="00A02E94" w:rsidRPr="005B4726" w:rsidRDefault="00A02E94" w:rsidP="00B10E91">
            <w:pPr>
              <w:spacing w:before="60" w:after="40"/>
              <w:rPr>
                <w:sz w:val="22"/>
                <w:szCs w:val="22"/>
              </w:rPr>
            </w:pPr>
          </w:p>
        </w:tc>
      </w:tr>
    </w:tbl>
    <w:p w14:paraId="09148047" w14:textId="77777777" w:rsidR="00A02E94" w:rsidRPr="005B4726" w:rsidRDefault="00A02E94" w:rsidP="00A02E94">
      <w:pPr>
        <w:spacing w:before="120" w:after="120"/>
        <w:jc w:val="both"/>
        <w:rPr>
          <w:color w:val="000000"/>
          <w:sz w:val="22"/>
          <w:szCs w:val="22"/>
        </w:rPr>
      </w:pPr>
    </w:p>
    <w:p w14:paraId="760B5BA3" w14:textId="12060574" w:rsidR="00B10E91" w:rsidRDefault="00B10E91" w:rsidP="00B10E91">
      <w:pPr>
        <w:spacing w:before="120" w:line="276" w:lineRule="auto"/>
        <w:jc w:val="both"/>
        <w:rPr>
          <w:bCs/>
          <w:sz w:val="22"/>
          <w:szCs w:val="22"/>
        </w:rPr>
      </w:pPr>
      <w:bookmarkStart w:id="1" w:name="_Hlk123724704"/>
      <w:r>
        <w:rPr>
          <w:sz w:val="22"/>
          <w:szCs w:val="22"/>
        </w:rPr>
        <w:lastRenderedPageBreak/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1</w:t>
      </w:r>
      <w:r>
        <w:rPr>
          <w:bCs/>
          <w:sz w:val="22"/>
          <w:szCs w:val="22"/>
        </w:rPr>
        <w:t xml:space="preserve"> (</w:t>
      </w:r>
      <w:r w:rsidR="00026A25" w:rsidRPr="00483A82">
        <w:rPr>
          <w:sz w:val="22"/>
          <w:szCs w:val="22"/>
        </w:rPr>
        <w:t>Aparaty do nieczuleń Dameca i Drager</w:t>
      </w:r>
      <w:r>
        <w:rPr>
          <w:bCs/>
          <w:sz w:val="22"/>
          <w:szCs w:val="22"/>
        </w:rPr>
        <w:t>)</w:t>
      </w:r>
      <w:r w:rsidR="00026A25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ze względu na fakt, </w:t>
      </w:r>
      <w:r>
        <w:rPr>
          <w:bCs/>
          <w:sz w:val="22"/>
          <w:szCs w:val="22"/>
        </w:rPr>
        <w:br/>
      </w:r>
      <w:r w:rsidR="00026A25">
        <w:rPr>
          <w:bCs/>
          <w:sz w:val="22"/>
          <w:szCs w:val="22"/>
        </w:rPr>
        <w:t>iż nie złożono żadnej oferty</w:t>
      </w:r>
      <w:r>
        <w:rPr>
          <w:bCs/>
          <w:sz w:val="22"/>
          <w:szCs w:val="22"/>
        </w:rPr>
        <w:t>.</w:t>
      </w:r>
    </w:p>
    <w:bookmarkEnd w:id="1"/>
    <w:p w14:paraId="54D6C8AE" w14:textId="77777777" w:rsidR="00B10E91" w:rsidRDefault="00B10E91" w:rsidP="00A02E94">
      <w:pPr>
        <w:spacing w:after="40" w:line="276" w:lineRule="auto"/>
        <w:jc w:val="both"/>
        <w:rPr>
          <w:sz w:val="22"/>
          <w:szCs w:val="22"/>
        </w:rPr>
      </w:pPr>
    </w:p>
    <w:p w14:paraId="24FF6D28" w14:textId="77777777" w:rsidR="00B10E91" w:rsidRDefault="00B10E91" w:rsidP="00A02E94">
      <w:pPr>
        <w:spacing w:after="40" w:line="276" w:lineRule="auto"/>
        <w:jc w:val="both"/>
        <w:rPr>
          <w:sz w:val="22"/>
          <w:szCs w:val="22"/>
        </w:rPr>
      </w:pPr>
    </w:p>
    <w:p w14:paraId="7289D1DF" w14:textId="4EDD908E" w:rsidR="00A02E94" w:rsidRPr="005B4726" w:rsidRDefault="00A02E94" w:rsidP="00A02E94">
      <w:pPr>
        <w:spacing w:after="40" w:line="276" w:lineRule="auto"/>
        <w:jc w:val="both"/>
        <w:rPr>
          <w:sz w:val="22"/>
          <w:szCs w:val="22"/>
        </w:rPr>
      </w:pPr>
      <w:r w:rsidRPr="005B4726">
        <w:rPr>
          <w:sz w:val="22"/>
          <w:szCs w:val="22"/>
        </w:rPr>
        <w:t>Informacja o terminie zawarcia umowy:</w:t>
      </w:r>
    </w:p>
    <w:p w14:paraId="2C454D0D" w14:textId="5E407F6C" w:rsidR="00A02E94" w:rsidRPr="005B4726" w:rsidRDefault="00A02E94" w:rsidP="00A02E94">
      <w:pPr>
        <w:spacing w:after="120" w:line="276" w:lineRule="auto"/>
        <w:jc w:val="both"/>
        <w:rPr>
          <w:sz w:val="22"/>
          <w:szCs w:val="22"/>
        </w:rPr>
      </w:pPr>
      <w:r w:rsidRPr="005B4726">
        <w:rPr>
          <w:sz w:val="22"/>
          <w:szCs w:val="22"/>
        </w:rPr>
        <w:t xml:space="preserve">Umowa w sprawie zamówienia publicznego, zgodnie z art. 308 ust. 2 ustawy Pzp, zostanie zawarta, </w:t>
      </w:r>
      <w:r w:rsidR="00B10E91">
        <w:rPr>
          <w:sz w:val="22"/>
          <w:szCs w:val="22"/>
        </w:rPr>
        <w:br/>
      </w:r>
      <w:r w:rsidRPr="005B4726">
        <w:rPr>
          <w:sz w:val="22"/>
          <w:szCs w:val="22"/>
        </w:rPr>
        <w:t xml:space="preserve">z uwzględnieniem art. 577 ustawy Pzp, w terminie </w:t>
      </w:r>
      <w:r w:rsidR="009C206B" w:rsidRPr="005B4726">
        <w:rPr>
          <w:sz w:val="22"/>
          <w:szCs w:val="22"/>
        </w:rPr>
        <w:t>nie krótszym niż 5 dni od dnia przesłania niniejszego zawiadomienia o wyborze najkorzystniejszej oferty.</w:t>
      </w:r>
    </w:p>
    <w:p w14:paraId="79A9BB12" w14:textId="77777777" w:rsidR="00A02E94" w:rsidRPr="005B4726" w:rsidRDefault="00A02E94" w:rsidP="00A02E94">
      <w:pPr>
        <w:spacing w:line="276" w:lineRule="auto"/>
        <w:jc w:val="both"/>
        <w:rPr>
          <w:sz w:val="22"/>
          <w:szCs w:val="22"/>
        </w:rPr>
      </w:pPr>
      <w:r w:rsidRPr="005B4726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7F7A8916" w14:textId="77777777" w:rsidR="00A02E94" w:rsidRPr="005B4726" w:rsidRDefault="00A02E94" w:rsidP="00A02E94">
      <w:pPr>
        <w:spacing w:line="360" w:lineRule="auto"/>
        <w:jc w:val="both"/>
        <w:rPr>
          <w:bCs/>
          <w:sz w:val="22"/>
          <w:szCs w:val="22"/>
        </w:rPr>
      </w:pPr>
    </w:p>
    <w:p w14:paraId="230DE9F0" w14:textId="77777777" w:rsidR="00B10E91" w:rsidRDefault="00B10E91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5B7ECAB3" w14:textId="77777777" w:rsidR="00B10E91" w:rsidRDefault="00B10E91" w:rsidP="00A02E94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1E731A5F" w14:textId="77777777" w:rsidR="00026A25" w:rsidRDefault="00026A25" w:rsidP="00026A25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0C778C4" w14:textId="77777777" w:rsidR="00026A25" w:rsidRDefault="00026A25" w:rsidP="00026A2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3F70D144" w14:textId="77777777" w:rsidR="00026A25" w:rsidRDefault="00026A25" w:rsidP="00026A2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6190447" w14:textId="77777777" w:rsidR="00026A25" w:rsidRPr="00D678C0" w:rsidRDefault="00026A25" w:rsidP="00026A2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Piotr Nowicki</w:t>
      </w:r>
    </w:p>
    <w:p w14:paraId="20D07AD8" w14:textId="276AD21D" w:rsidR="00A02E94" w:rsidRPr="005B4726" w:rsidRDefault="009C206B" w:rsidP="00A02E94">
      <w:pPr>
        <w:jc w:val="right"/>
        <w:rPr>
          <w:sz w:val="22"/>
          <w:szCs w:val="22"/>
          <w:vertAlign w:val="superscript"/>
        </w:rPr>
      </w:pPr>
      <w:r w:rsidRPr="005B4726">
        <w:rPr>
          <w:sz w:val="22"/>
          <w:szCs w:val="22"/>
        </w:rPr>
        <w:t xml:space="preserve">  </w:t>
      </w:r>
      <w:bookmarkEnd w:id="0"/>
    </w:p>
    <w:p w14:paraId="79057540" w14:textId="77777777" w:rsidR="008642B3" w:rsidRPr="005B4726" w:rsidRDefault="008642B3" w:rsidP="00A02E94">
      <w:pPr>
        <w:rPr>
          <w:sz w:val="22"/>
          <w:szCs w:val="22"/>
        </w:rPr>
      </w:pPr>
    </w:p>
    <w:sectPr w:rsidR="008642B3" w:rsidRPr="005B4726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31AEBB" w14:textId="77777777" w:rsidR="00085147" w:rsidRDefault="00085147">
      <w:r>
        <w:separator/>
      </w:r>
    </w:p>
  </w:endnote>
  <w:endnote w:type="continuationSeparator" w:id="0">
    <w:p w14:paraId="36F06C80" w14:textId="77777777" w:rsidR="00085147" w:rsidRDefault="00085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29E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C018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CA3C3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197AF8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8617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7C1FE5" w14:textId="77777777" w:rsidR="00085147" w:rsidRDefault="00085147">
      <w:r>
        <w:separator/>
      </w:r>
    </w:p>
  </w:footnote>
  <w:footnote w:type="continuationSeparator" w:id="0">
    <w:p w14:paraId="2BA1F24E" w14:textId="77777777" w:rsidR="00085147" w:rsidRDefault="000851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230E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1149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8E22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147"/>
    <w:rsid w:val="00022322"/>
    <w:rsid w:val="00026A25"/>
    <w:rsid w:val="00042497"/>
    <w:rsid w:val="0008514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B4726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206B"/>
    <w:rsid w:val="009F0E5C"/>
    <w:rsid w:val="00A029B8"/>
    <w:rsid w:val="00A02E94"/>
    <w:rsid w:val="00A91321"/>
    <w:rsid w:val="00AA02AC"/>
    <w:rsid w:val="00AF7531"/>
    <w:rsid w:val="00B10E91"/>
    <w:rsid w:val="00B32D12"/>
    <w:rsid w:val="00B464D3"/>
    <w:rsid w:val="00B8185B"/>
    <w:rsid w:val="00BC6F7F"/>
    <w:rsid w:val="00BD2174"/>
    <w:rsid w:val="00C2704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74B105"/>
  <w15:chartTrackingRefBased/>
  <w15:docId w15:val="{C7E89DF0-61CF-4FF9-A802-B72648E59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1592</Words>
  <Characters>9556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2</cp:revision>
  <cp:lastPrinted>2023-02-17T09:30:00Z</cp:lastPrinted>
  <dcterms:created xsi:type="dcterms:W3CDTF">2023-02-17T09:31:00Z</dcterms:created>
  <dcterms:modified xsi:type="dcterms:W3CDTF">2023-02-17T09:31:00Z</dcterms:modified>
</cp:coreProperties>
</file>