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45EC9" w14:textId="77777777" w:rsidR="00A02E94" w:rsidRPr="00635F69" w:rsidRDefault="008873A0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635F69">
        <w:rPr>
          <w:sz w:val="22"/>
          <w:szCs w:val="22"/>
        </w:rPr>
        <w:t>Poznań</w:t>
      </w:r>
      <w:r w:rsidR="00A02E94" w:rsidRPr="00635F69">
        <w:rPr>
          <w:sz w:val="22"/>
          <w:szCs w:val="22"/>
        </w:rPr>
        <w:t xml:space="preserve"> dnia: </w:t>
      </w:r>
      <w:r w:rsidRPr="00635F69">
        <w:rPr>
          <w:sz w:val="22"/>
          <w:szCs w:val="22"/>
        </w:rPr>
        <w:t>2023-02-17</w:t>
      </w:r>
    </w:p>
    <w:p w14:paraId="5A072D02" w14:textId="77777777" w:rsidR="008873A0" w:rsidRPr="00635F69" w:rsidRDefault="008873A0" w:rsidP="00A02E94">
      <w:pPr>
        <w:spacing w:after="40"/>
        <w:rPr>
          <w:b/>
          <w:bCs/>
          <w:sz w:val="22"/>
          <w:szCs w:val="22"/>
        </w:rPr>
      </w:pPr>
      <w:r w:rsidRPr="00635F69">
        <w:rPr>
          <w:b/>
          <w:bCs/>
          <w:sz w:val="22"/>
          <w:szCs w:val="22"/>
        </w:rPr>
        <w:t>Szpital Wojewódzki w Poznaniu</w:t>
      </w:r>
    </w:p>
    <w:p w14:paraId="6056796B" w14:textId="77777777" w:rsidR="00A02E94" w:rsidRPr="00635F69" w:rsidRDefault="008873A0" w:rsidP="00A02E94">
      <w:pPr>
        <w:spacing w:after="40"/>
        <w:rPr>
          <w:b/>
          <w:bCs/>
          <w:sz w:val="22"/>
          <w:szCs w:val="22"/>
        </w:rPr>
      </w:pPr>
      <w:r w:rsidRPr="00635F69">
        <w:rPr>
          <w:b/>
          <w:bCs/>
          <w:sz w:val="22"/>
          <w:szCs w:val="22"/>
        </w:rPr>
        <w:t>Dział Zamówień Publicznych</w:t>
      </w:r>
    </w:p>
    <w:p w14:paraId="707CF9F3" w14:textId="5F80EBEF" w:rsidR="00A02E94" w:rsidRPr="00635F69" w:rsidRDefault="00635F69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873A0" w:rsidRPr="00635F69">
        <w:rPr>
          <w:sz w:val="22"/>
          <w:szCs w:val="22"/>
        </w:rPr>
        <w:t>Juraszów</w:t>
      </w:r>
      <w:r w:rsidR="00A02E94" w:rsidRPr="00635F69">
        <w:rPr>
          <w:sz w:val="22"/>
          <w:szCs w:val="22"/>
        </w:rPr>
        <w:t xml:space="preserve"> </w:t>
      </w:r>
      <w:r w:rsidR="008873A0" w:rsidRPr="00635F69">
        <w:rPr>
          <w:sz w:val="22"/>
          <w:szCs w:val="22"/>
        </w:rPr>
        <w:t>7/19</w:t>
      </w:r>
    </w:p>
    <w:p w14:paraId="058DD7B1" w14:textId="77777777" w:rsidR="00A02E94" w:rsidRPr="00635F69" w:rsidRDefault="008873A0" w:rsidP="00A02E94">
      <w:pPr>
        <w:rPr>
          <w:sz w:val="22"/>
          <w:szCs w:val="22"/>
        </w:rPr>
      </w:pPr>
      <w:r w:rsidRPr="00635F69">
        <w:rPr>
          <w:sz w:val="22"/>
          <w:szCs w:val="22"/>
        </w:rPr>
        <w:t>60-479</w:t>
      </w:r>
      <w:r w:rsidR="00A02E94" w:rsidRPr="00635F69">
        <w:rPr>
          <w:sz w:val="22"/>
          <w:szCs w:val="22"/>
        </w:rPr>
        <w:t xml:space="preserve"> </w:t>
      </w:r>
      <w:r w:rsidRPr="00635F69">
        <w:rPr>
          <w:sz w:val="22"/>
          <w:szCs w:val="22"/>
        </w:rPr>
        <w:t>Poznań</w:t>
      </w:r>
    </w:p>
    <w:p w14:paraId="563185CE" w14:textId="77777777" w:rsidR="00A02E94" w:rsidRPr="00635F69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635F69">
        <w:rPr>
          <w:b/>
          <w:sz w:val="22"/>
          <w:szCs w:val="22"/>
        </w:rPr>
        <w:t>WYKONAWCY</w:t>
      </w:r>
    </w:p>
    <w:p w14:paraId="44E710F1" w14:textId="77777777" w:rsidR="00A02E94" w:rsidRPr="00635F69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635F69">
        <w:rPr>
          <w:sz w:val="22"/>
          <w:szCs w:val="22"/>
        </w:rPr>
        <w:t>ubiegający się o zamówienie</w:t>
      </w:r>
    </w:p>
    <w:p w14:paraId="6F81D6F9" w14:textId="77777777" w:rsidR="00A02E94" w:rsidRPr="00635F69" w:rsidRDefault="00A02E94" w:rsidP="00A02E94">
      <w:pPr>
        <w:pStyle w:val="Nagwek1"/>
        <w:spacing w:before="600"/>
        <w:rPr>
          <w:sz w:val="22"/>
          <w:szCs w:val="22"/>
        </w:rPr>
      </w:pPr>
      <w:r w:rsidRPr="00635F69">
        <w:rPr>
          <w:sz w:val="22"/>
          <w:szCs w:val="22"/>
        </w:rPr>
        <w:t>ZAWIADOMIENIE</w:t>
      </w:r>
    </w:p>
    <w:p w14:paraId="6320FE19" w14:textId="77777777" w:rsidR="00A02E94" w:rsidRPr="00635F69" w:rsidRDefault="00A02E94" w:rsidP="00A02E94">
      <w:pPr>
        <w:spacing w:after="480"/>
        <w:jc w:val="center"/>
        <w:rPr>
          <w:b/>
          <w:sz w:val="22"/>
          <w:szCs w:val="22"/>
        </w:rPr>
      </w:pPr>
      <w:r w:rsidRPr="00635F69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873A0" w:rsidRPr="00635F69" w14:paraId="1E3D23E0" w14:textId="77777777" w:rsidTr="003833FC">
        <w:trPr>
          <w:trHeight w:val="638"/>
        </w:trPr>
        <w:tc>
          <w:tcPr>
            <w:tcW w:w="959" w:type="dxa"/>
            <w:hideMark/>
          </w:tcPr>
          <w:p w14:paraId="03C0F7CD" w14:textId="77777777" w:rsidR="008873A0" w:rsidRPr="00635F69" w:rsidRDefault="008873A0" w:rsidP="003833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1CEF2A79" w14:textId="1884DF39" w:rsidR="008873A0" w:rsidRPr="00635F69" w:rsidRDefault="008873A0" w:rsidP="003833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635F69">
              <w:rPr>
                <w:b/>
                <w:sz w:val="22"/>
                <w:szCs w:val="22"/>
              </w:rPr>
              <w:t xml:space="preserve"> </w:t>
            </w:r>
            <w:r w:rsidRPr="00635F69">
              <w:rPr>
                <w:bCs/>
                <w:sz w:val="22"/>
                <w:szCs w:val="22"/>
              </w:rPr>
              <w:t>na</w:t>
            </w:r>
            <w:r w:rsidRPr="00635F69">
              <w:rPr>
                <w:b/>
                <w:sz w:val="22"/>
                <w:szCs w:val="22"/>
              </w:rPr>
              <w:t xml:space="preserve"> </w:t>
            </w:r>
            <w:r w:rsidRPr="00635F69">
              <w:rPr>
                <w:bCs/>
                <w:sz w:val="22"/>
                <w:szCs w:val="22"/>
              </w:rPr>
              <w:t>”</w:t>
            </w:r>
            <w:r w:rsidRPr="00635F69">
              <w:rPr>
                <w:b/>
                <w:bCs/>
                <w:sz w:val="22"/>
                <w:szCs w:val="22"/>
              </w:rPr>
              <w:t>Przeglądy i naprawy aparatury medycznej</w:t>
            </w:r>
            <w:r w:rsidRPr="00635F69">
              <w:rPr>
                <w:bCs/>
                <w:sz w:val="22"/>
                <w:szCs w:val="22"/>
              </w:rPr>
              <w:t>”</w:t>
            </w:r>
            <w:r w:rsidRPr="00635F69">
              <w:rPr>
                <w:b/>
                <w:sz w:val="22"/>
                <w:szCs w:val="22"/>
              </w:rPr>
              <w:t xml:space="preserve"> </w:t>
            </w:r>
            <w:r w:rsidRPr="00635F69">
              <w:rPr>
                <w:bCs/>
                <w:sz w:val="22"/>
                <w:szCs w:val="22"/>
              </w:rPr>
              <w:t>– znak sprawy</w:t>
            </w:r>
            <w:r w:rsidRPr="00635F69">
              <w:rPr>
                <w:b/>
                <w:sz w:val="22"/>
                <w:szCs w:val="22"/>
              </w:rPr>
              <w:t xml:space="preserve"> SZW/DZP/105/2022</w:t>
            </w:r>
          </w:p>
        </w:tc>
      </w:tr>
    </w:tbl>
    <w:p w14:paraId="2A95F988" w14:textId="192C1F5E" w:rsidR="00A02E94" w:rsidRPr="00635F69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635F69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8873A0" w:rsidRPr="00635F69">
        <w:rPr>
          <w:sz w:val="22"/>
          <w:szCs w:val="22"/>
        </w:rPr>
        <w:t>(t.j. Dz. U. z 2022r. poz. 1710)</w:t>
      </w:r>
      <w:r w:rsidRPr="00635F69">
        <w:rPr>
          <w:sz w:val="22"/>
          <w:szCs w:val="22"/>
        </w:rPr>
        <w:t xml:space="preserve">, zwanej dalej „ustawą Pzp”, informuje, że w toczącym </w:t>
      </w:r>
      <w:r w:rsidR="00FD64B8">
        <w:rPr>
          <w:sz w:val="22"/>
          <w:szCs w:val="22"/>
        </w:rPr>
        <w:br/>
      </w:r>
      <w:r w:rsidRPr="00635F69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8873A0" w:rsidRPr="00635F69" w14:paraId="446844CB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28FE0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>Zadanie nr 1</w:t>
            </w:r>
            <w:r w:rsidRPr="00635F69">
              <w:rPr>
                <w:sz w:val="22"/>
                <w:szCs w:val="22"/>
              </w:rPr>
              <w:t>: Zestawy rehabilitacyjne</w:t>
            </w:r>
          </w:p>
          <w:p w14:paraId="4FA66A6D" w14:textId="77777777" w:rsidR="008873A0" w:rsidRPr="00635F69" w:rsidRDefault="008873A0" w:rsidP="003833F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3E4DC093" w14:textId="09829815" w:rsidR="008873A0" w:rsidRPr="00635F69" w:rsidRDefault="00635F69" w:rsidP="003833F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873A0"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47E18D3C" w14:textId="77777777" w:rsidR="008873A0" w:rsidRPr="00635F69" w:rsidRDefault="008873A0" w:rsidP="003833F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32F41BBA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4 860.00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59D87BBF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61102BAC" w14:textId="45BBCA7D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8873A0" w:rsidRPr="00635F69" w14:paraId="7D2DACAD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3FB61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>Zadanie nr 2</w:t>
            </w:r>
            <w:r w:rsidRPr="00635F69">
              <w:rPr>
                <w:sz w:val="22"/>
                <w:szCs w:val="22"/>
              </w:rPr>
              <w:t>: Łóżka</w:t>
            </w:r>
          </w:p>
          <w:p w14:paraId="526FBE0F" w14:textId="60B8CD75" w:rsidR="008873A0" w:rsidRPr="00635F69" w:rsidRDefault="00635F69" w:rsidP="003833F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PROMA SERVICE Jacek Żarczyński</w:t>
            </w:r>
          </w:p>
          <w:p w14:paraId="23DB2F2D" w14:textId="5CBD15D1" w:rsidR="008873A0" w:rsidRPr="00635F69" w:rsidRDefault="00635F69" w:rsidP="003833F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Staromiejska 12/6</w:t>
            </w:r>
            <w:r w:rsidR="008873A0" w:rsidRPr="00635F69">
              <w:rPr>
                <w:bCs/>
                <w:sz w:val="22"/>
                <w:szCs w:val="22"/>
              </w:rPr>
              <w:t xml:space="preserve"> </w:t>
            </w:r>
          </w:p>
          <w:p w14:paraId="2AAD9024" w14:textId="531B5F80" w:rsidR="008873A0" w:rsidRPr="00635F69" w:rsidRDefault="008873A0" w:rsidP="003833F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45-</w:t>
            </w:r>
            <w:r w:rsidR="00635F69">
              <w:rPr>
                <w:bCs/>
                <w:sz w:val="22"/>
                <w:szCs w:val="22"/>
              </w:rPr>
              <w:t>025</w:t>
            </w:r>
            <w:r w:rsidRPr="00635F69">
              <w:rPr>
                <w:bCs/>
                <w:sz w:val="22"/>
                <w:szCs w:val="22"/>
              </w:rPr>
              <w:t xml:space="preserve"> Opole</w:t>
            </w:r>
          </w:p>
          <w:p w14:paraId="5F7F70CB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8 937.00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37171308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0B41FA58" w14:textId="10AF5633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8873A0" w:rsidRPr="00635F69" w14:paraId="7423CAED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65737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lastRenderedPageBreak/>
              <w:t>Zadanie nr 3</w:t>
            </w:r>
            <w:r w:rsidRPr="00635F69">
              <w:rPr>
                <w:sz w:val="22"/>
                <w:szCs w:val="22"/>
              </w:rPr>
              <w:t>: Defibrylatory</w:t>
            </w:r>
          </w:p>
          <w:p w14:paraId="641BCB27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194D8C6F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4F113C11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03F863B2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5 994.00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6B1565AC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2EEA78AA" w14:textId="2CC354DF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8873A0" w:rsidRPr="00635F69" w14:paraId="3BD2B6B6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CD6A4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>Zadanie nr 4</w:t>
            </w:r>
            <w:r w:rsidRPr="00635F69">
              <w:rPr>
                <w:sz w:val="22"/>
                <w:szCs w:val="22"/>
              </w:rPr>
              <w:t>: Diatermie</w:t>
            </w:r>
          </w:p>
          <w:p w14:paraId="3C394862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7C9AB39C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55E969F9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7713DA96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7 516.80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4FB5995D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04C95BC8" w14:textId="2561073C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8873A0" w:rsidRPr="00635F69" w14:paraId="6AE02EBC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840A8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>Zadanie nr 5</w:t>
            </w:r>
            <w:r w:rsidRPr="00635F69">
              <w:rPr>
                <w:sz w:val="22"/>
                <w:szCs w:val="22"/>
              </w:rPr>
              <w:t>: Lampy</w:t>
            </w:r>
          </w:p>
          <w:p w14:paraId="452272B1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5596DAD9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17569BEA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246AC001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4 327.56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2E54A574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005C2ABC" w14:textId="6343E54D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8873A0" w:rsidRPr="00635F69" w14:paraId="3AC13AC8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C43B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lastRenderedPageBreak/>
              <w:t>Zadanie nr 6</w:t>
            </w:r>
            <w:r w:rsidRPr="00635F69">
              <w:rPr>
                <w:sz w:val="22"/>
                <w:szCs w:val="22"/>
              </w:rPr>
              <w:t>: Kolumny anestezjologiczne</w:t>
            </w:r>
          </w:p>
          <w:p w14:paraId="285F6D74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6FF6B069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65DAB1F7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0BE04F43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5 705.64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374D6D85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306F594A" w14:textId="7ED46D51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8873A0" w:rsidRPr="00635F69" w14:paraId="33C1A74A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8EEC3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>Zadanie nr 7</w:t>
            </w:r>
            <w:r w:rsidRPr="00635F69">
              <w:rPr>
                <w:sz w:val="22"/>
                <w:szCs w:val="22"/>
              </w:rPr>
              <w:t>: Aparatura medyczna producent Mindray</w:t>
            </w:r>
          </w:p>
          <w:p w14:paraId="375B7454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4A8A8B70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4014281F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43E934EF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14 925.60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64A090C2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7EDE5DCE" w14:textId="678AE2F6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8873A0" w:rsidRPr="00635F69" w14:paraId="5CFBEDD3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B9AAD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>Zadanie nr 8</w:t>
            </w:r>
            <w:r w:rsidRPr="00635F69">
              <w:rPr>
                <w:sz w:val="22"/>
                <w:szCs w:val="22"/>
              </w:rPr>
              <w:t>: Aparaty EKG</w:t>
            </w:r>
          </w:p>
          <w:p w14:paraId="6943ED14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6DEB0762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6C8722C0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727A1890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4 311.36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510D5296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0726223B" w14:textId="5419230C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8873A0" w:rsidRPr="00635F69" w14:paraId="10CA24E7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FA0ED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lastRenderedPageBreak/>
              <w:t>Zadanie nr 9</w:t>
            </w:r>
            <w:r w:rsidRPr="00635F69">
              <w:rPr>
                <w:sz w:val="22"/>
                <w:szCs w:val="22"/>
              </w:rPr>
              <w:t>: Kardiomonitory producent Welch Allyn</w:t>
            </w:r>
          </w:p>
          <w:p w14:paraId="746B742F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59552FBA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3414DEB1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55911694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3 520.80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3A1C0561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60073D5E" w14:textId="53B76FFF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8873A0" w:rsidRPr="00635F69" w14:paraId="76E1C462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67F05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>Zadanie nr 10</w:t>
            </w:r>
            <w:r w:rsidRPr="00635F69">
              <w:rPr>
                <w:sz w:val="22"/>
                <w:szCs w:val="22"/>
              </w:rPr>
              <w:t>: Pulsoksymetry</w:t>
            </w:r>
          </w:p>
          <w:p w14:paraId="258EB321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6E7AB574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74901361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0348715B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3 866.40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0D316184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3A76B3F0" w14:textId="08C03F9C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8873A0" w:rsidRPr="00635F69" w14:paraId="3586BC19" w14:textId="77777777" w:rsidTr="003833F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7DC16" w14:textId="77777777" w:rsidR="008873A0" w:rsidRPr="00635F69" w:rsidRDefault="008873A0" w:rsidP="003833FC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>Zadanie nr 12</w:t>
            </w:r>
            <w:r w:rsidRPr="00635F69">
              <w:rPr>
                <w:sz w:val="22"/>
                <w:szCs w:val="22"/>
              </w:rPr>
              <w:t>: Aparatura medyczna - różne</w:t>
            </w:r>
          </w:p>
          <w:p w14:paraId="56447456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1B2FEA13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1833A4C9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7EA684DE" w14:textId="77777777" w:rsidR="008873A0" w:rsidRPr="00635F69" w:rsidRDefault="008873A0" w:rsidP="003833FC">
            <w:pPr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za cenę brutto </w:t>
            </w:r>
            <w:r w:rsidRPr="00635F69">
              <w:rPr>
                <w:b/>
                <w:sz w:val="22"/>
                <w:szCs w:val="22"/>
              </w:rPr>
              <w:t>3 952.80 zł</w:t>
            </w:r>
            <w:r w:rsidRPr="00635F69">
              <w:rPr>
                <w:bCs/>
                <w:sz w:val="22"/>
                <w:szCs w:val="22"/>
              </w:rPr>
              <w:t>.</w:t>
            </w:r>
          </w:p>
          <w:p w14:paraId="5544375A" w14:textId="77777777" w:rsidR="008873A0" w:rsidRPr="00635F69" w:rsidRDefault="008873A0" w:rsidP="003833F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35F69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35F69">
              <w:rPr>
                <w:color w:val="000000"/>
                <w:sz w:val="22"/>
                <w:szCs w:val="22"/>
              </w:rPr>
              <w:t>:</w:t>
            </w:r>
          </w:p>
          <w:p w14:paraId="350C5788" w14:textId="261A7399" w:rsidR="008873A0" w:rsidRPr="00635F69" w:rsidRDefault="008873A0" w:rsidP="00635F69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635F69"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</w:tbl>
    <w:p w14:paraId="0CEACDB2" w14:textId="77777777" w:rsidR="00A02E94" w:rsidRPr="00635F69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635F6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635F69" w14:paraId="2B822E7E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6E1EB80" w14:textId="77777777" w:rsidR="00A02E94" w:rsidRPr="00635F69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4144C11" w14:textId="77777777" w:rsidR="00A02E94" w:rsidRPr="00635F69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9B6F55A" w14:textId="77777777" w:rsidR="00A02E94" w:rsidRPr="00635F69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635F69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AEF5AFB" w14:textId="77777777" w:rsidR="00A02E94" w:rsidRPr="00635F69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635F69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8873A0" w:rsidRPr="00635F69" w14:paraId="152B31C0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7369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1 - Zestawy rehabilitacyjne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81DFE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4ED39581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261B55D9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1BB6A089" w14:textId="6803768E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96BBB" w14:textId="702DB167" w:rsidR="008873A0" w:rsidRPr="00635F69" w:rsidRDefault="00635F69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>1 - Cena oferty brutto - 60.00</w:t>
            </w:r>
          </w:p>
          <w:p w14:paraId="5DE6B51B" w14:textId="2A0EE9A9" w:rsidR="008873A0" w:rsidRPr="00635F69" w:rsidRDefault="00635F69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2 - Okres gwarancji </w:t>
            </w:r>
            <w:r w:rsidR="00CB0BDC"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po naprawie   - </w:t>
            </w:r>
            <w:r w:rsidR="00CB0BDC">
              <w:rPr>
                <w:sz w:val="22"/>
                <w:szCs w:val="22"/>
              </w:rPr>
              <w:t>2</w:t>
            </w:r>
            <w:r w:rsidR="008873A0" w:rsidRPr="00635F69">
              <w:rPr>
                <w:sz w:val="22"/>
                <w:szCs w:val="22"/>
              </w:rPr>
              <w:t>0.00</w:t>
            </w:r>
          </w:p>
          <w:p w14:paraId="76BEB448" w14:textId="7D096B41" w:rsidR="008873A0" w:rsidRPr="00635F69" w:rsidRDefault="00635F69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="008873A0" w:rsidRPr="00635F69">
              <w:rPr>
                <w:sz w:val="22"/>
                <w:szCs w:val="22"/>
              </w:rPr>
              <w:t xml:space="preserve">3 - Czas reakcji Wykonawcy liczony </w:t>
            </w:r>
            <w:r w:rsidR="00CB0BDC"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od zgłoszenia naprawy </w:t>
            </w:r>
            <w:r w:rsidR="00CB0BDC"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do czasu wykonania diagnostyki uszkodzenia  - </w:t>
            </w:r>
            <w:r w:rsidR="00CB0BDC">
              <w:rPr>
                <w:sz w:val="22"/>
                <w:szCs w:val="22"/>
              </w:rPr>
              <w:t>1</w:t>
            </w:r>
            <w:r w:rsidR="008873A0" w:rsidRPr="00635F69">
              <w:rPr>
                <w:sz w:val="22"/>
                <w:szCs w:val="22"/>
              </w:rPr>
              <w:t>0.00</w:t>
            </w:r>
          </w:p>
          <w:p w14:paraId="0D172871" w14:textId="7734AD7B" w:rsidR="008873A0" w:rsidRPr="00635F69" w:rsidRDefault="00635F69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73B4F" w14:textId="49DD98B5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lastRenderedPageBreak/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  <w:tr w:rsidR="008873A0" w:rsidRPr="00635F69" w14:paraId="7E371EF8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04361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2 - Łóżka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61C4" w14:textId="77777777" w:rsidR="00635F69" w:rsidRDefault="00635F69" w:rsidP="003833F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PROMA SERVICE </w:t>
            </w:r>
          </w:p>
          <w:p w14:paraId="31C5B5A8" w14:textId="6558561C" w:rsidR="008873A0" w:rsidRPr="00635F69" w:rsidRDefault="00635F69" w:rsidP="003833F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Jacek Żarczyński</w:t>
            </w:r>
          </w:p>
          <w:p w14:paraId="08D6CA92" w14:textId="2CFAB763" w:rsidR="008873A0" w:rsidRPr="00635F69" w:rsidRDefault="00635F69" w:rsidP="003833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Staromiejska 12/6</w:t>
            </w:r>
          </w:p>
          <w:p w14:paraId="33260307" w14:textId="51BC6FC8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45-</w:t>
            </w:r>
            <w:r w:rsidR="00635F69">
              <w:rPr>
                <w:sz w:val="22"/>
                <w:szCs w:val="22"/>
              </w:rPr>
              <w:t>025</w:t>
            </w:r>
            <w:r w:rsidRPr="00635F69">
              <w:rPr>
                <w:sz w:val="22"/>
                <w:szCs w:val="22"/>
              </w:rPr>
              <w:t xml:space="preserve"> Opole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F0207" w14:textId="30583FD9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>1 - Cena oferty brutto - 60.00</w:t>
            </w:r>
          </w:p>
          <w:p w14:paraId="760DA241" w14:textId="46311801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="008873A0" w:rsidRPr="00635F69">
              <w:rPr>
                <w:sz w:val="22"/>
                <w:szCs w:val="22"/>
              </w:rPr>
              <w:t>0.00</w:t>
            </w:r>
          </w:p>
          <w:p w14:paraId="04167E0B" w14:textId="1E5F6818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="008873A0" w:rsidRPr="00635F69">
              <w:rPr>
                <w:sz w:val="22"/>
                <w:szCs w:val="22"/>
              </w:rPr>
              <w:t>0.00</w:t>
            </w:r>
          </w:p>
          <w:p w14:paraId="6DEE2B28" w14:textId="7CED2069" w:rsidR="008873A0" w:rsidRPr="00635F69" w:rsidRDefault="00CB0BDC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AA274" w14:textId="0F6238FE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  <w:tr w:rsidR="008873A0" w:rsidRPr="00635F69" w14:paraId="5278E7E6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C0057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2 - Łóżka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7F03D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1AC81ABF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09B6DFEA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11F705AE" w14:textId="01B93376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19F8E" w14:textId="3D2C2600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>1 - Cena oferty brutto - 47.63</w:t>
            </w:r>
          </w:p>
          <w:p w14:paraId="6F72DF07" w14:textId="4F382A6E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="008873A0" w:rsidRPr="00635F69">
              <w:rPr>
                <w:sz w:val="22"/>
                <w:szCs w:val="22"/>
              </w:rPr>
              <w:t>0.00</w:t>
            </w:r>
          </w:p>
          <w:p w14:paraId="24E30495" w14:textId="4F2AA98A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="008873A0" w:rsidRPr="00635F69">
              <w:rPr>
                <w:sz w:val="22"/>
                <w:szCs w:val="22"/>
              </w:rPr>
              <w:t>0.00</w:t>
            </w:r>
          </w:p>
          <w:p w14:paraId="3433977B" w14:textId="56178A47" w:rsidR="008873A0" w:rsidRPr="00635F69" w:rsidRDefault="00CB0BDC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0ADF" w14:textId="69071186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  <w:r w:rsidR="00CB0BDC">
              <w:rPr>
                <w:sz w:val="22"/>
                <w:szCs w:val="22"/>
              </w:rPr>
              <w:t>7</w:t>
            </w:r>
            <w:r w:rsidRPr="00635F69">
              <w:rPr>
                <w:sz w:val="22"/>
                <w:szCs w:val="22"/>
              </w:rPr>
              <w:t>7,63</w:t>
            </w:r>
          </w:p>
        </w:tc>
      </w:tr>
      <w:tr w:rsidR="008873A0" w:rsidRPr="00635F69" w14:paraId="7F99C655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54910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3 - Defibrylatory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A99ED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154FD51E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32AFA655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2EF643D7" w14:textId="47B8D545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25BD8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1 - Cena oferty brutto - 60.00</w:t>
            </w:r>
          </w:p>
          <w:p w14:paraId="459A5E3C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635F69">
              <w:rPr>
                <w:sz w:val="22"/>
                <w:szCs w:val="22"/>
              </w:rPr>
              <w:t>0.00</w:t>
            </w:r>
          </w:p>
          <w:p w14:paraId="4E1E0BDF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Pr="00635F69">
              <w:rPr>
                <w:sz w:val="22"/>
                <w:szCs w:val="22"/>
              </w:rPr>
              <w:t>0.00</w:t>
            </w:r>
          </w:p>
          <w:p w14:paraId="4BBA74B2" w14:textId="71BA4F50" w:rsidR="008873A0" w:rsidRPr="00635F69" w:rsidRDefault="00CB0BDC" w:rsidP="00CB0BD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BABC7" w14:textId="6EE70E62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  <w:tr w:rsidR="008873A0" w:rsidRPr="00635F69" w14:paraId="592940C4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AB14D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4 - Diatermie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3C997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39495FC7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4EEC186E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0734CFA0" w14:textId="178CDAD5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98B2C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1 - Cena oferty brutto - 60.00</w:t>
            </w:r>
          </w:p>
          <w:p w14:paraId="313CEA75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635F69">
              <w:rPr>
                <w:sz w:val="22"/>
                <w:szCs w:val="22"/>
              </w:rPr>
              <w:t>0.00</w:t>
            </w:r>
          </w:p>
          <w:p w14:paraId="08FB4B52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Pr="00635F69">
              <w:rPr>
                <w:sz w:val="22"/>
                <w:szCs w:val="22"/>
              </w:rPr>
              <w:t>0.00</w:t>
            </w:r>
          </w:p>
          <w:p w14:paraId="0CEA4235" w14:textId="2B8540D6" w:rsidR="008873A0" w:rsidRPr="00635F69" w:rsidRDefault="00CB0BDC" w:rsidP="00CB0BD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AAF71" w14:textId="70724D98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lastRenderedPageBreak/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  <w:tr w:rsidR="008873A0" w:rsidRPr="00635F69" w14:paraId="5102BA2D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67A51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5 - Lampy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853B2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6F4FC9D3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62FE8EB9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7E208469" w14:textId="52720435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D2FCC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1 - Cena oferty brutto - 60.00</w:t>
            </w:r>
          </w:p>
          <w:p w14:paraId="7A8F8131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635F69">
              <w:rPr>
                <w:sz w:val="22"/>
                <w:szCs w:val="22"/>
              </w:rPr>
              <w:t>0.00</w:t>
            </w:r>
          </w:p>
          <w:p w14:paraId="6E5C3E11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Pr="00635F69">
              <w:rPr>
                <w:sz w:val="22"/>
                <w:szCs w:val="22"/>
              </w:rPr>
              <w:t>0.00</w:t>
            </w:r>
          </w:p>
          <w:p w14:paraId="6B4B7E85" w14:textId="63C60963" w:rsidR="008873A0" w:rsidRPr="00635F69" w:rsidRDefault="00CB0BDC" w:rsidP="00CB0BD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19520" w14:textId="524AD506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  <w:tr w:rsidR="008873A0" w:rsidRPr="00635F69" w14:paraId="3D42B874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D2A1C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6 - Kolumny anestezjologiczne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31D87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52E09796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0D2443A4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54CB1E34" w14:textId="5AB63EC6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5B2D0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1 - Cena oferty brutto - 60.00</w:t>
            </w:r>
          </w:p>
          <w:p w14:paraId="66D9AF66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635F69">
              <w:rPr>
                <w:sz w:val="22"/>
                <w:szCs w:val="22"/>
              </w:rPr>
              <w:t>0.00</w:t>
            </w:r>
          </w:p>
          <w:p w14:paraId="482AD417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Pr="00635F69">
              <w:rPr>
                <w:sz w:val="22"/>
                <w:szCs w:val="22"/>
              </w:rPr>
              <w:t>0.00</w:t>
            </w:r>
          </w:p>
          <w:p w14:paraId="4D800967" w14:textId="2E174FBF" w:rsidR="008873A0" w:rsidRPr="00635F69" w:rsidRDefault="00CB0BDC" w:rsidP="00CB0BD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86D7" w14:textId="43FF9664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  <w:tr w:rsidR="008873A0" w:rsidRPr="00635F69" w14:paraId="473E3963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B0585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6 - Kolumny anestezjologiczne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C5FBE" w14:textId="77777777" w:rsidR="00635F69" w:rsidRDefault="008873A0" w:rsidP="003833F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 xml:space="preserve">TMS SERVICE </w:t>
            </w:r>
          </w:p>
          <w:p w14:paraId="12FF8ED2" w14:textId="444EDDB6" w:rsidR="008873A0" w:rsidRPr="00635F69" w:rsidRDefault="008873A0" w:rsidP="003833F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>Ziemowit Rychwalski</w:t>
            </w:r>
          </w:p>
          <w:p w14:paraId="7116B70C" w14:textId="5C82155F" w:rsidR="008873A0" w:rsidRPr="00635F69" w:rsidRDefault="00635F69" w:rsidP="003833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873A0" w:rsidRPr="00635F69">
              <w:rPr>
                <w:sz w:val="22"/>
                <w:szCs w:val="22"/>
              </w:rPr>
              <w:t>Łąkowa 7</w:t>
            </w:r>
          </w:p>
          <w:p w14:paraId="0F79405F" w14:textId="77777777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62-080 Tarnowo Podgórne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3D7A" w14:textId="7C308F17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>1 - Cena oferty brutto - 17.27</w:t>
            </w:r>
          </w:p>
          <w:p w14:paraId="5FEE374D" w14:textId="1AD51E10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1</w:t>
            </w:r>
            <w:r w:rsidR="008873A0" w:rsidRPr="00635F69">
              <w:rPr>
                <w:sz w:val="22"/>
                <w:szCs w:val="22"/>
              </w:rPr>
              <w:t>0.00</w:t>
            </w:r>
          </w:p>
          <w:p w14:paraId="50CC77D6" w14:textId="7B67E1A6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="008873A0" w:rsidRPr="00635F69">
              <w:rPr>
                <w:sz w:val="22"/>
                <w:szCs w:val="22"/>
              </w:rPr>
              <w:t>0.00</w:t>
            </w:r>
          </w:p>
          <w:p w14:paraId="4F1E380A" w14:textId="7E6243EF" w:rsidR="008873A0" w:rsidRPr="00635F69" w:rsidRDefault="00CB0BDC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4 - Autoryzacja producenta do serwisowania sprzętu   - </w:t>
            </w:r>
            <w:r>
              <w:rPr>
                <w:sz w:val="22"/>
                <w:szCs w:val="22"/>
              </w:rPr>
              <w:t>1</w:t>
            </w:r>
            <w:r w:rsidR="008873A0" w:rsidRPr="00635F69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8B5AB" w14:textId="12B7E604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  <w:r w:rsidR="00CB0BDC">
              <w:rPr>
                <w:sz w:val="22"/>
                <w:szCs w:val="22"/>
              </w:rPr>
              <w:t>4</w:t>
            </w:r>
            <w:r w:rsidRPr="00635F69">
              <w:rPr>
                <w:sz w:val="22"/>
                <w:szCs w:val="22"/>
              </w:rPr>
              <w:t>7,27</w:t>
            </w:r>
          </w:p>
        </w:tc>
      </w:tr>
      <w:tr w:rsidR="008873A0" w:rsidRPr="00635F69" w14:paraId="470F6EC3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C63C1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7 - Aparatura medyczna producent Mindray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E2316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7FA50657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78F1217A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3269C0DC" w14:textId="59B47735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206F8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1 - Cena oferty brutto - 60.00</w:t>
            </w:r>
          </w:p>
          <w:p w14:paraId="20920CC5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635F69">
              <w:rPr>
                <w:sz w:val="22"/>
                <w:szCs w:val="22"/>
              </w:rPr>
              <w:t>0.00</w:t>
            </w:r>
          </w:p>
          <w:p w14:paraId="1E00AFA5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Pr="00635F69">
              <w:rPr>
                <w:sz w:val="22"/>
                <w:szCs w:val="22"/>
              </w:rPr>
              <w:t>0.00</w:t>
            </w:r>
          </w:p>
          <w:p w14:paraId="0E7566C1" w14:textId="1B5F0AC3" w:rsidR="008873A0" w:rsidRPr="00635F69" w:rsidRDefault="00CB0BDC" w:rsidP="00CB0BD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3ABB7" w14:textId="4F84F4CC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lastRenderedPageBreak/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  <w:tr w:rsidR="008873A0" w:rsidRPr="00635F69" w14:paraId="273FFE8E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8FC2B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7 - Aparatura medyczna producent Mindray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EC27A" w14:textId="77777777" w:rsidR="008873A0" w:rsidRPr="00635F69" w:rsidRDefault="008873A0" w:rsidP="003833F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35F69">
              <w:rPr>
                <w:b/>
                <w:bCs/>
                <w:sz w:val="22"/>
                <w:szCs w:val="22"/>
              </w:rPr>
              <w:t>Biameditek Sp. z o.o.</w:t>
            </w:r>
          </w:p>
          <w:p w14:paraId="3AC7BFC0" w14:textId="41390A59" w:rsidR="008873A0" w:rsidRPr="00635F69" w:rsidRDefault="00635F69" w:rsidP="003833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873A0" w:rsidRPr="00635F69">
              <w:rPr>
                <w:sz w:val="22"/>
                <w:szCs w:val="22"/>
              </w:rPr>
              <w:t>Elewatorska 58</w:t>
            </w:r>
          </w:p>
          <w:p w14:paraId="1C14054A" w14:textId="77777777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15-620 Białystok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BA7DF" w14:textId="729C5BBF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>1 - Cena oferty brutto - 34.41</w:t>
            </w:r>
          </w:p>
          <w:p w14:paraId="0B03F480" w14:textId="0C8EF1B0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="008873A0" w:rsidRPr="00635F69">
              <w:rPr>
                <w:sz w:val="22"/>
                <w:szCs w:val="22"/>
              </w:rPr>
              <w:t>0.00</w:t>
            </w:r>
          </w:p>
          <w:p w14:paraId="31C787DA" w14:textId="76B0A68A" w:rsidR="008873A0" w:rsidRPr="00635F69" w:rsidRDefault="00CB0BDC" w:rsidP="003833F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="008873A0"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="008873A0" w:rsidRPr="00635F69">
              <w:rPr>
                <w:sz w:val="22"/>
                <w:szCs w:val="22"/>
              </w:rPr>
              <w:t>0.00</w:t>
            </w:r>
          </w:p>
          <w:p w14:paraId="4EB37642" w14:textId="64863AE9" w:rsidR="008873A0" w:rsidRPr="00635F69" w:rsidRDefault="00CB0BDC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873A0" w:rsidRPr="00635F69">
              <w:rPr>
                <w:sz w:val="22"/>
                <w:szCs w:val="22"/>
              </w:rPr>
              <w:t xml:space="preserve">4 - Autoryzacja producenta do serwisowania sprzętu   - </w:t>
            </w:r>
            <w:r>
              <w:rPr>
                <w:sz w:val="22"/>
                <w:szCs w:val="22"/>
              </w:rPr>
              <w:t>1</w:t>
            </w:r>
            <w:r w:rsidR="008873A0" w:rsidRPr="00635F69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CA76E" w14:textId="7ED94774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  <w:r w:rsidR="00CB0BDC">
              <w:rPr>
                <w:sz w:val="22"/>
                <w:szCs w:val="22"/>
              </w:rPr>
              <w:t>7</w:t>
            </w:r>
            <w:r w:rsidRPr="00635F69">
              <w:rPr>
                <w:sz w:val="22"/>
                <w:szCs w:val="22"/>
              </w:rPr>
              <w:t>4,41</w:t>
            </w:r>
          </w:p>
        </w:tc>
      </w:tr>
      <w:tr w:rsidR="008873A0" w:rsidRPr="00635F69" w14:paraId="6BC00AA3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4E06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8 - Aparaty EKG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F2DD3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3A3DE92B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7426F7A6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5D2E33FD" w14:textId="718DF7FA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9802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1 - Cena oferty brutto - 60.00</w:t>
            </w:r>
          </w:p>
          <w:p w14:paraId="38CF72A6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635F69">
              <w:rPr>
                <w:sz w:val="22"/>
                <w:szCs w:val="22"/>
              </w:rPr>
              <w:t>0.00</w:t>
            </w:r>
          </w:p>
          <w:p w14:paraId="096E0FB1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Pr="00635F69">
              <w:rPr>
                <w:sz w:val="22"/>
                <w:szCs w:val="22"/>
              </w:rPr>
              <w:t>0.00</w:t>
            </w:r>
          </w:p>
          <w:p w14:paraId="60A69F9E" w14:textId="5E5CB46B" w:rsidR="008873A0" w:rsidRPr="00635F69" w:rsidRDefault="00CB0BDC" w:rsidP="00CB0BD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651E1" w14:textId="13AE50F8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  <w:tr w:rsidR="008873A0" w:rsidRPr="00635F69" w14:paraId="0093F147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5109E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9 - Kardiomonitory producent Welch Allyn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BB03D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1124F1C0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515B0134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6D6E8DD3" w14:textId="7CB1F11C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92770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1 - Cena oferty brutto - 60.00</w:t>
            </w:r>
          </w:p>
          <w:p w14:paraId="5B9AA8E3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635F69">
              <w:rPr>
                <w:sz w:val="22"/>
                <w:szCs w:val="22"/>
              </w:rPr>
              <w:t>0.00</w:t>
            </w:r>
          </w:p>
          <w:p w14:paraId="574DE4F4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Pr="00635F69">
              <w:rPr>
                <w:sz w:val="22"/>
                <w:szCs w:val="22"/>
              </w:rPr>
              <w:t>0.00</w:t>
            </w:r>
          </w:p>
          <w:p w14:paraId="6B8C051B" w14:textId="62555255" w:rsidR="008873A0" w:rsidRPr="00635F69" w:rsidRDefault="00CB0BDC" w:rsidP="00CB0BD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CC87A" w14:textId="258C077A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  <w:tr w:rsidR="008873A0" w:rsidRPr="00635F69" w14:paraId="1B4E09DA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BD522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10 - Pulsoksymetry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D8BBD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06A6AD27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434D5C54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49EE1C34" w14:textId="2B4A1969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9B97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1 - Cena oferty brutto - 60.00</w:t>
            </w:r>
          </w:p>
          <w:p w14:paraId="6A31F1DB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635F69">
              <w:rPr>
                <w:sz w:val="22"/>
                <w:szCs w:val="22"/>
              </w:rPr>
              <w:t>0.00</w:t>
            </w:r>
          </w:p>
          <w:p w14:paraId="191849A2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Pr="00635F69">
              <w:rPr>
                <w:sz w:val="22"/>
                <w:szCs w:val="22"/>
              </w:rPr>
              <w:t>0.00</w:t>
            </w:r>
          </w:p>
          <w:p w14:paraId="38DBB8B8" w14:textId="53CD94FB" w:rsidR="008873A0" w:rsidRPr="00635F69" w:rsidRDefault="00CB0BDC" w:rsidP="00CB0BD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A3E89" w14:textId="7A58143A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lastRenderedPageBreak/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  <w:tr w:rsidR="008873A0" w:rsidRPr="00635F69" w14:paraId="5D5EB56F" w14:textId="77777777" w:rsidTr="003833F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CC23F" w14:textId="77777777" w:rsidR="008873A0" w:rsidRPr="00635F69" w:rsidRDefault="008873A0" w:rsidP="003833F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>12 - Aparatura medyczna - różne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9798F" w14:textId="77777777" w:rsidR="00635F69" w:rsidRPr="00635F69" w:rsidRDefault="00635F69" w:rsidP="00635F6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Tiemed Sp. z o.o.</w:t>
            </w:r>
          </w:p>
          <w:p w14:paraId="5F395450" w14:textId="77777777" w:rsidR="00635F69" w:rsidRPr="00635F69" w:rsidRDefault="00635F69" w:rsidP="00635F6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35F69">
              <w:rPr>
                <w:bCs/>
                <w:sz w:val="22"/>
                <w:szCs w:val="22"/>
              </w:rPr>
              <w:t xml:space="preserve">Czorsztyńska 30 </w:t>
            </w:r>
          </w:p>
          <w:p w14:paraId="35647A73" w14:textId="77777777" w:rsidR="00635F69" w:rsidRPr="00635F69" w:rsidRDefault="00635F69" w:rsidP="00635F6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635F69">
              <w:rPr>
                <w:bCs/>
                <w:sz w:val="22"/>
                <w:szCs w:val="22"/>
              </w:rPr>
              <w:t>60-474 Poznań</w:t>
            </w:r>
          </w:p>
          <w:p w14:paraId="79BEA0C3" w14:textId="09DBCDF9" w:rsidR="008873A0" w:rsidRPr="00635F69" w:rsidRDefault="008873A0" w:rsidP="003833F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72FFE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1 - Cena oferty brutto - 60.00</w:t>
            </w:r>
          </w:p>
          <w:p w14:paraId="76A8ED99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635F69">
              <w:rPr>
                <w:sz w:val="22"/>
                <w:szCs w:val="22"/>
              </w:rPr>
              <w:t>0.00</w:t>
            </w:r>
          </w:p>
          <w:p w14:paraId="49B00DFA" w14:textId="77777777" w:rsidR="00CB0BDC" w:rsidRPr="00635F69" w:rsidRDefault="00CB0BDC" w:rsidP="00CB0BD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 xml:space="preserve">3 - Czas reakcji Wykonawcy liczony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635F69">
              <w:rPr>
                <w:sz w:val="22"/>
                <w:szCs w:val="22"/>
              </w:rPr>
              <w:t xml:space="preserve">do czasu wykonania diagnostyki uszkodzenia  - </w:t>
            </w:r>
            <w:r>
              <w:rPr>
                <w:sz w:val="22"/>
                <w:szCs w:val="22"/>
              </w:rPr>
              <w:t>1</w:t>
            </w:r>
            <w:r w:rsidRPr="00635F69">
              <w:rPr>
                <w:sz w:val="22"/>
                <w:szCs w:val="22"/>
              </w:rPr>
              <w:t>0.00</w:t>
            </w:r>
          </w:p>
          <w:p w14:paraId="43281EA9" w14:textId="0215125B" w:rsidR="008873A0" w:rsidRPr="00635F69" w:rsidRDefault="00CB0BDC" w:rsidP="00CB0BD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635F69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D13D4" w14:textId="7A79E2E2" w:rsidR="008873A0" w:rsidRPr="00635F69" w:rsidRDefault="008873A0" w:rsidP="003833FC">
            <w:pPr>
              <w:jc w:val="center"/>
              <w:rPr>
                <w:color w:val="000000"/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  <w:r w:rsidR="00CB0BDC">
              <w:rPr>
                <w:sz w:val="22"/>
                <w:szCs w:val="22"/>
              </w:rPr>
              <w:t>9</w:t>
            </w:r>
            <w:r w:rsidRPr="00635F69">
              <w:rPr>
                <w:sz w:val="22"/>
                <w:szCs w:val="22"/>
              </w:rPr>
              <w:t>0,00</w:t>
            </w:r>
          </w:p>
        </w:tc>
      </w:tr>
    </w:tbl>
    <w:p w14:paraId="15634243" w14:textId="77777777" w:rsidR="00A02E94" w:rsidRPr="00635F69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1BF1BD23" w14:textId="6CCEB0F3" w:rsidR="00A02E94" w:rsidRPr="00635F69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635F69">
        <w:rPr>
          <w:color w:val="000000"/>
          <w:sz w:val="22"/>
          <w:szCs w:val="22"/>
        </w:rPr>
        <w:t xml:space="preserve">Informacja o </w:t>
      </w:r>
      <w:r w:rsidR="00CB0BDC">
        <w:rPr>
          <w:color w:val="000000"/>
          <w:sz w:val="22"/>
          <w:szCs w:val="22"/>
        </w:rPr>
        <w:t>W</w:t>
      </w:r>
      <w:r w:rsidRPr="00635F69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635F69" w14:paraId="02DC3288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3F1B56B" w14:textId="77777777" w:rsidR="00A02E94" w:rsidRPr="00635F69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AC98B36" w14:textId="77777777" w:rsidR="00A02E94" w:rsidRPr="00635F69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0EE5913" w14:textId="77777777" w:rsidR="00A02E94" w:rsidRPr="00635F69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35F69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635F69" w14:paraId="3084EB62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8B2C00" w14:textId="77777777" w:rsidR="00A02E94" w:rsidRPr="00635F69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A23D65D" w14:textId="77777777" w:rsidR="00A02E94" w:rsidRPr="00635F69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4BE3A0E0" w14:textId="77777777" w:rsidR="00A02E94" w:rsidRPr="00635F69" w:rsidRDefault="00A02E94" w:rsidP="005C35EA">
            <w:pPr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 </w:t>
            </w:r>
          </w:p>
          <w:p w14:paraId="769F8B36" w14:textId="77777777" w:rsidR="00A02E94" w:rsidRPr="00635F69" w:rsidRDefault="00A02E94" w:rsidP="005C35EA">
            <w:pPr>
              <w:spacing w:after="60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68AB6B" w14:textId="506754C9" w:rsidR="00A02E94" w:rsidRPr="00635F69" w:rsidRDefault="00A02E94" w:rsidP="00CB0BDC">
            <w:pPr>
              <w:spacing w:before="60" w:after="40"/>
              <w:rPr>
                <w:sz w:val="22"/>
                <w:szCs w:val="22"/>
              </w:rPr>
            </w:pPr>
            <w:r w:rsidRPr="00635F69">
              <w:rPr>
                <w:sz w:val="22"/>
                <w:szCs w:val="22"/>
              </w:rPr>
              <w:t xml:space="preserve"> </w:t>
            </w:r>
          </w:p>
        </w:tc>
      </w:tr>
    </w:tbl>
    <w:p w14:paraId="7646DB53" w14:textId="77777777" w:rsidR="00A02E94" w:rsidRPr="00635F69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4470E383" w14:textId="21607716" w:rsidR="00F57393" w:rsidRDefault="00F57393" w:rsidP="00F57393">
      <w:pPr>
        <w:spacing w:before="120" w:line="276" w:lineRule="auto"/>
        <w:jc w:val="both"/>
        <w:rPr>
          <w:bCs/>
          <w:sz w:val="22"/>
          <w:szCs w:val="22"/>
        </w:rPr>
      </w:pPr>
      <w:bookmarkStart w:id="1" w:name="_Hlk123724704"/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11</w:t>
      </w:r>
      <w:r>
        <w:rPr>
          <w:bCs/>
          <w:sz w:val="22"/>
          <w:szCs w:val="22"/>
        </w:rPr>
        <w:t xml:space="preserve"> (</w:t>
      </w:r>
      <w:r>
        <w:rPr>
          <w:sz w:val="22"/>
          <w:szCs w:val="22"/>
        </w:rPr>
        <w:t>Wiertarki</w:t>
      </w:r>
      <w:r>
        <w:rPr>
          <w:bCs/>
          <w:sz w:val="22"/>
          <w:szCs w:val="22"/>
        </w:rPr>
        <w:t xml:space="preserve">), </w:t>
      </w:r>
      <w:r>
        <w:rPr>
          <w:b/>
          <w:sz w:val="22"/>
          <w:szCs w:val="22"/>
          <w:u w:val="single"/>
        </w:rPr>
        <w:t>w zakresie zadania nr 13</w:t>
      </w:r>
      <w:r>
        <w:rPr>
          <w:bCs/>
          <w:sz w:val="22"/>
          <w:szCs w:val="22"/>
        </w:rPr>
        <w:t xml:space="preserve"> (</w:t>
      </w:r>
      <w:r>
        <w:rPr>
          <w:sz w:val="22"/>
          <w:szCs w:val="22"/>
        </w:rPr>
        <w:t>Aparaty USG</w:t>
      </w:r>
      <w:r>
        <w:rPr>
          <w:bCs/>
          <w:sz w:val="22"/>
          <w:szCs w:val="22"/>
        </w:rPr>
        <w:t xml:space="preserve">) ze względu na fakt, </w:t>
      </w:r>
      <w:r>
        <w:rPr>
          <w:bCs/>
          <w:sz w:val="22"/>
          <w:szCs w:val="22"/>
        </w:rPr>
        <w:br/>
        <w:t>iż nie złożono żadnej oferty.</w:t>
      </w:r>
      <w:bookmarkEnd w:id="1"/>
    </w:p>
    <w:p w14:paraId="28757D0A" w14:textId="77777777" w:rsidR="00CB0BDC" w:rsidRDefault="00CB0BDC" w:rsidP="00A02E94">
      <w:pPr>
        <w:spacing w:after="40" w:line="276" w:lineRule="auto"/>
        <w:jc w:val="both"/>
        <w:rPr>
          <w:sz w:val="22"/>
          <w:szCs w:val="22"/>
        </w:rPr>
      </w:pPr>
    </w:p>
    <w:p w14:paraId="53BA7D26" w14:textId="77777777" w:rsidR="00CB0BDC" w:rsidRDefault="00CB0BDC" w:rsidP="00A02E94">
      <w:pPr>
        <w:spacing w:after="40" w:line="276" w:lineRule="auto"/>
        <w:jc w:val="both"/>
        <w:rPr>
          <w:sz w:val="22"/>
          <w:szCs w:val="22"/>
        </w:rPr>
      </w:pPr>
    </w:p>
    <w:p w14:paraId="1758FF5C" w14:textId="3E4AB97B" w:rsidR="00A02E94" w:rsidRPr="00635F69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635F69">
        <w:rPr>
          <w:sz w:val="22"/>
          <w:szCs w:val="22"/>
        </w:rPr>
        <w:t>Informacja o terminie zawarcia umowy:</w:t>
      </w:r>
    </w:p>
    <w:p w14:paraId="4C4917CE" w14:textId="377D140F" w:rsidR="00A02E94" w:rsidRPr="00635F69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635F69">
        <w:rPr>
          <w:sz w:val="22"/>
          <w:szCs w:val="22"/>
        </w:rPr>
        <w:t xml:space="preserve">Umowa w sprawie zamówienia publicznego, zgodnie z art. 308 ust. 2 ustawy Pzp, zostanie zawarta, </w:t>
      </w:r>
      <w:r w:rsidR="00CB0BDC">
        <w:rPr>
          <w:sz w:val="22"/>
          <w:szCs w:val="22"/>
        </w:rPr>
        <w:br/>
      </w:r>
      <w:r w:rsidRPr="00635F69">
        <w:rPr>
          <w:sz w:val="22"/>
          <w:szCs w:val="22"/>
        </w:rPr>
        <w:t xml:space="preserve">z uwzględnieniem art. 577 ustawy Pzp, w terminie </w:t>
      </w:r>
      <w:r w:rsidR="008873A0" w:rsidRPr="00635F69">
        <w:rPr>
          <w:sz w:val="22"/>
          <w:szCs w:val="22"/>
        </w:rPr>
        <w:t>nie krótszym niż 5 dni od dnia przesłania niniejszego zawiadomienia o wyborze najkorzystniejszej oferty.</w:t>
      </w:r>
    </w:p>
    <w:p w14:paraId="2B231A32" w14:textId="77777777" w:rsidR="00A02E94" w:rsidRPr="00635F69" w:rsidRDefault="00A02E94" w:rsidP="00A02E94">
      <w:pPr>
        <w:spacing w:line="276" w:lineRule="auto"/>
        <w:jc w:val="both"/>
        <w:rPr>
          <w:sz w:val="22"/>
          <w:szCs w:val="22"/>
        </w:rPr>
      </w:pPr>
      <w:r w:rsidRPr="00635F69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7CB0BA44" w14:textId="77777777" w:rsidR="00A02E94" w:rsidRPr="00635F69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671E542F" w14:textId="77777777" w:rsidR="00F57393" w:rsidRDefault="00F57393" w:rsidP="00F5739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1907EF2" w14:textId="77777777" w:rsidR="00F57393" w:rsidRDefault="00F57393" w:rsidP="00F5739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F62C4A8" w14:textId="77777777" w:rsidR="00F57393" w:rsidRDefault="00F57393" w:rsidP="00F5739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B1F4A75" w14:textId="77777777" w:rsidR="00F57393" w:rsidRDefault="00F57393" w:rsidP="00F5739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39AB2B0A" w14:textId="77777777" w:rsidR="008642B3" w:rsidRPr="00635F69" w:rsidRDefault="008642B3" w:rsidP="00A02E94">
      <w:pPr>
        <w:rPr>
          <w:sz w:val="22"/>
          <w:szCs w:val="22"/>
        </w:rPr>
      </w:pPr>
    </w:p>
    <w:sectPr w:rsidR="008642B3" w:rsidRPr="00635F6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D3F32" w14:textId="77777777" w:rsidR="00F50F64" w:rsidRDefault="00F50F64">
      <w:r>
        <w:separator/>
      </w:r>
    </w:p>
  </w:endnote>
  <w:endnote w:type="continuationSeparator" w:id="0">
    <w:p w14:paraId="0538B196" w14:textId="77777777" w:rsidR="00F50F64" w:rsidRDefault="00F50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767F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136A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5ACE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AC490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3D1B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24879" w14:textId="77777777" w:rsidR="00F50F64" w:rsidRDefault="00F50F64">
      <w:r>
        <w:separator/>
      </w:r>
    </w:p>
  </w:footnote>
  <w:footnote w:type="continuationSeparator" w:id="0">
    <w:p w14:paraId="2759BA65" w14:textId="77777777" w:rsidR="00F50F64" w:rsidRDefault="00F50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D17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2349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33C4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F6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216E9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35F69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873A0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0BDC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0F64"/>
    <w:rsid w:val="00F57393"/>
    <w:rsid w:val="00F83783"/>
    <w:rsid w:val="00F960D7"/>
    <w:rsid w:val="00FB7F50"/>
    <w:rsid w:val="00FD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6FC88"/>
  <w15:chartTrackingRefBased/>
  <w15:docId w15:val="{6806EB6B-ABA1-49E4-9363-7103D7EBE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2099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2023-02-17T11:33:00Z</cp:lastPrinted>
  <dcterms:created xsi:type="dcterms:W3CDTF">2023-02-17T11:34:00Z</dcterms:created>
  <dcterms:modified xsi:type="dcterms:W3CDTF">2023-02-17T11:35:00Z</dcterms:modified>
</cp:coreProperties>
</file>