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B0698" w:rsidRPr="004B0698">
        <w:rPr>
          <w:b/>
        </w:rPr>
        <w:t>NZ/11/D/P/A/2023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B0698" w:rsidRPr="004B0698">
        <w:rPr>
          <w:rFonts w:ascii="Arial Narrow" w:hAnsi="Arial Narrow"/>
          <w:b/>
        </w:rPr>
        <w:t>Dostawy wyrobów medycznych oraz obuwia i odzieży roboczej  ujęte w 10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910" w:rsidRDefault="00343910" w:rsidP="0038231F">
      <w:pPr>
        <w:spacing w:after="0" w:line="240" w:lineRule="auto"/>
      </w:pPr>
      <w:r>
        <w:separator/>
      </w:r>
    </w:p>
  </w:endnote>
  <w:endnote w:type="continuationSeparator" w:id="0">
    <w:p w:rsidR="00343910" w:rsidRDefault="00343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698" w:rsidRDefault="004B06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069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06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698" w:rsidRDefault="004B06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910" w:rsidRDefault="00343910" w:rsidP="0038231F">
      <w:pPr>
        <w:spacing w:after="0" w:line="240" w:lineRule="auto"/>
      </w:pPr>
      <w:r>
        <w:separator/>
      </w:r>
    </w:p>
  </w:footnote>
  <w:footnote w:type="continuationSeparator" w:id="0">
    <w:p w:rsidR="00343910" w:rsidRDefault="003439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698" w:rsidRDefault="004B06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698" w:rsidRDefault="004B06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698" w:rsidRDefault="004B06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91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43910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B069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2AB511-8618-45DA-B4B1-ED02C4CB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B2FF1-F528-4C86-A3F1-085617B0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2023-02-15T09:09:00Z</dcterms:created>
  <dcterms:modified xsi:type="dcterms:W3CDTF">2023-02-15T09:09:00Z</dcterms:modified>
</cp:coreProperties>
</file>