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85B72" w:rsidRPr="00285B72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85B7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85B72">
        <w:rPr>
          <w:rFonts w:ascii="Arial" w:hAnsi="Arial" w:cs="Arial"/>
        </w:rPr>
        <w:t>Szpital Powiatowy w Limanowej Imienia Miłosierdzia Bożego</w:t>
      </w:r>
    </w:p>
    <w:p w:rsidR="006676AE" w:rsidRPr="0012157F" w:rsidRDefault="00285B7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85B72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285B72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85B7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85B72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285B72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5B72" w:rsidRPr="0012157F" w:rsidTr="00B84DA1">
        <w:tc>
          <w:tcPr>
            <w:tcW w:w="9104" w:type="dxa"/>
            <w:shd w:val="clear" w:color="auto" w:fill="D9D9D9"/>
          </w:tcPr>
          <w:p w:rsidR="00285B72" w:rsidRPr="0012157F" w:rsidRDefault="00285B72" w:rsidP="00B84DA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85B72" w:rsidRPr="00094F76" w:rsidRDefault="00285B72" w:rsidP="00B84DA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85B7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85B72" w:rsidRPr="004B5FB1" w:rsidRDefault="00285B72" w:rsidP="00B84DA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85B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85B72">
        <w:rPr>
          <w:rFonts w:ascii="Arial" w:hAnsi="Arial" w:cs="Arial"/>
          <w:b/>
          <w:sz w:val="24"/>
          <w:szCs w:val="24"/>
        </w:rPr>
        <w:t>Dostawy wyrobów medycznych oraz obuwia i odzieży roboczej  ujęte w 10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85B72" w:rsidRPr="00285B72">
        <w:rPr>
          <w:rFonts w:ascii="Arial" w:hAnsi="Arial" w:cs="Arial"/>
          <w:b/>
          <w:sz w:val="24"/>
          <w:szCs w:val="24"/>
        </w:rPr>
        <w:t>NZ/11/D/P/A/2023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85B72" w:rsidRPr="00285B7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191" w:rsidRDefault="00CB6191" w:rsidP="0038231F">
      <w:pPr>
        <w:spacing w:after="0" w:line="240" w:lineRule="auto"/>
      </w:pPr>
      <w:r>
        <w:separator/>
      </w:r>
    </w:p>
  </w:endnote>
  <w:endnote w:type="continuationSeparator" w:id="0">
    <w:p w:rsidR="00CB6191" w:rsidRDefault="00CB61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72" w:rsidRDefault="00285B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5B7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5B7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72" w:rsidRDefault="00285B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191" w:rsidRDefault="00CB6191" w:rsidP="0038231F">
      <w:pPr>
        <w:spacing w:after="0" w:line="240" w:lineRule="auto"/>
      </w:pPr>
      <w:r>
        <w:separator/>
      </w:r>
    </w:p>
  </w:footnote>
  <w:footnote w:type="continuationSeparator" w:id="0">
    <w:p w:rsidR="00CB6191" w:rsidRDefault="00CB61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72" w:rsidRDefault="00285B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72" w:rsidRDefault="00285B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72" w:rsidRDefault="00285B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1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5B72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619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E3E7EC-4725-4BB0-9367-09740FD9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1F165-8301-4C62-83C3-38C176373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2016-07-26T11:32:00Z</cp:lastPrinted>
  <dcterms:created xsi:type="dcterms:W3CDTF">2023-02-15T09:20:00Z</dcterms:created>
  <dcterms:modified xsi:type="dcterms:W3CDTF">2023-02-15T09:20:00Z</dcterms:modified>
</cp:coreProperties>
</file>