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048AF" w14:textId="75396C2E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0868C8">
        <w:rPr>
          <w:rFonts w:ascii="Tahoma" w:hAnsi="Tahoma" w:cs="Tahoma"/>
          <w:bCs/>
          <w:sz w:val="20"/>
        </w:rPr>
        <w:t>11</w:t>
      </w:r>
      <w:r w:rsidR="008027BA">
        <w:rPr>
          <w:rFonts w:ascii="Tahoma" w:hAnsi="Tahoma" w:cs="Tahoma"/>
          <w:bCs/>
          <w:sz w:val="20"/>
        </w:rPr>
        <w:t>/D/P/A</w:t>
      </w:r>
      <w:r w:rsidR="009D37B4" w:rsidRPr="009D37B4">
        <w:rPr>
          <w:rFonts w:ascii="Tahoma" w:hAnsi="Tahoma" w:cs="Tahoma"/>
          <w:bCs/>
          <w:sz w:val="20"/>
        </w:rPr>
        <w:t>/202</w:t>
      </w:r>
      <w:r w:rsidR="000868C8">
        <w:rPr>
          <w:rFonts w:ascii="Tahoma" w:hAnsi="Tahoma" w:cs="Tahoma"/>
          <w:bCs/>
          <w:sz w:val="20"/>
        </w:rPr>
        <w:t>3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45672B88" w:rsidR="00A02D66" w:rsidRPr="007D51F5" w:rsidRDefault="003B22E3" w:rsidP="007D51F5">
      <w:pPr>
        <w:ind w:left="360" w:firstLine="348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0868C8" w:rsidRPr="000868C8">
        <w:rPr>
          <w:rFonts w:ascii="Tahoma" w:hAnsi="Tahoma" w:cs="Tahoma"/>
          <w:b/>
          <w:sz w:val="20"/>
          <w:szCs w:val="20"/>
        </w:rPr>
        <w:t>Dostawy wyrobów medycznych oraz obuwia i odzieży roboczej  ujęte w 10 zadaniach asortymentowych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323631E6" w14:textId="7BE0638A" w:rsidR="00DA7228" w:rsidRDefault="00DA7228" w:rsidP="0027117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F347BD">
        <w:rPr>
          <w:b/>
          <w:bCs/>
          <w:sz w:val="22"/>
          <w:szCs w:val="22"/>
        </w:rPr>
        <w:t>Pokrowce na materace</w:t>
      </w:r>
    </w:p>
    <w:p w14:paraId="57CD03A2" w14:textId="77777777" w:rsidR="00271177" w:rsidRDefault="00271177" w:rsidP="00271177">
      <w:pPr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73E5EFF5" w14:textId="18344B9C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 w:rsidR="00F347BD">
        <w:rPr>
          <w:b/>
          <w:bCs/>
          <w:sz w:val="22"/>
          <w:szCs w:val="22"/>
        </w:rPr>
        <w:t xml:space="preserve"> Bielizna operacyjna chłonna</w:t>
      </w:r>
    </w:p>
    <w:p w14:paraId="0F117196" w14:textId="77777777" w:rsidR="006C412A" w:rsidRPr="00DA7228" w:rsidRDefault="006C412A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53792B2D" w14:textId="50C319CF" w:rsidR="004F677D" w:rsidRDefault="00DA7228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51596BA7" w14:textId="77777777" w:rsidR="00801E41" w:rsidRDefault="00801E41" w:rsidP="006F0C35">
      <w:pPr>
        <w:spacing w:line="480" w:lineRule="auto"/>
        <w:rPr>
          <w:rFonts w:ascii="Tahoma" w:hAnsi="Tahoma" w:cs="Tahoma"/>
          <w:sz w:val="18"/>
        </w:rPr>
      </w:pPr>
    </w:p>
    <w:p w14:paraId="739C9A6D" w14:textId="0F076964" w:rsidR="00801E41" w:rsidRDefault="00801E41" w:rsidP="00801E4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4605D2">
        <w:rPr>
          <w:b/>
          <w:bCs/>
          <w:sz w:val="22"/>
          <w:szCs w:val="22"/>
        </w:rPr>
        <w:t>3</w:t>
      </w:r>
      <w:r w:rsidR="00F347BD">
        <w:rPr>
          <w:b/>
          <w:bCs/>
          <w:sz w:val="22"/>
          <w:szCs w:val="22"/>
        </w:rPr>
        <w:t xml:space="preserve"> Ubranie operacyjne</w:t>
      </w:r>
    </w:p>
    <w:p w14:paraId="59DD434E" w14:textId="77777777" w:rsidR="00801E41" w:rsidRPr="00DA7228" w:rsidRDefault="00801E41" w:rsidP="00801E41">
      <w:pPr>
        <w:rPr>
          <w:b/>
          <w:bCs/>
          <w:sz w:val="22"/>
          <w:szCs w:val="22"/>
        </w:rPr>
      </w:pPr>
    </w:p>
    <w:p w14:paraId="186BDCFB" w14:textId="77777777" w:rsidR="00801E41" w:rsidRDefault="00801E41" w:rsidP="00801E4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095442" w14:textId="77777777" w:rsidR="00801E41" w:rsidRPr="00010CA9" w:rsidRDefault="00801E41" w:rsidP="00801E4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5B187217" w14:textId="77777777" w:rsidR="00DE4C4A" w:rsidRDefault="00DE4C4A" w:rsidP="00F347BD">
      <w:pPr>
        <w:rPr>
          <w:b/>
          <w:bCs/>
          <w:sz w:val="22"/>
          <w:szCs w:val="22"/>
        </w:rPr>
      </w:pPr>
    </w:p>
    <w:p w14:paraId="4E52BF0F" w14:textId="02EB95F4" w:rsidR="00F347BD" w:rsidRDefault="00F347BD" w:rsidP="00F347B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DE4C4A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 </w:t>
      </w:r>
      <w:r w:rsidR="00DE4C4A">
        <w:rPr>
          <w:b/>
          <w:bCs/>
          <w:sz w:val="22"/>
          <w:szCs w:val="22"/>
        </w:rPr>
        <w:t>Bielizna dla noworodka</w:t>
      </w:r>
    </w:p>
    <w:p w14:paraId="57787D90" w14:textId="77777777" w:rsidR="00F347BD" w:rsidRPr="00DA7228" w:rsidRDefault="00F347BD" w:rsidP="00F347BD">
      <w:pPr>
        <w:rPr>
          <w:b/>
          <w:bCs/>
          <w:sz w:val="22"/>
          <w:szCs w:val="22"/>
        </w:rPr>
      </w:pPr>
    </w:p>
    <w:p w14:paraId="4475D25B" w14:textId="77777777" w:rsidR="00F347BD" w:rsidRDefault="00F347BD" w:rsidP="00F347B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713CD1D" w14:textId="77777777" w:rsidR="00F347BD" w:rsidRPr="00010CA9" w:rsidRDefault="00F347BD" w:rsidP="00F347B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C3DD4C6" w14:textId="77777777" w:rsidR="00DE4C4A" w:rsidRDefault="00DE4C4A" w:rsidP="00F347BD">
      <w:pPr>
        <w:rPr>
          <w:b/>
          <w:bCs/>
          <w:sz w:val="22"/>
          <w:szCs w:val="22"/>
        </w:rPr>
      </w:pPr>
    </w:p>
    <w:p w14:paraId="4DB0CC7E" w14:textId="1E6F8B12" w:rsidR="00F347BD" w:rsidRDefault="00F347BD" w:rsidP="00F347B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DE4C4A"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 xml:space="preserve"> </w:t>
      </w:r>
      <w:r w:rsidR="00DE4C4A">
        <w:rPr>
          <w:b/>
          <w:bCs/>
          <w:sz w:val="22"/>
          <w:szCs w:val="22"/>
        </w:rPr>
        <w:t xml:space="preserve">Pokrowce </w:t>
      </w:r>
      <w:r w:rsidR="00640904">
        <w:rPr>
          <w:b/>
          <w:bCs/>
          <w:sz w:val="22"/>
          <w:szCs w:val="22"/>
        </w:rPr>
        <w:t>zmywalne na poduszki</w:t>
      </w:r>
    </w:p>
    <w:p w14:paraId="12A1DA76" w14:textId="77777777" w:rsidR="00F347BD" w:rsidRPr="00DA7228" w:rsidRDefault="00F347BD" w:rsidP="00F347BD">
      <w:pPr>
        <w:rPr>
          <w:b/>
          <w:bCs/>
          <w:sz w:val="22"/>
          <w:szCs w:val="22"/>
        </w:rPr>
      </w:pPr>
    </w:p>
    <w:p w14:paraId="6646AECA" w14:textId="77777777" w:rsidR="00F347BD" w:rsidRDefault="00F347BD" w:rsidP="00F347B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0AC77FD" w14:textId="77777777" w:rsidR="00F347BD" w:rsidRPr="00010CA9" w:rsidRDefault="00F347BD" w:rsidP="00F347B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56A5A87E" w14:textId="77777777" w:rsidR="00DE4C4A" w:rsidRDefault="00DE4C4A" w:rsidP="00F347BD">
      <w:pPr>
        <w:rPr>
          <w:b/>
          <w:bCs/>
          <w:sz w:val="22"/>
          <w:szCs w:val="22"/>
        </w:rPr>
      </w:pPr>
    </w:p>
    <w:p w14:paraId="2F515AEF" w14:textId="77777777" w:rsidR="00640904" w:rsidRDefault="00640904" w:rsidP="00F347BD">
      <w:pPr>
        <w:rPr>
          <w:b/>
          <w:bCs/>
          <w:sz w:val="22"/>
          <w:szCs w:val="22"/>
        </w:rPr>
      </w:pPr>
    </w:p>
    <w:p w14:paraId="5F1A5279" w14:textId="77777777" w:rsidR="00640904" w:rsidRDefault="00640904" w:rsidP="00F347BD">
      <w:pPr>
        <w:rPr>
          <w:b/>
          <w:bCs/>
          <w:sz w:val="22"/>
          <w:szCs w:val="22"/>
        </w:rPr>
      </w:pPr>
    </w:p>
    <w:p w14:paraId="0FDAC905" w14:textId="77777777" w:rsidR="00640904" w:rsidRDefault="00640904" w:rsidP="00F347BD">
      <w:pPr>
        <w:rPr>
          <w:b/>
          <w:bCs/>
          <w:sz w:val="22"/>
          <w:szCs w:val="22"/>
        </w:rPr>
      </w:pPr>
    </w:p>
    <w:p w14:paraId="575E8F38" w14:textId="77777777" w:rsidR="00640904" w:rsidRDefault="00640904" w:rsidP="00F347BD">
      <w:pPr>
        <w:rPr>
          <w:b/>
          <w:bCs/>
          <w:sz w:val="22"/>
          <w:szCs w:val="22"/>
        </w:rPr>
      </w:pPr>
    </w:p>
    <w:p w14:paraId="3384015F" w14:textId="6E82E9D4" w:rsidR="00F347BD" w:rsidRDefault="00F347BD" w:rsidP="00F347B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lastRenderedPageBreak/>
        <w:t xml:space="preserve">Zadanie </w:t>
      </w:r>
      <w:r w:rsidR="00640904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 xml:space="preserve"> </w:t>
      </w:r>
      <w:r w:rsidR="00640904">
        <w:rPr>
          <w:b/>
          <w:bCs/>
          <w:sz w:val="22"/>
          <w:szCs w:val="22"/>
        </w:rPr>
        <w:t>Podkłady chłonne</w:t>
      </w:r>
    </w:p>
    <w:p w14:paraId="6A3578E5" w14:textId="77777777" w:rsidR="00F347BD" w:rsidRPr="00DA7228" w:rsidRDefault="00F347BD" w:rsidP="00F347BD">
      <w:pPr>
        <w:rPr>
          <w:b/>
          <w:bCs/>
          <w:sz w:val="22"/>
          <w:szCs w:val="22"/>
        </w:rPr>
      </w:pPr>
    </w:p>
    <w:p w14:paraId="206BCBCD" w14:textId="77777777" w:rsidR="00F347BD" w:rsidRDefault="00F347BD" w:rsidP="00F347B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2762C72" w14:textId="77777777" w:rsidR="00F347BD" w:rsidRPr="00010CA9" w:rsidRDefault="00F347BD" w:rsidP="00F347B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32E1981" w14:textId="77777777" w:rsidR="00DE4C4A" w:rsidRDefault="00DE4C4A" w:rsidP="00F347BD">
      <w:pPr>
        <w:rPr>
          <w:b/>
          <w:bCs/>
          <w:sz w:val="22"/>
          <w:szCs w:val="22"/>
        </w:rPr>
      </w:pPr>
    </w:p>
    <w:p w14:paraId="20492E67" w14:textId="18642A7C" w:rsidR="00F347BD" w:rsidRDefault="00F347BD" w:rsidP="00F347B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640904">
        <w:rPr>
          <w:b/>
          <w:bCs/>
          <w:sz w:val="22"/>
          <w:szCs w:val="22"/>
        </w:rPr>
        <w:t xml:space="preserve">7 Zestaw sterylnych </w:t>
      </w:r>
      <w:r w:rsidR="008F7E16">
        <w:rPr>
          <w:b/>
          <w:bCs/>
          <w:sz w:val="22"/>
          <w:szCs w:val="22"/>
        </w:rPr>
        <w:t>serwet do porodu</w:t>
      </w:r>
      <w:bookmarkStart w:id="0" w:name="_GoBack"/>
      <w:bookmarkEnd w:id="0"/>
    </w:p>
    <w:p w14:paraId="3285F777" w14:textId="77777777" w:rsidR="00F347BD" w:rsidRPr="00DA7228" w:rsidRDefault="00F347BD" w:rsidP="00F347BD">
      <w:pPr>
        <w:rPr>
          <w:b/>
          <w:bCs/>
          <w:sz w:val="22"/>
          <w:szCs w:val="22"/>
        </w:rPr>
      </w:pPr>
    </w:p>
    <w:p w14:paraId="58736619" w14:textId="77777777" w:rsidR="00F347BD" w:rsidRDefault="00F347BD" w:rsidP="00F347B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5E20AD10" w14:textId="77777777" w:rsidR="00F347BD" w:rsidRPr="00010CA9" w:rsidRDefault="00F347BD" w:rsidP="00F347B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A95535D" w14:textId="77777777" w:rsidR="00DE4C4A" w:rsidRDefault="00DE4C4A" w:rsidP="00F347BD">
      <w:pPr>
        <w:rPr>
          <w:b/>
          <w:bCs/>
          <w:sz w:val="22"/>
          <w:szCs w:val="22"/>
        </w:rPr>
      </w:pPr>
    </w:p>
    <w:p w14:paraId="269C32CE" w14:textId="666D126F" w:rsidR="00F347BD" w:rsidRDefault="00F347BD" w:rsidP="00F347B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640904">
        <w:rPr>
          <w:b/>
          <w:bCs/>
          <w:sz w:val="22"/>
          <w:szCs w:val="22"/>
        </w:rPr>
        <w:t>8</w:t>
      </w:r>
      <w:r>
        <w:rPr>
          <w:b/>
          <w:bCs/>
          <w:sz w:val="22"/>
          <w:szCs w:val="22"/>
        </w:rPr>
        <w:t xml:space="preserve"> </w:t>
      </w:r>
      <w:r w:rsidR="00640904">
        <w:rPr>
          <w:b/>
          <w:bCs/>
          <w:sz w:val="22"/>
          <w:szCs w:val="22"/>
        </w:rPr>
        <w:t>Sterylne pokrowce na aparat RTG</w:t>
      </w:r>
    </w:p>
    <w:p w14:paraId="5155C334" w14:textId="77777777" w:rsidR="00F347BD" w:rsidRPr="00DA7228" w:rsidRDefault="00F347BD" w:rsidP="00F347BD">
      <w:pPr>
        <w:rPr>
          <w:b/>
          <w:bCs/>
          <w:sz w:val="22"/>
          <w:szCs w:val="22"/>
        </w:rPr>
      </w:pPr>
    </w:p>
    <w:p w14:paraId="622E8ED6" w14:textId="77777777" w:rsidR="00F347BD" w:rsidRDefault="00F347BD" w:rsidP="00F347B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2F2A85A1" w14:textId="77777777" w:rsidR="00F347BD" w:rsidRPr="00010CA9" w:rsidRDefault="00F347BD" w:rsidP="00F347B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5DABE708" w14:textId="77777777" w:rsidR="00DE4C4A" w:rsidRDefault="00DE4C4A" w:rsidP="00F347BD">
      <w:pPr>
        <w:rPr>
          <w:b/>
          <w:bCs/>
          <w:sz w:val="22"/>
          <w:szCs w:val="22"/>
        </w:rPr>
      </w:pPr>
    </w:p>
    <w:p w14:paraId="0D553BD2" w14:textId="4288CD95" w:rsidR="00F347BD" w:rsidRDefault="00F347BD" w:rsidP="00F347B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9F2254">
        <w:rPr>
          <w:b/>
          <w:bCs/>
          <w:sz w:val="22"/>
          <w:szCs w:val="22"/>
        </w:rPr>
        <w:t>9 Odzież robocza</w:t>
      </w:r>
    </w:p>
    <w:p w14:paraId="19E4A1F6" w14:textId="77777777" w:rsidR="00F347BD" w:rsidRPr="00DA7228" w:rsidRDefault="00F347BD" w:rsidP="00F347BD">
      <w:pPr>
        <w:rPr>
          <w:b/>
          <w:bCs/>
          <w:sz w:val="22"/>
          <w:szCs w:val="22"/>
        </w:rPr>
      </w:pPr>
    </w:p>
    <w:p w14:paraId="73261675" w14:textId="77777777" w:rsidR="00F347BD" w:rsidRDefault="00F347BD" w:rsidP="00F347B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17387A45" w14:textId="77777777" w:rsidR="00F347BD" w:rsidRPr="00010CA9" w:rsidRDefault="00F347BD" w:rsidP="00F347B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6CB0C5A" w14:textId="77777777" w:rsidR="00DE4C4A" w:rsidRDefault="00DE4C4A" w:rsidP="00F347BD">
      <w:pPr>
        <w:rPr>
          <w:b/>
          <w:bCs/>
          <w:sz w:val="22"/>
          <w:szCs w:val="22"/>
        </w:rPr>
      </w:pPr>
    </w:p>
    <w:p w14:paraId="417EAD5E" w14:textId="15439955" w:rsidR="00F347BD" w:rsidRDefault="00F347BD" w:rsidP="00F347B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9F2254">
        <w:rPr>
          <w:b/>
          <w:bCs/>
          <w:sz w:val="22"/>
          <w:szCs w:val="22"/>
        </w:rPr>
        <w:t>10 Obuwie ochronne</w:t>
      </w:r>
    </w:p>
    <w:p w14:paraId="33CDC46B" w14:textId="77777777" w:rsidR="00F347BD" w:rsidRPr="00DA7228" w:rsidRDefault="00F347BD" w:rsidP="00F347BD">
      <w:pPr>
        <w:rPr>
          <w:b/>
          <w:bCs/>
          <w:sz w:val="22"/>
          <w:szCs w:val="22"/>
        </w:rPr>
      </w:pPr>
    </w:p>
    <w:p w14:paraId="77F50B78" w14:textId="77777777" w:rsidR="00F347BD" w:rsidRDefault="00F347BD" w:rsidP="00F347B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EC5E931" w14:textId="77777777" w:rsidR="00F347BD" w:rsidRPr="00010CA9" w:rsidRDefault="00F347BD" w:rsidP="00F347B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E83C007" w14:textId="77777777" w:rsidR="00801E41" w:rsidRPr="00010CA9" w:rsidRDefault="00801E41" w:rsidP="006F0C35">
      <w:pPr>
        <w:spacing w:line="480" w:lineRule="auto"/>
        <w:rPr>
          <w:rFonts w:ascii="Tahoma" w:hAnsi="Tahoma" w:cs="Tahoma"/>
          <w:sz w:val="18"/>
        </w:rPr>
      </w:pP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730F7B4E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3489E8" w14:textId="77777777" w:rsidR="00C872AC" w:rsidRDefault="00C872AC">
      <w:r>
        <w:separator/>
      </w:r>
    </w:p>
  </w:endnote>
  <w:endnote w:type="continuationSeparator" w:id="0">
    <w:p w14:paraId="723EB686" w14:textId="77777777" w:rsidR="00C872AC" w:rsidRDefault="00C87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D5883F" w14:textId="77777777" w:rsidR="00C872AC" w:rsidRDefault="00C872AC">
      <w:r>
        <w:separator/>
      </w:r>
    </w:p>
  </w:footnote>
  <w:footnote w:type="continuationSeparator" w:id="0">
    <w:p w14:paraId="0C1BA3F8" w14:textId="77777777" w:rsidR="00C872AC" w:rsidRDefault="00C872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81E"/>
    <w:rsid w:val="00010CA9"/>
    <w:rsid w:val="00020F7D"/>
    <w:rsid w:val="000459B2"/>
    <w:rsid w:val="000867FD"/>
    <w:rsid w:val="000868C8"/>
    <w:rsid w:val="000A63AD"/>
    <w:rsid w:val="000E2299"/>
    <w:rsid w:val="00123226"/>
    <w:rsid w:val="00146806"/>
    <w:rsid w:val="00166060"/>
    <w:rsid w:val="00196ED2"/>
    <w:rsid w:val="001C655F"/>
    <w:rsid w:val="001D6811"/>
    <w:rsid w:val="00203C73"/>
    <w:rsid w:val="002346CB"/>
    <w:rsid w:val="002463FB"/>
    <w:rsid w:val="00271177"/>
    <w:rsid w:val="002827B1"/>
    <w:rsid w:val="0029054A"/>
    <w:rsid w:val="00294AAF"/>
    <w:rsid w:val="002974F7"/>
    <w:rsid w:val="00325A39"/>
    <w:rsid w:val="00336BC5"/>
    <w:rsid w:val="00371291"/>
    <w:rsid w:val="003A6F61"/>
    <w:rsid w:val="003B22E3"/>
    <w:rsid w:val="003F5AA9"/>
    <w:rsid w:val="00446A72"/>
    <w:rsid w:val="004605D2"/>
    <w:rsid w:val="00460999"/>
    <w:rsid w:val="00462060"/>
    <w:rsid w:val="004843CF"/>
    <w:rsid w:val="004A149A"/>
    <w:rsid w:val="004C4E9A"/>
    <w:rsid w:val="004F677D"/>
    <w:rsid w:val="00564FA9"/>
    <w:rsid w:val="0058799F"/>
    <w:rsid w:val="005A0236"/>
    <w:rsid w:val="005A4CB1"/>
    <w:rsid w:val="005A681E"/>
    <w:rsid w:val="005F5D0E"/>
    <w:rsid w:val="0060370C"/>
    <w:rsid w:val="00606FAB"/>
    <w:rsid w:val="006354DD"/>
    <w:rsid w:val="00640904"/>
    <w:rsid w:val="006C412A"/>
    <w:rsid w:val="006F0C35"/>
    <w:rsid w:val="007725BE"/>
    <w:rsid w:val="00790B00"/>
    <w:rsid w:val="007C04B2"/>
    <w:rsid w:val="007C2F61"/>
    <w:rsid w:val="007D51F5"/>
    <w:rsid w:val="007D71BB"/>
    <w:rsid w:val="007F5382"/>
    <w:rsid w:val="007F57BB"/>
    <w:rsid w:val="00801E41"/>
    <w:rsid w:val="008027BA"/>
    <w:rsid w:val="00807D61"/>
    <w:rsid w:val="00841CDF"/>
    <w:rsid w:val="0084758A"/>
    <w:rsid w:val="008E6D57"/>
    <w:rsid w:val="008F7E16"/>
    <w:rsid w:val="009043A2"/>
    <w:rsid w:val="009301D5"/>
    <w:rsid w:val="00943CF0"/>
    <w:rsid w:val="00991928"/>
    <w:rsid w:val="009B5619"/>
    <w:rsid w:val="009D37B4"/>
    <w:rsid w:val="009F2254"/>
    <w:rsid w:val="00A02D66"/>
    <w:rsid w:val="00A51B1A"/>
    <w:rsid w:val="00B15FBB"/>
    <w:rsid w:val="00B5179A"/>
    <w:rsid w:val="00C446A2"/>
    <w:rsid w:val="00C84496"/>
    <w:rsid w:val="00C8648B"/>
    <w:rsid w:val="00C872AC"/>
    <w:rsid w:val="00D3160B"/>
    <w:rsid w:val="00D65B15"/>
    <w:rsid w:val="00D850F9"/>
    <w:rsid w:val="00D87AB8"/>
    <w:rsid w:val="00DA7228"/>
    <w:rsid w:val="00DD2495"/>
    <w:rsid w:val="00DE4C4A"/>
    <w:rsid w:val="00E23FDB"/>
    <w:rsid w:val="00E35901"/>
    <w:rsid w:val="00E53845"/>
    <w:rsid w:val="00E97EE4"/>
    <w:rsid w:val="00EA489D"/>
    <w:rsid w:val="00ED094F"/>
    <w:rsid w:val="00EF356C"/>
    <w:rsid w:val="00F25B0C"/>
    <w:rsid w:val="00F347BD"/>
    <w:rsid w:val="00F67D06"/>
    <w:rsid w:val="00F77B4E"/>
    <w:rsid w:val="00FB268F"/>
    <w:rsid w:val="00FD1414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1381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wieceka</cp:lastModifiedBy>
  <cp:revision>4</cp:revision>
  <cp:lastPrinted>2022-01-25T08:27:00Z</cp:lastPrinted>
  <dcterms:created xsi:type="dcterms:W3CDTF">2023-02-21T09:25:00Z</dcterms:created>
  <dcterms:modified xsi:type="dcterms:W3CDTF">2023-02-21T09:33:00Z</dcterms:modified>
</cp:coreProperties>
</file>