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D17F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D17FD" w:rsidRPr="004D17FD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4D17F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4D17FD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4D17FD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D17FD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D17FD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4D17FD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D17F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D17FD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D17FD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D17FD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D17F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D17F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4D17FD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D17F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D17FD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D17F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4D17F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7D9F" w:rsidRPr="004D17FD" w:rsidTr="00845D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27D9F" w:rsidRPr="004D17FD" w:rsidRDefault="00827D9F" w:rsidP="00845D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27D9F" w:rsidRPr="004D17FD" w:rsidRDefault="00827D9F" w:rsidP="00845DD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4D17FD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4D17FD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4D17FD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4D17FD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4D17FD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4D17FD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827D9F" w:rsidRPr="004D17FD" w:rsidRDefault="00827D9F" w:rsidP="00845D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4D17F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4D17F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827D9F" w:rsidRPr="004D17FD" w:rsidRDefault="00827D9F" w:rsidP="00845D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D17FD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D17FD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D17FD" w:rsidRDefault="00827D9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układów i filtrów oddechowych na okres 24 miesięcy</w:t>
      </w:r>
    </w:p>
    <w:p w:rsidR="00BC121E" w:rsidRPr="004D17F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27D9F" w:rsidRPr="004D17FD">
        <w:rPr>
          <w:rFonts w:ascii="Arial Narrow" w:eastAsia="Times New Roman" w:hAnsi="Arial Narrow" w:cs="Arial"/>
          <w:b/>
          <w:sz w:val="24"/>
          <w:szCs w:val="24"/>
          <w:lang w:eastAsia="pl-PL"/>
        </w:rPr>
        <w:t>22/2023</w:t>
      </w:r>
    </w:p>
    <w:p w:rsidR="00BC121E" w:rsidRPr="004D17FD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827D9F" w:rsidRPr="004D17F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D17F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D17F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D17FD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D17F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4D17F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4D17F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4D17F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D17FD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4D17FD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17F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D17F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D17F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17F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D17F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D17F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D17FD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D17F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D17F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D17F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D17F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D17F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D17F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D17FD" w:rsidTr="00620E37">
        <w:tc>
          <w:tcPr>
            <w:tcW w:w="2660" w:type="dxa"/>
            <w:shd w:val="clear" w:color="auto" w:fill="auto"/>
          </w:tcPr>
          <w:p w:rsidR="00BC121E" w:rsidRPr="004D17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D17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D17F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D17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D17F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D17F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D17FD" w:rsidRDefault="00827D9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4D17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4D17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4D17F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D17FD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D17FD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D17FD" w:rsidRDefault="00106AC7" w:rsidP="00BC121E">
      <w:pPr>
        <w:rPr>
          <w:rFonts w:ascii="Arial Narrow" w:hAnsi="Arial Narrow"/>
        </w:rPr>
      </w:pPr>
    </w:p>
    <w:sectPr w:rsidR="00106AC7" w:rsidRPr="004D17F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2EF" w:rsidRDefault="00C652EF">
      <w:r>
        <w:separator/>
      </w:r>
    </w:p>
  </w:endnote>
  <w:endnote w:type="continuationSeparator" w:id="0">
    <w:p w:rsidR="00C652EF" w:rsidRDefault="00C6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7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7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D9F" w:rsidRDefault="00827D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2EF" w:rsidRDefault="00C652EF">
      <w:r>
        <w:separator/>
      </w:r>
    </w:p>
  </w:footnote>
  <w:footnote w:type="continuationSeparator" w:id="0">
    <w:p w:rsidR="00C652EF" w:rsidRDefault="00C652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D9F" w:rsidRDefault="00827D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D9F" w:rsidRDefault="00827D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D9F" w:rsidRDefault="00827D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2E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17FD"/>
    <w:rsid w:val="004D5C77"/>
    <w:rsid w:val="00533E9F"/>
    <w:rsid w:val="0056132E"/>
    <w:rsid w:val="00583ED5"/>
    <w:rsid w:val="00597DD0"/>
    <w:rsid w:val="005A03FB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D9F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2EF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6EAD3-0448-42F1-B270-99628E699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2023-02-21T12:47:00Z</dcterms:created>
  <dcterms:modified xsi:type="dcterms:W3CDTF">2023-02-21T12:47:00Z</dcterms:modified>
</cp:coreProperties>
</file>