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71A6F0" w14:textId="5AA54614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B10DE1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361E1E48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C7C6E03" w14:textId="77777777" w:rsidR="006676AE" w:rsidRPr="0012157F" w:rsidRDefault="00706FC3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706FC3">
        <w:rPr>
          <w:rFonts w:ascii="Arial" w:hAnsi="Arial" w:cs="Arial"/>
        </w:rPr>
        <w:t>SZPITAL WOJEWÓDZKI W POZNANIU</w:t>
      </w:r>
    </w:p>
    <w:p w14:paraId="0C952D94" w14:textId="77777777" w:rsidR="006676AE" w:rsidRPr="0012157F" w:rsidRDefault="00706FC3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706FC3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706FC3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52023AFD" w14:textId="77777777" w:rsidR="00F90CD1" w:rsidRDefault="00706FC3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706FC3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706FC3">
        <w:rPr>
          <w:rFonts w:ascii="Arial" w:hAnsi="Arial" w:cs="Arial"/>
        </w:rPr>
        <w:t>Poznań</w:t>
      </w:r>
    </w:p>
    <w:p w14:paraId="3A9DECE7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57963076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37CDF0D7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729D3701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4540578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766299D8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3FB4D7B9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7C4AF8C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6F8F5171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06FC3" w:rsidRPr="0012157F" w14:paraId="54A28238" w14:textId="77777777" w:rsidTr="00770635">
        <w:tc>
          <w:tcPr>
            <w:tcW w:w="9104" w:type="dxa"/>
            <w:shd w:val="clear" w:color="auto" w:fill="D9D9D9"/>
          </w:tcPr>
          <w:p w14:paraId="6834561B" w14:textId="77777777" w:rsidR="00706FC3" w:rsidRPr="0012157F" w:rsidRDefault="00706FC3" w:rsidP="00770635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AD845F7" w14:textId="77777777" w:rsidR="00706FC3" w:rsidRPr="0012157F" w:rsidRDefault="00706FC3" w:rsidP="0077063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706FC3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06FC3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06FC3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1600EDC0" w14:textId="77777777" w:rsidR="00706FC3" w:rsidRPr="00612283" w:rsidRDefault="00706FC3" w:rsidP="00770635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3CAD8A22" w14:textId="77777777" w:rsidR="00706FC3" w:rsidRPr="00612283" w:rsidRDefault="00706FC3" w:rsidP="00770635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68991AB5" w14:textId="77777777" w:rsidR="00706FC3" w:rsidRPr="0012157F" w:rsidRDefault="00706FC3" w:rsidP="00770635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796A90D5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08432A34" w14:textId="77777777" w:rsidR="00E50194" w:rsidRDefault="00706FC3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706FC3">
        <w:rPr>
          <w:rFonts w:ascii="Arial" w:hAnsi="Arial" w:cs="Arial"/>
          <w:b/>
          <w:sz w:val="24"/>
          <w:szCs w:val="24"/>
        </w:rPr>
        <w:t>Sukcesywna dostawa środków higienicznych na potrzeby Szpitala Wojewódzkiego w Poznaniu</w:t>
      </w:r>
    </w:p>
    <w:p w14:paraId="13B6B2E2" w14:textId="77777777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06FC3" w:rsidRPr="00706FC3">
        <w:rPr>
          <w:rFonts w:ascii="Arial" w:hAnsi="Arial" w:cs="Arial"/>
          <w:b/>
          <w:sz w:val="24"/>
          <w:szCs w:val="24"/>
        </w:rPr>
        <w:t>SZW/DZP/11/2023</w:t>
      </w:r>
    </w:p>
    <w:p w14:paraId="62F93F19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06FC3" w:rsidRPr="00706FC3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22DA08F1" w14:textId="77777777" w:rsidTr="00650D6C">
        <w:tc>
          <w:tcPr>
            <w:tcW w:w="9104" w:type="dxa"/>
            <w:shd w:val="clear" w:color="auto" w:fill="D9D9D9"/>
          </w:tcPr>
          <w:p w14:paraId="0EF6885D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2195BF06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08CE08DF" w14:textId="77777777"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6337159F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534560F5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7A57BEF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12904D01" w14:textId="77777777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44E6D649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6B78DD4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7652BB20" w14:textId="77777777" w:rsidTr="00CD4DD1">
        <w:tc>
          <w:tcPr>
            <w:tcW w:w="9104" w:type="dxa"/>
            <w:shd w:val="clear" w:color="auto" w:fill="D9D9D9"/>
          </w:tcPr>
          <w:p w14:paraId="2AC8D9A8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5EE1A433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01874E6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50FD2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CB637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706FC3" w:rsidRPr="0012157F" w14:paraId="1CB6CA98" w14:textId="77777777" w:rsidTr="0077063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7609E" w14:textId="77777777" w:rsidR="00706FC3" w:rsidRPr="0012157F" w:rsidRDefault="00706FC3" w:rsidP="0077063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6FC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264C4" w14:textId="77777777" w:rsidR="00706FC3" w:rsidRPr="0012157F" w:rsidRDefault="00706FC3" w:rsidP="0077063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06FC3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5C009090" w14:textId="77777777" w:rsidR="00706FC3" w:rsidRPr="0012157F" w:rsidRDefault="00706FC3" w:rsidP="0077063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6FC3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706FC3" w:rsidRPr="0012157F" w14:paraId="64B2E4F0" w14:textId="77777777" w:rsidTr="0077063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6DA60" w14:textId="77777777" w:rsidR="00706FC3" w:rsidRPr="0012157F" w:rsidRDefault="00706FC3" w:rsidP="0077063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6FC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44E58" w14:textId="77777777" w:rsidR="00706FC3" w:rsidRPr="0012157F" w:rsidRDefault="00706FC3" w:rsidP="0077063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06FC3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5BEE6C05" w14:textId="77777777" w:rsidR="00706FC3" w:rsidRPr="0012157F" w:rsidRDefault="00706FC3" w:rsidP="0077063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6FC3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706FC3" w:rsidRPr="0012157F" w14:paraId="5B76F421" w14:textId="77777777" w:rsidTr="0077063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5C552" w14:textId="77777777" w:rsidR="00706FC3" w:rsidRPr="0012157F" w:rsidRDefault="00706FC3" w:rsidP="0077063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6FC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FB779" w14:textId="77777777" w:rsidR="00706FC3" w:rsidRPr="0012157F" w:rsidRDefault="00706FC3" w:rsidP="0077063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06FC3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1EDE9140" w14:textId="77777777" w:rsidR="00706FC3" w:rsidRPr="0012157F" w:rsidRDefault="00706FC3" w:rsidP="0077063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6FC3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706FC3" w:rsidRPr="0012157F" w14:paraId="303AE1B6" w14:textId="77777777" w:rsidTr="0077063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07272" w14:textId="77777777" w:rsidR="00706FC3" w:rsidRPr="0012157F" w:rsidRDefault="00706FC3" w:rsidP="0077063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6FC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38529" w14:textId="77777777" w:rsidR="00706FC3" w:rsidRPr="0012157F" w:rsidRDefault="00706FC3" w:rsidP="0077063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06FC3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59085893" w14:textId="513B2F48" w:rsidR="00706FC3" w:rsidRPr="0012157F" w:rsidRDefault="00706FC3" w:rsidP="0077063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6FC3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</w:tbl>
    <w:p w14:paraId="5DF1C294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_____________________________________________________________________________</w:t>
      </w:r>
    </w:p>
    <w:p w14:paraId="1EC2A233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2BD550BA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3186AD03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16A823D5" w14:textId="77777777"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4B7370C1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26B975CE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33E92392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120679AC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1D7688F6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67711829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65604CC3" w14:textId="77777777" w:rsidTr="00CD4DD1">
        <w:tc>
          <w:tcPr>
            <w:tcW w:w="9104" w:type="dxa"/>
            <w:shd w:val="clear" w:color="auto" w:fill="D9D9D9"/>
          </w:tcPr>
          <w:p w14:paraId="78B8D214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A6DCCA7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37C09DC2" w14:textId="77777777" w:rsidTr="00847232">
        <w:tc>
          <w:tcPr>
            <w:tcW w:w="9104" w:type="dxa"/>
            <w:shd w:val="clear" w:color="auto" w:fill="D9D9D9"/>
          </w:tcPr>
          <w:p w14:paraId="2150E728" w14:textId="77777777" w:rsidR="00E426EB" w:rsidRPr="00650D6C" w:rsidRDefault="00E426EB" w:rsidP="003A66B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7370E61A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D38705A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93AFEBF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74B94E4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99BCECF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959CF31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56E452C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2606F92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8A4EB90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09EDBDA5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0911D9D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A29CC20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E63EFD" w14:textId="77777777" w:rsidR="00E44958" w:rsidRDefault="00E44958" w:rsidP="0038231F">
      <w:pPr>
        <w:spacing w:after="0" w:line="240" w:lineRule="auto"/>
      </w:pPr>
      <w:r>
        <w:separator/>
      </w:r>
    </w:p>
  </w:endnote>
  <w:endnote w:type="continuationSeparator" w:id="0">
    <w:p w14:paraId="4D703217" w14:textId="77777777" w:rsidR="00E44958" w:rsidRDefault="00E4495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362711" w14:textId="77777777" w:rsidR="00706FC3" w:rsidRDefault="00706FC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ADE2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408810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050AF" w14:textId="77777777" w:rsidR="00706FC3" w:rsidRDefault="00706F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5FEAB1" w14:textId="77777777" w:rsidR="00E44958" w:rsidRDefault="00E44958" w:rsidP="0038231F">
      <w:pPr>
        <w:spacing w:after="0" w:line="240" w:lineRule="auto"/>
      </w:pPr>
      <w:r>
        <w:separator/>
      </w:r>
    </w:p>
  </w:footnote>
  <w:footnote w:type="continuationSeparator" w:id="0">
    <w:p w14:paraId="42663F9F" w14:textId="77777777" w:rsidR="00E44958" w:rsidRDefault="00E44958" w:rsidP="0038231F">
      <w:pPr>
        <w:spacing w:after="0" w:line="240" w:lineRule="auto"/>
      </w:pPr>
      <w:r>
        <w:continuationSeparator/>
      </w:r>
    </w:p>
  </w:footnote>
  <w:footnote w:id="1">
    <w:p w14:paraId="2D300F30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7C373B7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03AEDB4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FBDCB09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DA834" w14:textId="77777777" w:rsidR="00706FC3" w:rsidRDefault="00706F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1C596" w14:textId="77777777" w:rsidR="00706FC3" w:rsidRDefault="00706F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16822" w14:textId="77777777" w:rsidR="00706FC3" w:rsidRDefault="00706F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5049953">
    <w:abstractNumId w:val="11"/>
  </w:num>
  <w:num w:numId="2" w16cid:durableId="357658094">
    <w:abstractNumId w:val="0"/>
  </w:num>
  <w:num w:numId="3" w16cid:durableId="433790661">
    <w:abstractNumId w:val="10"/>
  </w:num>
  <w:num w:numId="4" w16cid:durableId="500776075">
    <w:abstractNumId w:val="13"/>
  </w:num>
  <w:num w:numId="5" w16cid:durableId="1873614751">
    <w:abstractNumId w:val="12"/>
  </w:num>
  <w:num w:numId="6" w16cid:durableId="1462502478">
    <w:abstractNumId w:val="9"/>
  </w:num>
  <w:num w:numId="7" w16cid:durableId="1557159717">
    <w:abstractNumId w:val="1"/>
  </w:num>
  <w:num w:numId="8" w16cid:durableId="1298805006">
    <w:abstractNumId w:val="6"/>
  </w:num>
  <w:num w:numId="9" w16cid:durableId="487602163">
    <w:abstractNumId w:val="4"/>
  </w:num>
  <w:num w:numId="10" w16cid:durableId="744838418">
    <w:abstractNumId w:val="7"/>
  </w:num>
  <w:num w:numId="11" w16cid:durableId="1380204231">
    <w:abstractNumId w:val="5"/>
  </w:num>
  <w:num w:numId="12" w16cid:durableId="110706438">
    <w:abstractNumId w:val="8"/>
  </w:num>
  <w:num w:numId="13" w16cid:durableId="51776981">
    <w:abstractNumId w:val="3"/>
  </w:num>
  <w:num w:numId="14" w16cid:durableId="17175878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95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66BA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6FC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0DE1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44958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032714"/>
  <w15:docId w15:val="{8C995E2C-180F-485D-BF19-78368ACA7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715</Words>
  <Characters>4293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MS Lutycka</cp:lastModifiedBy>
  <cp:revision>3</cp:revision>
  <cp:lastPrinted>2016-07-26T10:32:00Z</cp:lastPrinted>
  <dcterms:created xsi:type="dcterms:W3CDTF">2023-02-16T11:58:00Z</dcterms:created>
  <dcterms:modified xsi:type="dcterms:W3CDTF">2023-02-21T10:42:00Z</dcterms:modified>
</cp:coreProperties>
</file>