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E2748" w14:textId="3BA1E084" w:rsidR="00BC121E" w:rsidRPr="00C14101" w:rsidRDefault="00BC121E" w:rsidP="00E62A25">
      <w:pPr>
        <w:keepNext/>
        <w:spacing w:after="0" w:line="24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E62A25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0D15E387" w14:textId="77777777" w:rsidR="00BC121E" w:rsidRPr="00C14101" w:rsidRDefault="00BC121E" w:rsidP="00E62A25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BC67AE0" w14:textId="77777777" w:rsidR="00BC121E" w:rsidRPr="00C14101" w:rsidRDefault="00BC121E" w:rsidP="00E62A2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864AC22" w14:textId="77777777" w:rsidR="00BC121E" w:rsidRPr="00C14101" w:rsidRDefault="00BC121E" w:rsidP="00E62A2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392C5624" w14:textId="77777777" w:rsidR="00BC121E" w:rsidRPr="00C14101" w:rsidRDefault="00BC121E" w:rsidP="00E62A25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4F168FC" w14:textId="77777777" w:rsidR="00BC121E" w:rsidRPr="00C14101" w:rsidRDefault="00BC121E" w:rsidP="00E62A25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6C557771" w14:textId="77777777" w:rsidR="00BC121E" w:rsidRPr="00C14101" w:rsidRDefault="00BC121E" w:rsidP="00E62A2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5D41979" w14:textId="77777777" w:rsidR="00BC121E" w:rsidRPr="00C14101" w:rsidRDefault="00BC121E" w:rsidP="00E62A25">
      <w:pPr>
        <w:spacing w:after="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54E1EE54" w14:textId="77777777" w:rsidR="00BC121E" w:rsidRPr="00C14101" w:rsidRDefault="00BC121E" w:rsidP="00E62A25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7A80EF45" w14:textId="083EF979" w:rsidR="00BC121E" w:rsidRDefault="00BC121E" w:rsidP="00E62A25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72F54B54" w14:textId="77777777" w:rsidR="00E62A25" w:rsidRPr="00C14101" w:rsidRDefault="00E62A25" w:rsidP="00E62A25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F0989" w:rsidRPr="00C14101" w14:paraId="478B7552" w14:textId="77777777" w:rsidTr="0077063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681357" w14:textId="77777777" w:rsidR="00AF0989" w:rsidRPr="00C14101" w:rsidRDefault="00AF0989" w:rsidP="00E62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BAD264" w14:textId="77777777" w:rsidR="00AF0989" w:rsidRPr="00C14101" w:rsidRDefault="00AF0989" w:rsidP="00E62A25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F0989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825FB61" w14:textId="77777777" w:rsidR="00AF0989" w:rsidRPr="00C14101" w:rsidRDefault="00AF0989" w:rsidP="00E62A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42982CC" w14:textId="77777777" w:rsidR="00AF0989" w:rsidRPr="00C14101" w:rsidRDefault="00AF0989" w:rsidP="00E62A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C20A0E2" w14:textId="77777777" w:rsidR="00BC121E" w:rsidRPr="00C14101" w:rsidRDefault="00BC121E" w:rsidP="00E62A25">
      <w:pPr>
        <w:keepNext/>
        <w:spacing w:after="0" w:line="24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1AC8CCA1" w14:textId="77777777" w:rsidR="00BC121E" w:rsidRPr="00C14101" w:rsidRDefault="00BC121E" w:rsidP="00E62A2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245EFDC1" w14:textId="77777777" w:rsidR="00BC121E" w:rsidRPr="00C14101" w:rsidRDefault="00AF0989" w:rsidP="00E62A25">
      <w:pPr>
        <w:widowControl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F0989">
        <w:rPr>
          <w:rFonts w:ascii="Arial" w:eastAsia="Times New Roman" w:hAnsi="Arial" w:cs="Arial"/>
          <w:b/>
          <w:sz w:val="24"/>
          <w:szCs w:val="24"/>
          <w:lang w:eastAsia="pl-PL"/>
        </w:rPr>
        <w:t>Sukcesywna dostawa środków higienicznych na potrzeby Szpitala Wojewódzkiego w Poznaniu</w:t>
      </w:r>
    </w:p>
    <w:p w14:paraId="6B39909B" w14:textId="2083D252" w:rsidR="00BC121E" w:rsidRDefault="00BC121E" w:rsidP="00E62A25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F0989" w:rsidRPr="00AF0989">
        <w:rPr>
          <w:rFonts w:ascii="Arial" w:eastAsia="Times New Roman" w:hAnsi="Arial" w:cs="Arial"/>
          <w:b/>
          <w:sz w:val="24"/>
          <w:szCs w:val="24"/>
          <w:lang w:eastAsia="pl-PL"/>
        </w:rPr>
        <w:t>SZW/DZP/11/2023</w:t>
      </w:r>
    </w:p>
    <w:p w14:paraId="7C285BF1" w14:textId="77777777" w:rsidR="00E62A25" w:rsidRPr="00C14101" w:rsidRDefault="00E62A25" w:rsidP="00E62A25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A6D6CB1" w14:textId="242A0D8D" w:rsidR="00BC121E" w:rsidRDefault="00BC121E" w:rsidP="00E62A25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AF0989" w:rsidRPr="00AF0989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C56944A" w14:textId="77777777" w:rsidR="00E62A25" w:rsidRDefault="00E62A25" w:rsidP="00E62A25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2EF88CE" w14:textId="77777777" w:rsidR="00BC121E" w:rsidRPr="00C14101" w:rsidRDefault="008E296F" w:rsidP="00E62A2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6C217B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A60441D" w14:textId="77777777" w:rsidR="00BC121E" w:rsidRDefault="00BC121E" w:rsidP="00E62A2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5B8FA88C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71B7DF3C" w14:textId="77777777" w:rsidR="00E62A25" w:rsidRDefault="00E62A25" w:rsidP="00E62A2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22015A" w14:textId="335C29AF" w:rsidR="00BF69A4" w:rsidRPr="00C14101" w:rsidRDefault="00BF69A4" w:rsidP="00E62A2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57E0DFE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A93FD" w14:textId="77777777" w:rsidR="00BC121E" w:rsidRPr="00C14101" w:rsidRDefault="00BC121E" w:rsidP="00E62A25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C36E4" w14:textId="77777777" w:rsidR="00BC121E" w:rsidRPr="00C14101" w:rsidRDefault="00BC121E" w:rsidP="00E62A25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2847A" w14:textId="77777777" w:rsidR="00BC121E" w:rsidRPr="00C14101" w:rsidRDefault="00BC121E" w:rsidP="00E62A25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1C0CE0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AD232" w14:textId="77777777" w:rsidR="00BC121E" w:rsidRPr="00C14101" w:rsidRDefault="00BC121E" w:rsidP="00E62A25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EBF39" w14:textId="77777777" w:rsidR="00BC121E" w:rsidRPr="00C14101" w:rsidRDefault="00BC121E" w:rsidP="00E62A25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DF99" w14:textId="77777777" w:rsidR="00BC121E" w:rsidRPr="00C14101" w:rsidRDefault="00BC121E" w:rsidP="00E62A25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1D366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C5CB3" w14:textId="77777777" w:rsidR="00BC121E" w:rsidRPr="00C14101" w:rsidRDefault="00BC121E" w:rsidP="00E62A25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126C" w14:textId="77777777" w:rsidR="00BC121E" w:rsidRPr="00C14101" w:rsidRDefault="00BC121E" w:rsidP="00E62A25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9971" w14:textId="77777777" w:rsidR="00BC121E" w:rsidRPr="00C14101" w:rsidRDefault="00BC121E" w:rsidP="00E62A25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E57DEFD" w14:textId="77777777" w:rsidR="00E62A25" w:rsidRDefault="00E62A25" w:rsidP="00E62A25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06133681" w14:textId="35FBF7A2" w:rsidR="00BC121E" w:rsidRPr="00C14101" w:rsidRDefault="00BC121E" w:rsidP="00E62A25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A1E9435" w14:textId="77777777" w:rsidR="00BC121E" w:rsidRDefault="00BC121E" w:rsidP="00E62A25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2288892" w14:textId="77777777" w:rsidR="00067B62" w:rsidRPr="00067B62" w:rsidRDefault="00067B62" w:rsidP="00E62A25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17D0B33" w14:textId="15237EA5" w:rsidR="00E62A25" w:rsidRDefault="00E62A25" w:rsidP="00E62A25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14:paraId="0DBE2EA0" w14:textId="77777777" w:rsidR="00E62A25" w:rsidRPr="00C14101" w:rsidRDefault="00E62A25" w:rsidP="00E62A25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EDCE672" w14:textId="77777777" w:rsidTr="00620E37">
        <w:tc>
          <w:tcPr>
            <w:tcW w:w="2660" w:type="dxa"/>
            <w:shd w:val="clear" w:color="auto" w:fill="auto"/>
          </w:tcPr>
          <w:p w14:paraId="2A4BA24E" w14:textId="2C126149" w:rsidR="00BC121E" w:rsidRDefault="00BC121E" w:rsidP="00E62A2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582AEB09" w14:textId="77777777" w:rsidR="00E62A25" w:rsidRPr="00C14101" w:rsidRDefault="00E62A25" w:rsidP="00E62A2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329E654D" w14:textId="77777777" w:rsidR="00BC121E" w:rsidRPr="002D1740" w:rsidRDefault="00BC121E" w:rsidP="00E62A2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01A10215" w14:textId="77777777" w:rsidR="00BC121E" w:rsidRPr="00C14101" w:rsidRDefault="00BC121E" w:rsidP="00E62A25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18D9A192" w14:textId="77777777" w:rsidR="00BC121E" w:rsidRPr="00C14101" w:rsidRDefault="00BC121E" w:rsidP="00E62A2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70180B85" w14:textId="77777777" w:rsidR="00BC121E" w:rsidRPr="00C14101" w:rsidRDefault="00BC121E" w:rsidP="00E62A2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57EDC78" w14:textId="77777777" w:rsidR="00BC121E" w:rsidRPr="00C14101" w:rsidRDefault="00AF0989" w:rsidP="00E62A2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B81911D" w14:textId="77777777" w:rsidR="00BC121E" w:rsidRPr="00C14101" w:rsidRDefault="00BC121E" w:rsidP="00E62A25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04A8B605" w14:textId="77777777" w:rsidR="00BC121E" w:rsidRPr="00F71B14" w:rsidRDefault="00BC121E" w:rsidP="00E62A25">
      <w:pPr>
        <w:spacing w:after="0" w:line="240" w:lineRule="auto"/>
        <w:rPr>
          <w:rFonts w:ascii="Arial" w:hAnsi="Arial" w:cs="Arial"/>
          <w:iCs/>
          <w:sz w:val="21"/>
          <w:szCs w:val="21"/>
        </w:rPr>
      </w:pPr>
    </w:p>
    <w:p w14:paraId="575B7EEF" w14:textId="77777777" w:rsidR="00106AC7" w:rsidRPr="00BC121E" w:rsidRDefault="00106AC7" w:rsidP="00E62A25">
      <w:pPr>
        <w:spacing w:after="0" w:line="240" w:lineRule="auto"/>
      </w:pPr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9D615" w14:textId="77777777" w:rsidR="00B43257" w:rsidRDefault="00B43257">
      <w:r>
        <w:separator/>
      </w:r>
    </w:p>
  </w:endnote>
  <w:endnote w:type="continuationSeparator" w:id="0">
    <w:p w14:paraId="2F812164" w14:textId="77777777" w:rsidR="00B43257" w:rsidRDefault="00B43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5EDF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06451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1EFB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E564C4" w14:textId="485D690D" w:rsidR="009A4CD3" w:rsidRDefault="00E62A2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67DA72" wp14:editId="61F67E7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6D610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357601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51C49" w14:textId="77777777" w:rsidR="00AF0989" w:rsidRDefault="00AF09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71DD2" w14:textId="77777777" w:rsidR="00B43257" w:rsidRDefault="00B43257">
      <w:r>
        <w:separator/>
      </w:r>
    </w:p>
  </w:footnote>
  <w:footnote w:type="continuationSeparator" w:id="0">
    <w:p w14:paraId="3A84A176" w14:textId="77777777" w:rsidR="00B43257" w:rsidRDefault="00B43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DD9AF" w14:textId="77777777" w:rsidR="00AF0989" w:rsidRDefault="00AF09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4AB4F" w14:textId="77777777" w:rsidR="00AF0989" w:rsidRDefault="00AF09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03B1C" w14:textId="77777777" w:rsidR="00AF0989" w:rsidRDefault="00AF09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72195048">
    <w:abstractNumId w:val="13"/>
  </w:num>
  <w:num w:numId="2" w16cid:durableId="392892467">
    <w:abstractNumId w:val="0"/>
  </w:num>
  <w:num w:numId="3" w16cid:durableId="735006265">
    <w:abstractNumId w:val="11"/>
  </w:num>
  <w:num w:numId="4" w16cid:durableId="843251990">
    <w:abstractNumId w:val="8"/>
  </w:num>
  <w:num w:numId="5" w16cid:durableId="1504738344">
    <w:abstractNumId w:val="7"/>
  </w:num>
  <w:num w:numId="6" w16cid:durableId="1683048307">
    <w:abstractNumId w:val="1"/>
  </w:num>
  <w:num w:numId="7" w16cid:durableId="1288121879">
    <w:abstractNumId w:val="6"/>
  </w:num>
  <w:num w:numId="8" w16cid:durableId="1623878332">
    <w:abstractNumId w:val="3"/>
  </w:num>
  <w:num w:numId="9" w16cid:durableId="143552430">
    <w:abstractNumId w:val="2"/>
  </w:num>
  <w:num w:numId="10" w16cid:durableId="819806372">
    <w:abstractNumId w:val="5"/>
  </w:num>
  <w:num w:numId="11" w16cid:durableId="326632464">
    <w:abstractNumId w:val="10"/>
  </w:num>
  <w:num w:numId="12" w16cid:durableId="191043552">
    <w:abstractNumId w:val="4"/>
  </w:num>
  <w:num w:numId="13" w16cid:durableId="514267992">
    <w:abstractNumId w:val="9"/>
  </w:num>
  <w:num w:numId="14" w16cid:durableId="8141056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257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E11C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F0989"/>
    <w:rsid w:val="00B04D14"/>
    <w:rsid w:val="00B26102"/>
    <w:rsid w:val="00B43257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62A25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2E7DCC"/>
  <w15:chartTrackingRefBased/>
  <w15:docId w15:val="{1FBAC458-710C-42C0-BB9D-6DF69B8E0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2010-01-07T09:39:00Z</cp:lastPrinted>
  <dcterms:created xsi:type="dcterms:W3CDTF">2023-02-16T11:59:00Z</dcterms:created>
  <dcterms:modified xsi:type="dcterms:W3CDTF">2023-02-16T11:59:00Z</dcterms:modified>
</cp:coreProperties>
</file>