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4344D7EC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BD4A22">
        <w:rPr>
          <w:bCs/>
          <w:i w:val="0"/>
          <w:sz w:val="22"/>
          <w:szCs w:val="22"/>
        </w:rPr>
        <w:t>9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1ACCADD8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BD4A22">
        <w:rPr>
          <w:rFonts w:ascii="Times New Roman" w:eastAsia="Times New Roman" w:hAnsi="Times New Roman"/>
          <w:b/>
          <w:sz w:val="24"/>
          <w:szCs w:val="20"/>
          <w:lang w:eastAsia="pl-PL"/>
        </w:rPr>
        <w:t>15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BD4A22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65472DE2" w:rsidR="00E27ABB" w:rsidRPr="00E27ABB" w:rsidRDefault="00053587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OŚWIADCZENIE</w:t>
      </w:r>
    </w:p>
    <w:p w14:paraId="22524B1B" w14:textId="10D43AF0" w:rsidR="00053587" w:rsidRDefault="00053587" w:rsidP="0005358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Dotyczy: </w:t>
      </w:r>
      <w:r w:rsidR="00BD4A22" w:rsidRPr="00BD4A22">
        <w:rPr>
          <w:rFonts w:ascii="Times New Roman" w:eastAsia="Times New Roman" w:hAnsi="Times New Roman"/>
          <w:b/>
          <w:sz w:val="24"/>
          <w:szCs w:val="24"/>
          <w:lang w:eastAsia="pl-PL"/>
        </w:rPr>
        <w:t>Usługi portierskie, stróżowanie, ochrona oraz dozorowanie obiektów Szpitala Wojewódzkiego w Poznaniu</w:t>
      </w:r>
    </w:p>
    <w:p w14:paraId="09464F49" w14:textId="1862E716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547FD34" w14:textId="77777777" w:rsidR="00053587" w:rsidRDefault="00053587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3778B47E" w14:textId="76B81FEC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10ADA55C" w14:textId="77777777" w:rsidR="00053587" w:rsidRPr="00E27ABB" w:rsidRDefault="0005358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1537C944" w14:textId="77777777" w:rsidR="00053587" w:rsidRDefault="00053587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2CB12143" w14:textId="3DE1A9B1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61444CA6" w14:textId="77777777" w:rsidR="00BD4A22" w:rsidRDefault="00BD4A2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781170E" w14:textId="2FC68BFE" w:rsidR="00675A21" w:rsidRDefault="00F00C3D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że, </w:t>
      </w:r>
      <w:r w:rsidR="00BD4A2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BD4A22" w:rsidRPr="00BD4A22">
        <w:rPr>
          <w:rFonts w:ascii="Times New Roman" w:eastAsia="Times New Roman" w:hAnsi="Times New Roman"/>
          <w:sz w:val="24"/>
          <w:szCs w:val="24"/>
          <w:lang w:eastAsia="pl-PL"/>
        </w:rPr>
        <w:t xml:space="preserve">szyscy pracownicy realizujący przedmiot zamówienia najpóźniej w dniu zawarcia umowy </w:t>
      </w:r>
    </w:p>
    <w:p w14:paraId="32174998" w14:textId="1E4B8326" w:rsidR="00053587" w:rsidRPr="00BD4A22" w:rsidRDefault="00BD4A2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D4A22">
        <w:rPr>
          <w:rFonts w:ascii="Times New Roman" w:eastAsia="Times New Roman" w:hAnsi="Times New Roman"/>
          <w:sz w:val="24"/>
          <w:szCs w:val="24"/>
          <w:lang w:eastAsia="pl-PL"/>
        </w:rPr>
        <w:t>posiada</w:t>
      </w:r>
      <w:r w:rsidR="00675A21">
        <w:rPr>
          <w:rFonts w:ascii="Times New Roman" w:eastAsia="Times New Roman" w:hAnsi="Times New Roman"/>
          <w:sz w:val="24"/>
          <w:szCs w:val="24"/>
          <w:lang w:eastAsia="pl-PL"/>
        </w:rPr>
        <w:t>ją</w:t>
      </w:r>
      <w:r w:rsidRPr="00BD4A22">
        <w:rPr>
          <w:rFonts w:ascii="Times New Roman" w:eastAsia="Times New Roman" w:hAnsi="Times New Roman"/>
          <w:sz w:val="24"/>
          <w:szCs w:val="24"/>
          <w:lang w:eastAsia="pl-PL"/>
        </w:rPr>
        <w:t xml:space="preserve"> upoważnienia do dostępu do informacji niejawnych o klauzuli „zastrzeżone”.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Oświadczamy, że </w:t>
      </w:r>
      <w:r w:rsidRPr="00BD4A22">
        <w:rPr>
          <w:rFonts w:ascii="Times New Roman" w:eastAsia="Times New Roman" w:hAnsi="Times New Roman"/>
          <w:sz w:val="24"/>
          <w:szCs w:val="24"/>
          <w:lang w:eastAsia="pl-PL"/>
        </w:rPr>
        <w:t xml:space="preserve"> na etapie zawarcia umowy zobowiązuje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my</w:t>
      </w:r>
      <w:r w:rsidRPr="00BD4A22">
        <w:rPr>
          <w:rFonts w:ascii="Times New Roman" w:eastAsia="Times New Roman" w:hAnsi="Times New Roman"/>
          <w:sz w:val="24"/>
          <w:szCs w:val="24"/>
          <w:lang w:eastAsia="pl-PL"/>
        </w:rPr>
        <w:t xml:space="preserve"> się do przedłożenia Zamawiającemu zaświadczenia o przeszkoleniu w zakresie ochrony informacji niejawnych.</w:t>
      </w:r>
    </w:p>
    <w:p w14:paraId="389332FB" w14:textId="77777777" w:rsidR="00053587" w:rsidRDefault="00053587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5FE81095" w14:textId="77777777" w:rsidR="00053587" w:rsidRDefault="00053587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43387E69" w14:textId="77777777" w:rsidR="00053587" w:rsidRDefault="00053587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300BE8" w14:textId="77777777" w:rsidR="00053587" w:rsidRDefault="00053587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978CDA4" w14:textId="77777777" w:rsidR="00053587" w:rsidRDefault="00053587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7A3D4FB6" w14:textId="77777777" w:rsidR="00053587" w:rsidRDefault="00053587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1DEB7AB3" w14:textId="77777777" w:rsidR="00053587" w:rsidRDefault="00053587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0ACE0C3" w14:textId="1D27E0E5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07942C35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</w:t>
      </w:r>
      <w:r w:rsidR="00A003A6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w imieniu Wykonawcy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25386"/>
    <w:rsid w:val="000423B9"/>
    <w:rsid w:val="00053587"/>
    <w:rsid w:val="00084786"/>
    <w:rsid w:val="001C2314"/>
    <w:rsid w:val="002040ED"/>
    <w:rsid w:val="00211E8D"/>
    <w:rsid w:val="00257724"/>
    <w:rsid w:val="00400967"/>
    <w:rsid w:val="004374F2"/>
    <w:rsid w:val="00460705"/>
    <w:rsid w:val="00485239"/>
    <w:rsid w:val="00513D3B"/>
    <w:rsid w:val="0055145C"/>
    <w:rsid w:val="005624D8"/>
    <w:rsid w:val="00573E83"/>
    <w:rsid w:val="00657A47"/>
    <w:rsid w:val="00675A21"/>
    <w:rsid w:val="006905B8"/>
    <w:rsid w:val="006943C4"/>
    <w:rsid w:val="00745A44"/>
    <w:rsid w:val="008B797E"/>
    <w:rsid w:val="008F2498"/>
    <w:rsid w:val="0093641B"/>
    <w:rsid w:val="00A003A6"/>
    <w:rsid w:val="00A56A6F"/>
    <w:rsid w:val="00B77707"/>
    <w:rsid w:val="00BD4A22"/>
    <w:rsid w:val="00BE3BCE"/>
    <w:rsid w:val="00C66549"/>
    <w:rsid w:val="00D55FC4"/>
    <w:rsid w:val="00D74F30"/>
    <w:rsid w:val="00DA2FB0"/>
    <w:rsid w:val="00DC587A"/>
    <w:rsid w:val="00DE73DD"/>
    <w:rsid w:val="00E27ABB"/>
    <w:rsid w:val="00E86D3B"/>
    <w:rsid w:val="00F00C3D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7</cp:revision>
  <dcterms:created xsi:type="dcterms:W3CDTF">2022-04-27T10:19:00Z</dcterms:created>
  <dcterms:modified xsi:type="dcterms:W3CDTF">2023-02-24T10:06:00Z</dcterms:modified>
</cp:coreProperties>
</file>