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A4CF6" w14:textId="77777777" w:rsidR="00A02E94" w:rsidRPr="00D86F50" w:rsidRDefault="00A5158F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D86F50">
        <w:rPr>
          <w:sz w:val="22"/>
          <w:szCs w:val="22"/>
        </w:rPr>
        <w:t>Poznań</w:t>
      </w:r>
      <w:r w:rsidR="00A02E94" w:rsidRPr="00D86F50">
        <w:rPr>
          <w:sz w:val="22"/>
          <w:szCs w:val="22"/>
        </w:rPr>
        <w:t xml:space="preserve"> dnia: </w:t>
      </w:r>
      <w:r w:rsidRPr="00D86F50">
        <w:rPr>
          <w:sz w:val="22"/>
          <w:szCs w:val="22"/>
        </w:rPr>
        <w:t>2023-02-24</w:t>
      </w:r>
    </w:p>
    <w:p w14:paraId="18FDE1B5" w14:textId="77777777" w:rsidR="00A5158F" w:rsidRPr="00D86F50" w:rsidRDefault="00A5158F" w:rsidP="00A02E94">
      <w:pPr>
        <w:spacing w:after="40"/>
        <w:rPr>
          <w:b/>
          <w:bCs/>
          <w:sz w:val="22"/>
          <w:szCs w:val="22"/>
        </w:rPr>
      </w:pPr>
      <w:r w:rsidRPr="00D86F50">
        <w:rPr>
          <w:b/>
          <w:bCs/>
          <w:sz w:val="22"/>
          <w:szCs w:val="22"/>
        </w:rPr>
        <w:t>Szpital Wojewódzki w Poznaniu</w:t>
      </w:r>
    </w:p>
    <w:p w14:paraId="5EC8A68F" w14:textId="77777777" w:rsidR="00A02E94" w:rsidRPr="00D86F50" w:rsidRDefault="00A5158F" w:rsidP="00A02E94">
      <w:pPr>
        <w:spacing w:after="40"/>
        <w:rPr>
          <w:b/>
          <w:bCs/>
          <w:sz w:val="22"/>
          <w:szCs w:val="22"/>
        </w:rPr>
      </w:pPr>
      <w:r w:rsidRPr="00D86F50">
        <w:rPr>
          <w:b/>
          <w:bCs/>
          <w:sz w:val="22"/>
          <w:szCs w:val="22"/>
        </w:rPr>
        <w:t>Dział Zamówień Publicznych</w:t>
      </w:r>
    </w:p>
    <w:p w14:paraId="52AA9291" w14:textId="43F904EB" w:rsidR="00A02E94" w:rsidRPr="00D86F50" w:rsidRDefault="00D86F50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158F" w:rsidRPr="00D86F50">
        <w:rPr>
          <w:sz w:val="22"/>
          <w:szCs w:val="22"/>
        </w:rPr>
        <w:t>Juraszów</w:t>
      </w:r>
      <w:r w:rsidR="00A02E94" w:rsidRPr="00D86F50">
        <w:rPr>
          <w:sz w:val="22"/>
          <w:szCs w:val="22"/>
        </w:rPr>
        <w:t xml:space="preserve"> </w:t>
      </w:r>
      <w:r w:rsidR="00A5158F" w:rsidRPr="00D86F50">
        <w:rPr>
          <w:sz w:val="22"/>
          <w:szCs w:val="22"/>
        </w:rPr>
        <w:t>7/19</w:t>
      </w:r>
    </w:p>
    <w:p w14:paraId="74C59D9D" w14:textId="77777777" w:rsidR="00A02E94" w:rsidRPr="00D86F50" w:rsidRDefault="00A5158F" w:rsidP="00A02E94">
      <w:pPr>
        <w:rPr>
          <w:sz w:val="22"/>
          <w:szCs w:val="22"/>
        </w:rPr>
      </w:pPr>
      <w:r w:rsidRPr="00D86F50">
        <w:rPr>
          <w:sz w:val="22"/>
          <w:szCs w:val="22"/>
        </w:rPr>
        <w:t>60-479</w:t>
      </w:r>
      <w:r w:rsidR="00A02E94" w:rsidRPr="00D86F50">
        <w:rPr>
          <w:sz w:val="22"/>
          <w:szCs w:val="22"/>
        </w:rPr>
        <w:t xml:space="preserve"> </w:t>
      </w:r>
      <w:r w:rsidRPr="00D86F50">
        <w:rPr>
          <w:sz w:val="22"/>
          <w:szCs w:val="22"/>
        </w:rPr>
        <w:t>Poznań</w:t>
      </w:r>
    </w:p>
    <w:p w14:paraId="311E717D" w14:textId="77777777" w:rsidR="00A02E94" w:rsidRPr="00D86F5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86F50">
        <w:rPr>
          <w:b/>
          <w:sz w:val="22"/>
          <w:szCs w:val="22"/>
        </w:rPr>
        <w:t>WYKONAWCY</w:t>
      </w:r>
    </w:p>
    <w:p w14:paraId="77F48FD0" w14:textId="77777777" w:rsidR="00A02E94" w:rsidRPr="00D86F5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D86F50">
        <w:rPr>
          <w:sz w:val="22"/>
          <w:szCs w:val="22"/>
        </w:rPr>
        <w:t>ubiegający się o zamówienie</w:t>
      </w:r>
    </w:p>
    <w:p w14:paraId="7C3E22BC" w14:textId="77777777" w:rsidR="00A02E94" w:rsidRPr="00D86F50" w:rsidRDefault="00A02E94" w:rsidP="00A02E94">
      <w:pPr>
        <w:pStyle w:val="Nagwek1"/>
        <w:spacing w:before="600"/>
        <w:rPr>
          <w:sz w:val="22"/>
          <w:szCs w:val="22"/>
        </w:rPr>
      </w:pPr>
      <w:r w:rsidRPr="00D86F50">
        <w:rPr>
          <w:sz w:val="22"/>
          <w:szCs w:val="22"/>
        </w:rPr>
        <w:t>ZAWIADOMIENIE</w:t>
      </w:r>
    </w:p>
    <w:p w14:paraId="76C77005" w14:textId="77777777" w:rsidR="00A02E94" w:rsidRPr="00D86F50" w:rsidRDefault="00A02E94" w:rsidP="00A02E94">
      <w:pPr>
        <w:spacing w:after="480"/>
        <w:jc w:val="center"/>
        <w:rPr>
          <w:b/>
          <w:sz w:val="22"/>
          <w:szCs w:val="22"/>
        </w:rPr>
      </w:pPr>
      <w:r w:rsidRPr="00D86F50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5158F" w:rsidRPr="00D86F50" w14:paraId="75822907" w14:textId="77777777" w:rsidTr="006C4439">
        <w:trPr>
          <w:trHeight w:val="638"/>
        </w:trPr>
        <w:tc>
          <w:tcPr>
            <w:tcW w:w="959" w:type="dxa"/>
            <w:hideMark/>
          </w:tcPr>
          <w:p w14:paraId="5C21550B" w14:textId="77777777" w:rsidR="00A5158F" w:rsidRPr="00D86F50" w:rsidRDefault="00A5158F" w:rsidP="006C4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5C87020" w14:textId="5983FEBC" w:rsidR="00A5158F" w:rsidRPr="00D86F50" w:rsidRDefault="00A5158F" w:rsidP="006C44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D86F50">
              <w:rPr>
                <w:b/>
                <w:sz w:val="22"/>
                <w:szCs w:val="22"/>
              </w:rPr>
              <w:t xml:space="preserve"> </w:t>
            </w:r>
            <w:r w:rsidRPr="00D86F50">
              <w:rPr>
                <w:bCs/>
                <w:sz w:val="22"/>
                <w:szCs w:val="22"/>
              </w:rPr>
              <w:t>na</w:t>
            </w:r>
            <w:r w:rsidRPr="00D86F50">
              <w:rPr>
                <w:b/>
                <w:sz w:val="22"/>
                <w:szCs w:val="22"/>
              </w:rPr>
              <w:t xml:space="preserve"> </w:t>
            </w:r>
            <w:r w:rsidRPr="00D86F50">
              <w:rPr>
                <w:bCs/>
                <w:sz w:val="22"/>
                <w:szCs w:val="22"/>
              </w:rPr>
              <w:t>”</w:t>
            </w:r>
            <w:r w:rsidRPr="00D86F50">
              <w:rPr>
                <w:b/>
                <w:bCs/>
                <w:sz w:val="22"/>
                <w:szCs w:val="22"/>
              </w:rPr>
              <w:t xml:space="preserve">Dostawa gazów medycznych </w:t>
            </w:r>
            <w:r w:rsidR="00DD647E">
              <w:rPr>
                <w:b/>
                <w:bCs/>
                <w:sz w:val="22"/>
                <w:szCs w:val="22"/>
              </w:rPr>
              <w:br/>
            </w:r>
            <w:r w:rsidRPr="00D86F50">
              <w:rPr>
                <w:b/>
                <w:bCs/>
                <w:sz w:val="22"/>
                <w:szCs w:val="22"/>
              </w:rPr>
              <w:t>dla wszystkich jednostek Szpitala</w:t>
            </w:r>
            <w:r w:rsidRPr="00D86F50">
              <w:rPr>
                <w:bCs/>
                <w:sz w:val="22"/>
                <w:szCs w:val="22"/>
              </w:rPr>
              <w:t>”</w:t>
            </w:r>
            <w:r w:rsidRPr="00D86F50">
              <w:rPr>
                <w:b/>
                <w:sz w:val="22"/>
                <w:szCs w:val="22"/>
              </w:rPr>
              <w:t xml:space="preserve"> </w:t>
            </w:r>
            <w:r w:rsidRPr="00D86F50">
              <w:rPr>
                <w:bCs/>
                <w:sz w:val="22"/>
                <w:szCs w:val="22"/>
              </w:rPr>
              <w:t>– znak sprawy</w:t>
            </w:r>
            <w:r w:rsidRPr="00D86F50">
              <w:rPr>
                <w:b/>
                <w:sz w:val="22"/>
                <w:szCs w:val="22"/>
              </w:rPr>
              <w:t xml:space="preserve"> SZW/DZP/2/2023</w:t>
            </w:r>
          </w:p>
        </w:tc>
      </w:tr>
    </w:tbl>
    <w:p w14:paraId="1D6CF498" w14:textId="37D068D6" w:rsidR="00A02E94" w:rsidRPr="00D86F5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86F50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A5158F" w:rsidRPr="00D86F50">
        <w:rPr>
          <w:sz w:val="22"/>
          <w:szCs w:val="22"/>
        </w:rPr>
        <w:t>(t.j. Dz. U. z 2022r. poz. 1710)</w:t>
      </w:r>
      <w:r w:rsidRPr="00D86F50">
        <w:rPr>
          <w:sz w:val="22"/>
          <w:szCs w:val="22"/>
        </w:rPr>
        <w:t xml:space="preserve">, zwanej dalej „ustawą Pzp”, informuje, że w toczącym </w:t>
      </w:r>
      <w:r w:rsidR="00DD647E">
        <w:rPr>
          <w:sz w:val="22"/>
          <w:szCs w:val="22"/>
        </w:rPr>
        <w:br/>
      </w:r>
      <w:r w:rsidRPr="00D86F50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5158F" w:rsidRPr="00D86F50" w14:paraId="63985714" w14:textId="77777777" w:rsidTr="006C443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03937" w14:textId="77777777" w:rsidR="00A5158F" w:rsidRPr="00D86F50" w:rsidRDefault="00A5158F" w:rsidP="006C44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86F50">
              <w:rPr>
                <w:b/>
                <w:bCs/>
                <w:sz w:val="22"/>
                <w:szCs w:val="22"/>
              </w:rPr>
              <w:t>Zadanie nr 1</w:t>
            </w:r>
            <w:r w:rsidRPr="00D86F50">
              <w:rPr>
                <w:sz w:val="22"/>
                <w:szCs w:val="22"/>
              </w:rPr>
              <w:t>: Tlen medyczny wraz z dzierżawą butli, zbiornik tlenu ciekłego oraz podtlenek azotu</w:t>
            </w:r>
          </w:p>
          <w:p w14:paraId="55CFF68E" w14:textId="77777777" w:rsidR="00A5158F" w:rsidRPr="00D86F50" w:rsidRDefault="00A5158F" w:rsidP="006C4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86F50">
              <w:rPr>
                <w:b/>
                <w:sz w:val="22"/>
                <w:szCs w:val="22"/>
              </w:rPr>
              <w:t>Air</w:t>
            </w:r>
            <w:proofErr w:type="spellEnd"/>
            <w:r w:rsidRPr="00D86F50">
              <w:rPr>
                <w:b/>
                <w:sz w:val="22"/>
                <w:szCs w:val="22"/>
              </w:rPr>
              <w:t xml:space="preserve"> Products Sp. z o.o.</w:t>
            </w:r>
          </w:p>
          <w:p w14:paraId="26327DEE" w14:textId="701B8A89" w:rsidR="00A5158F" w:rsidRPr="00D86F50" w:rsidRDefault="00A5158F" w:rsidP="006C4439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 xml:space="preserve">ul. </w:t>
            </w:r>
            <w:r w:rsidR="00D86F50">
              <w:rPr>
                <w:bCs/>
                <w:sz w:val="22"/>
                <w:szCs w:val="22"/>
              </w:rPr>
              <w:t>Komitetu Obrony Robotników 48</w:t>
            </w:r>
            <w:r w:rsidRPr="00D86F50">
              <w:rPr>
                <w:bCs/>
                <w:sz w:val="22"/>
                <w:szCs w:val="22"/>
              </w:rPr>
              <w:t xml:space="preserve"> </w:t>
            </w:r>
          </w:p>
          <w:p w14:paraId="7A15CCDA" w14:textId="5F3EAFEA" w:rsidR="00A5158F" w:rsidRPr="00D86F50" w:rsidRDefault="00A5158F" w:rsidP="006C44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02-</w:t>
            </w:r>
            <w:r w:rsidR="00D86F50">
              <w:rPr>
                <w:bCs/>
                <w:sz w:val="22"/>
                <w:szCs w:val="22"/>
              </w:rPr>
              <w:t>146</w:t>
            </w:r>
            <w:r w:rsidRPr="00D86F50">
              <w:rPr>
                <w:bCs/>
                <w:sz w:val="22"/>
                <w:szCs w:val="22"/>
              </w:rPr>
              <w:t xml:space="preserve"> Warszawa</w:t>
            </w:r>
          </w:p>
          <w:p w14:paraId="3160CCA5" w14:textId="77777777" w:rsidR="00A5158F" w:rsidRPr="00D86F50" w:rsidRDefault="00A5158F" w:rsidP="006C4439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za cenę brutto </w:t>
            </w:r>
            <w:r w:rsidRPr="00D86F50">
              <w:rPr>
                <w:b/>
                <w:sz w:val="22"/>
                <w:szCs w:val="22"/>
              </w:rPr>
              <w:t>711 123.52 zł</w:t>
            </w:r>
            <w:r w:rsidRPr="00D86F50">
              <w:rPr>
                <w:bCs/>
                <w:sz w:val="22"/>
                <w:szCs w:val="22"/>
              </w:rPr>
              <w:t>.</w:t>
            </w:r>
          </w:p>
          <w:p w14:paraId="69979CBF" w14:textId="77777777" w:rsidR="00A5158F" w:rsidRPr="00D86F50" w:rsidRDefault="00A5158F" w:rsidP="006C44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86F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86F50">
              <w:rPr>
                <w:color w:val="000000"/>
                <w:sz w:val="22"/>
                <w:szCs w:val="22"/>
              </w:rPr>
              <w:t>:</w:t>
            </w:r>
          </w:p>
          <w:p w14:paraId="78653E2C" w14:textId="6404CA83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5F0F28AD" w14:textId="77777777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5158F" w:rsidRPr="00D86F50" w14:paraId="03EEB5DD" w14:textId="77777777" w:rsidTr="006C443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791F" w14:textId="77777777" w:rsidR="00A5158F" w:rsidRPr="00D86F50" w:rsidRDefault="00A5158F" w:rsidP="006C44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86F50">
              <w:rPr>
                <w:b/>
                <w:bCs/>
                <w:sz w:val="22"/>
                <w:szCs w:val="22"/>
              </w:rPr>
              <w:t>Zadanie nr 2</w:t>
            </w:r>
            <w:r w:rsidRPr="00D86F50">
              <w:rPr>
                <w:sz w:val="22"/>
                <w:szCs w:val="22"/>
              </w:rPr>
              <w:t>: Dwutlenek węgla medyczny wraz z dzierżawą butli</w:t>
            </w:r>
          </w:p>
          <w:p w14:paraId="5EA098D0" w14:textId="77777777" w:rsidR="00A5158F" w:rsidRPr="00D86F50" w:rsidRDefault="00A5158F" w:rsidP="006C4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86F50">
              <w:rPr>
                <w:b/>
                <w:sz w:val="22"/>
                <w:szCs w:val="22"/>
              </w:rPr>
              <w:t>Air</w:t>
            </w:r>
            <w:proofErr w:type="spellEnd"/>
            <w:r w:rsidRPr="00D86F50">
              <w:rPr>
                <w:b/>
                <w:sz w:val="22"/>
                <w:szCs w:val="22"/>
              </w:rPr>
              <w:t xml:space="preserve"> Products Sp. z o.o.</w:t>
            </w:r>
          </w:p>
          <w:p w14:paraId="68C438FA" w14:textId="77777777" w:rsidR="00D86F50" w:rsidRPr="00D86F50" w:rsidRDefault="00A5158F" w:rsidP="00D86F50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 xml:space="preserve">ul. </w:t>
            </w:r>
            <w:r w:rsidR="00D86F50">
              <w:rPr>
                <w:bCs/>
                <w:sz w:val="22"/>
                <w:szCs w:val="22"/>
              </w:rPr>
              <w:t>Komitetu Obrony Robotników 48</w:t>
            </w:r>
            <w:r w:rsidR="00D86F50" w:rsidRPr="00D86F50">
              <w:rPr>
                <w:bCs/>
                <w:sz w:val="22"/>
                <w:szCs w:val="22"/>
              </w:rPr>
              <w:t xml:space="preserve"> </w:t>
            </w:r>
          </w:p>
          <w:p w14:paraId="4BB395B6" w14:textId="4D72DC82" w:rsidR="00A5158F" w:rsidRPr="00D86F50" w:rsidRDefault="00A5158F" w:rsidP="006C44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02-</w:t>
            </w:r>
            <w:r w:rsidR="00D86F50">
              <w:rPr>
                <w:bCs/>
                <w:sz w:val="22"/>
                <w:szCs w:val="22"/>
              </w:rPr>
              <w:t>146</w:t>
            </w:r>
            <w:r w:rsidRPr="00D86F50">
              <w:rPr>
                <w:bCs/>
                <w:sz w:val="22"/>
                <w:szCs w:val="22"/>
              </w:rPr>
              <w:t xml:space="preserve"> Warszawa</w:t>
            </w:r>
          </w:p>
          <w:p w14:paraId="43835377" w14:textId="77777777" w:rsidR="00A5158F" w:rsidRPr="00D86F50" w:rsidRDefault="00A5158F" w:rsidP="006C4439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za cenę brutto </w:t>
            </w:r>
            <w:r w:rsidRPr="00D86F50">
              <w:rPr>
                <w:b/>
                <w:sz w:val="22"/>
                <w:szCs w:val="22"/>
              </w:rPr>
              <w:t>22 200.80 zł</w:t>
            </w:r>
            <w:r w:rsidRPr="00D86F50">
              <w:rPr>
                <w:bCs/>
                <w:sz w:val="22"/>
                <w:szCs w:val="22"/>
              </w:rPr>
              <w:t>.</w:t>
            </w:r>
          </w:p>
          <w:p w14:paraId="2025C8BC" w14:textId="77777777" w:rsidR="00A5158F" w:rsidRPr="00D86F50" w:rsidRDefault="00A5158F" w:rsidP="006C44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86F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86F50">
              <w:rPr>
                <w:color w:val="000000"/>
                <w:sz w:val="22"/>
                <w:szCs w:val="22"/>
              </w:rPr>
              <w:t>:</w:t>
            </w:r>
          </w:p>
          <w:p w14:paraId="6492993B" w14:textId="4A824BC8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670D4A77" w14:textId="77777777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5158F" w:rsidRPr="00D86F50" w14:paraId="119507E5" w14:textId="77777777" w:rsidTr="006C443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391B5" w14:textId="77777777" w:rsidR="00A5158F" w:rsidRPr="00D86F50" w:rsidRDefault="00A5158F" w:rsidP="006C44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86F50">
              <w:rPr>
                <w:b/>
                <w:bCs/>
                <w:sz w:val="22"/>
                <w:szCs w:val="22"/>
              </w:rPr>
              <w:lastRenderedPageBreak/>
              <w:t>Zadanie nr 3</w:t>
            </w:r>
            <w:r w:rsidRPr="00D86F50">
              <w:rPr>
                <w:sz w:val="22"/>
                <w:szCs w:val="22"/>
              </w:rPr>
              <w:t>: Mieszanina gazów (podtlenek azotu i tlenu) wraz z dzierżawą butli, wózka i zaworów dozujących oraz ustnik z filtrem</w:t>
            </w:r>
          </w:p>
          <w:p w14:paraId="24B9D653" w14:textId="03A2085C" w:rsidR="00A5158F" w:rsidRPr="00D86F50" w:rsidRDefault="00A5158F" w:rsidP="006C4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 xml:space="preserve">Linde Gaz Polska Sp. z o.o. </w:t>
            </w:r>
          </w:p>
          <w:p w14:paraId="085FF484" w14:textId="3CFAE60C" w:rsidR="00A5158F" w:rsidRPr="00D86F50" w:rsidRDefault="00D86F50" w:rsidP="006C443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5158F" w:rsidRPr="00D86F50">
              <w:rPr>
                <w:bCs/>
                <w:sz w:val="22"/>
                <w:szCs w:val="22"/>
              </w:rPr>
              <w:t xml:space="preserve">prof. M. Życzkowskiego 17 </w:t>
            </w:r>
          </w:p>
          <w:p w14:paraId="64340E91" w14:textId="77777777" w:rsidR="00A5158F" w:rsidRPr="00D86F50" w:rsidRDefault="00A5158F" w:rsidP="006C44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31-864 Kraków</w:t>
            </w:r>
          </w:p>
          <w:p w14:paraId="3C1FCDBB" w14:textId="77777777" w:rsidR="00A5158F" w:rsidRPr="00D86F50" w:rsidRDefault="00A5158F" w:rsidP="006C4439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za cenę brutto </w:t>
            </w:r>
            <w:r w:rsidRPr="00D86F50">
              <w:rPr>
                <w:b/>
                <w:sz w:val="22"/>
                <w:szCs w:val="22"/>
              </w:rPr>
              <w:t>122 016.16 zł</w:t>
            </w:r>
            <w:r w:rsidRPr="00D86F50">
              <w:rPr>
                <w:bCs/>
                <w:sz w:val="22"/>
                <w:szCs w:val="22"/>
              </w:rPr>
              <w:t>.</w:t>
            </w:r>
          </w:p>
          <w:p w14:paraId="2B245ED8" w14:textId="77777777" w:rsidR="00A5158F" w:rsidRPr="00D86F50" w:rsidRDefault="00A5158F" w:rsidP="006C44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86F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86F50">
              <w:rPr>
                <w:color w:val="000000"/>
                <w:sz w:val="22"/>
                <w:szCs w:val="22"/>
              </w:rPr>
              <w:t>:</w:t>
            </w:r>
          </w:p>
          <w:p w14:paraId="2D574B21" w14:textId="005829F8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08E9EF7B" w14:textId="77777777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A5158F" w:rsidRPr="00D86F50" w14:paraId="4293108C" w14:textId="77777777" w:rsidTr="006C4439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C973D" w14:textId="77777777" w:rsidR="00A5158F" w:rsidRPr="00D86F50" w:rsidRDefault="00A5158F" w:rsidP="006C4439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D86F50">
              <w:rPr>
                <w:b/>
                <w:bCs/>
                <w:sz w:val="22"/>
                <w:szCs w:val="22"/>
              </w:rPr>
              <w:t>Zadanie nr 4</w:t>
            </w:r>
            <w:r w:rsidRPr="00D86F50">
              <w:rPr>
                <w:sz w:val="22"/>
                <w:szCs w:val="22"/>
              </w:rPr>
              <w:t>: Tlen medyczny dla Filii nr 2 wraz z dzierżawą butli</w:t>
            </w:r>
          </w:p>
          <w:p w14:paraId="0422B7BC" w14:textId="77777777" w:rsidR="00A5158F" w:rsidRPr="00D86F50" w:rsidRDefault="00A5158F" w:rsidP="006C443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Messer Polska Sp. z o.o.</w:t>
            </w:r>
          </w:p>
          <w:p w14:paraId="42EF6018" w14:textId="11625ED0" w:rsidR="00A5158F" w:rsidRPr="00D86F50" w:rsidRDefault="00D86F50" w:rsidP="006C443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A5158F" w:rsidRPr="00D86F50">
              <w:rPr>
                <w:bCs/>
                <w:sz w:val="22"/>
                <w:szCs w:val="22"/>
              </w:rPr>
              <w:t>Maciejkowicka</w:t>
            </w:r>
            <w:proofErr w:type="spellEnd"/>
            <w:r w:rsidR="00A5158F" w:rsidRPr="00D86F50">
              <w:rPr>
                <w:bCs/>
                <w:sz w:val="22"/>
                <w:szCs w:val="22"/>
              </w:rPr>
              <w:t xml:space="preserve"> 30 </w:t>
            </w:r>
          </w:p>
          <w:p w14:paraId="7446466B" w14:textId="77777777" w:rsidR="00A5158F" w:rsidRPr="00D86F50" w:rsidRDefault="00A5158F" w:rsidP="006C4439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41-503 Chorzów</w:t>
            </w:r>
          </w:p>
          <w:p w14:paraId="47085E92" w14:textId="77777777" w:rsidR="00A5158F" w:rsidRPr="00D86F50" w:rsidRDefault="00A5158F" w:rsidP="006C4439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za cenę brutto </w:t>
            </w:r>
            <w:r w:rsidRPr="00D86F50">
              <w:rPr>
                <w:b/>
                <w:sz w:val="22"/>
                <w:szCs w:val="22"/>
              </w:rPr>
              <w:t>50 645.44 zł</w:t>
            </w:r>
            <w:r w:rsidRPr="00D86F50">
              <w:rPr>
                <w:bCs/>
                <w:sz w:val="22"/>
                <w:szCs w:val="22"/>
              </w:rPr>
              <w:t>.</w:t>
            </w:r>
          </w:p>
          <w:p w14:paraId="2720EFDE" w14:textId="77777777" w:rsidR="00A5158F" w:rsidRPr="00D86F50" w:rsidRDefault="00A5158F" w:rsidP="006C443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86F5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86F50">
              <w:rPr>
                <w:color w:val="000000"/>
                <w:sz w:val="22"/>
                <w:szCs w:val="22"/>
              </w:rPr>
              <w:t>:</w:t>
            </w:r>
          </w:p>
          <w:p w14:paraId="359ECF8C" w14:textId="2494570D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</w:p>
          <w:p w14:paraId="288CF4AB" w14:textId="77777777" w:rsidR="00A5158F" w:rsidRPr="00D86F50" w:rsidRDefault="00A5158F" w:rsidP="00D86F5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1EEEAF31" w14:textId="77777777" w:rsidR="00A02E94" w:rsidRPr="00D86F50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D86F5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D86F50" w14:paraId="3DD4799F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5C3A698" w14:textId="77777777" w:rsidR="00A02E94" w:rsidRPr="00D86F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DDAED1B" w14:textId="5B754B4D" w:rsidR="00A02E94" w:rsidRPr="00D86F50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 xml:space="preserve">Nazwa i adres </w:t>
            </w:r>
            <w:r w:rsidR="00D86F50">
              <w:rPr>
                <w:b/>
                <w:sz w:val="22"/>
                <w:szCs w:val="22"/>
              </w:rPr>
              <w:t>W</w:t>
            </w:r>
            <w:r w:rsidRPr="00D86F50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C7277C" w14:textId="77777777" w:rsidR="00A02E94" w:rsidRPr="00D86F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86F50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D42917F" w14:textId="77777777" w:rsidR="00A02E94" w:rsidRPr="00D86F5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86F50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A5158F" w:rsidRPr="00D86F50" w14:paraId="57985E9C" w14:textId="77777777" w:rsidTr="006C443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A35A" w14:textId="77777777" w:rsidR="00A5158F" w:rsidRPr="00D86F50" w:rsidRDefault="00A5158F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1 - Tlen medyczny wraz z dzierżawą butli, zbiornik tlenu ciekłego oraz podtlenek azotu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D00DC" w14:textId="77777777" w:rsidR="00D86F50" w:rsidRPr="00D86F50" w:rsidRDefault="00D86F50" w:rsidP="00D86F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86F50">
              <w:rPr>
                <w:b/>
                <w:sz w:val="22"/>
                <w:szCs w:val="22"/>
              </w:rPr>
              <w:t>Air</w:t>
            </w:r>
            <w:proofErr w:type="spellEnd"/>
            <w:r w:rsidRPr="00D86F50">
              <w:rPr>
                <w:b/>
                <w:sz w:val="22"/>
                <w:szCs w:val="22"/>
              </w:rPr>
              <w:t xml:space="preserve"> Products Sp. z o.o.</w:t>
            </w:r>
          </w:p>
          <w:p w14:paraId="3286B271" w14:textId="77777777" w:rsidR="00D86F50" w:rsidRPr="00D86F50" w:rsidRDefault="00D86F50" w:rsidP="00D86F50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>Komitetu Obrony Robotników 48</w:t>
            </w:r>
            <w:r w:rsidRPr="00D86F50">
              <w:rPr>
                <w:bCs/>
                <w:sz w:val="22"/>
                <w:szCs w:val="22"/>
              </w:rPr>
              <w:t xml:space="preserve"> </w:t>
            </w:r>
          </w:p>
          <w:p w14:paraId="74786D91" w14:textId="77777777" w:rsidR="00D86F50" w:rsidRPr="00D86F50" w:rsidRDefault="00D86F50" w:rsidP="00D86F5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02-</w:t>
            </w:r>
            <w:r>
              <w:rPr>
                <w:bCs/>
                <w:sz w:val="22"/>
                <w:szCs w:val="22"/>
              </w:rPr>
              <w:t>146</w:t>
            </w:r>
            <w:r w:rsidRPr="00D86F50">
              <w:rPr>
                <w:bCs/>
                <w:sz w:val="22"/>
                <w:szCs w:val="22"/>
              </w:rPr>
              <w:t xml:space="preserve"> Warszawa</w:t>
            </w:r>
          </w:p>
          <w:p w14:paraId="0B93DAA4" w14:textId="700FE765" w:rsidR="00A5158F" w:rsidRPr="00D86F50" w:rsidRDefault="00A5158F" w:rsidP="006C443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76E44" w14:textId="4CD0D31A" w:rsidR="00A5158F" w:rsidRPr="00D86F50" w:rsidRDefault="00D86F50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5158F" w:rsidRPr="00D86F50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DF261" w14:textId="77777777" w:rsidR="00A5158F" w:rsidRPr="00D86F50" w:rsidRDefault="00A5158F" w:rsidP="006C4439">
            <w:pPr>
              <w:jc w:val="center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 100,00</w:t>
            </w:r>
          </w:p>
        </w:tc>
      </w:tr>
      <w:tr w:rsidR="00A5158F" w:rsidRPr="00D86F50" w14:paraId="638BBC20" w14:textId="77777777" w:rsidTr="006C443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26BAE" w14:textId="77777777" w:rsidR="00A5158F" w:rsidRPr="00D86F50" w:rsidRDefault="00A5158F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2 - Dwutlenek węgla medyczny wraz z dzierżawą butli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B7BA" w14:textId="77777777" w:rsidR="00D86F50" w:rsidRPr="00D86F50" w:rsidRDefault="00D86F50" w:rsidP="00D86F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86F50">
              <w:rPr>
                <w:b/>
                <w:sz w:val="22"/>
                <w:szCs w:val="22"/>
              </w:rPr>
              <w:t>Air</w:t>
            </w:r>
            <w:proofErr w:type="spellEnd"/>
            <w:r w:rsidRPr="00D86F50">
              <w:rPr>
                <w:b/>
                <w:sz w:val="22"/>
                <w:szCs w:val="22"/>
              </w:rPr>
              <w:t xml:space="preserve"> Products Sp. z o.o.</w:t>
            </w:r>
          </w:p>
          <w:p w14:paraId="2E0E3B87" w14:textId="77777777" w:rsidR="00D86F50" w:rsidRPr="00D86F50" w:rsidRDefault="00D86F50" w:rsidP="00D86F50">
            <w:pPr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>Komitetu Obrony Robotników 48</w:t>
            </w:r>
            <w:r w:rsidRPr="00D86F50">
              <w:rPr>
                <w:bCs/>
                <w:sz w:val="22"/>
                <w:szCs w:val="22"/>
              </w:rPr>
              <w:t xml:space="preserve"> </w:t>
            </w:r>
          </w:p>
          <w:p w14:paraId="730E8587" w14:textId="77777777" w:rsidR="00D86F50" w:rsidRPr="00D86F50" w:rsidRDefault="00D86F50" w:rsidP="00D86F5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02-</w:t>
            </w:r>
            <w:r>
              <w:rPr>
                <w:bCs/>
                <w:sz w:val="22"/>
                <w:szCs w:val="22"/>
              </w:rPr>
              <w:t>146</w:t>
            </w:r>
            <w:r w:rsidRPr="00D86F50">
              <w:rPr>
                <w:bCs/>
                <w:sz w:val="22"/>
                <w:szCs w:val="22"/>
              </w:rPr>
              <w:t xml:space="preserve"> Warszawa</w:t>
            </w:r>
          </w:p>
          <w:p w14:paraId="06332460" w14:textId="4B104FAF" w:rsidR="00A5158F" w:rsidRPr="00D86F50" w:rsidRDefault="00A5158F" w:rsidP="006C443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28A0" w14:textId="55C52A5F" w:rsidR="00A5158F" w:rsidRPr="00D86F50" w:rsidRDefault="00D86F50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5158F" w:rsidRPr="00D86F50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7357" w14:textId="77777777" w:rsidR="00A5158F" w:rsidRPr="00D86F50" w:rsidRDefault="00A5158F" w:rsidP="006C4439">
            <w:pPr>
              <w:jc w:val="center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 100,00</w:t>
            </w:r>
          </w:p>
        </w:tc>
      </w:tr>
      <w:tr w:rsidR="00A5158F" w:rsidRPr="00D86F50" w14:paraId="3B106EC1" w14:textId="77777777" w:rsidTr="006C443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0AA5" w14:textId="707B3CD9" w:rsidR="00A5158F" w:rsidRPr="00D86F50" w:rsidRDefault="00A5158F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3 - Mieszanina gazów (podtlenek azotu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>i tlenu) wraz z dzierżawą butli, wózka i zaworów dozujących oraz ustnik z filtrem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C879" w14:textId="77777777" w:rsidR="00D86F50" w:rsidRPr="00D86F50" w:rsidRDefault="00D86F50" w:rsidP="00D86F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 xml:space="preserve">Linde Gaz Polska Sp. z o.o. </w:t>
            </w:r>
          </w:p>
          <w:p w14:paraId="723EAD9C" w14:textId="77777777" w:rsidR="00D86F50" w:rsidRPr="00D86F50" w:rsidRDefault="00D86F50" w:rsidP="00D86F5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D86F50">
              <w:rPr>
                <w:bCs/>
                <w:sz w:val="22"/>
                <w:szCs w:val="22"/>
              </w:rPr>
              <w:t xml:space="preserve">prof. M. Życzkowskiego 17 </w:t>
            </w:r>
          </w:p>
          <w:p w14:paraId="699729D6" w14:textId="77777777" w:rsidR="00D86F50" w:rsidRPr="00D86F50" w:rsidRDefault="00D86F50" w:rsidP="00D86F5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31-864 Kraków</w:t>
            </w:r>
          </w:p>
          <w:p w14:paraId="6DC1460E" w14:textId="63981B14" w:rsidR="00A5158F" w:rsidRPr="00D86F50" w:rsidRDefault="00A5158F" w:rsidP="006C443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97622" w14:textId="37E87327" w:rsidR="00A5158F" w:rsidRPr="00D86F50" w:rsidRDefault="00D86F50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5158F" w:rsidRPr="00D86F50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B152" w14:textId="77777777" w:rsidR="00A5158F" w:rsidRPr="00D86F50" w:rsidRDefault="00A5158F" w:rsidP="006C4439">
            <w:pPr>
              <w:jc w:val="center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 100,00</w:t>
            </w:r>
          </w:p>
        </w:tc>
      </w:tr>
      <w:tr w:rsidR="00A5158F" w:rsidRPr="00D86F50" w14:paraId="029F25A3" w14:textId="77777777" w:rsidTr="006C4439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5C566" w14:textId="3DD6B219" w:rsidR="00A5158F" w:rsidRPr="00D86F50" w:rsidRDefault="00A5158F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4 - Tlen medyczny dla Filii nr 2 wraz </w:t>
            </w:r>
            <w:r w:rsidR="00D86F50">
              <w:rPr>
                <w:sz w:val="22"/>
                <w:szCs w:val="22"/>
              </w:rPr>
              <w:br/>
            </w:r>
            <w:r w:rsidRPr="00D86F50">
              <w:rPr>
                <w:sz w:val="22"/>
                <w:szCs w:val="22"/>
              </w:rPr>
              <w:t>z dzierżawą butli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1F2EB" w14:textId="77777777" w:rsidR="00D86F50" w:rsidRPr="00D86F50" w:rsidRDefault="00D86F50" w:rsidP="00D86F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Messer Polska Sp. z o.o.</w:t>
            </w:r>
          </w:p>
          <w:p w14:paraId="511110B7" w14:textId="77777777" w:rsidR="00D86F50" w:rsidRPr="00D86F50" w:rsidRDefault="00D86F50" w:rsidP="00D86F5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D86F50">
              <w:rPr>
                <w:bCs/>
                <w:sz w:val="22"/>
                <w:szCs w:val="22"/>
              </w:rPr>
              <w:t>Maciejkowicka</w:t>
            </w:r>
            <w:proofErr w:type="spellEnd"/>
            <w:r w:rsidRPr="00D86F50">
              <w:rPr>
                <w:bCs/>
                <w:sz w:val="22"/>
                <w:szCs w:val="22"/>
              </w:rPr>
              <w:t xml:space="preserve"> 30 </w:t>
            </w:r>
          </w:p>
          <w:p w14:paraId="16BB132D" w14:textId="77777777" w:rsidR="00D86F50" w:rsidRPr="00D86F50" w:rsidRDefault="00D86F50" w:rsidP="00D86F50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86F50">
              <w:rPr>
                <w:bCs/>
                <w:sz w:val="22"/>
                <w:szCs w:val="22"/>
              </w:rPr>
              <w:t>41-503 Chorzów</w:t>
            </w:r>
          </w:p>
          <w:p w14:paraId="4CFC0C61" w14:textId="51EBF5CF" w:rsidR="00A5158F" w:rsidRPr="00D86F50" w:rsidRDefault="00A5158F" w:rsidP="006C4439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3B99B" w14:textId="083401D0" w:rsidR="00A5158F" w:rsidRPr="00D86F50" w:rsidRDefault="00D86F50" w:rsidP="006C4439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A5158F" w:rsidRPr="00D86F50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45D60" w14:textId="77777777" w:rsidR="00A5158F" w:rsidRPr="00D86F50" w:rsidRDefault="00A5158F" w:rsidP="006C4439">
            <w:pPr>
              <w:jc w:val="center"/>
              <w:rPr>
                <w:color w:val="000000"/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 100,00</w:t>
            </w:r>
          </w:p>
        </w:tc>
      </w:tr>
    </w:tbl>
    <w:p w14:paraId="2E739823" w14:textId="4E364AB9" w:rsidR="00A02E94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13DD83F6" w14:textId="77777777" w:rsidR="00D86F50" w:rsidRPr="00D86F50" w:rsidRDefault="00D86F50" w:rsidP="00A02E94">
      <w:pPr>
        <w:spacing w:before="120"/>
        <w:jc w:val="both"/>
        <w:rPr>
          <w:color w:val="000000"/>
          <w:sz w:val="22"/>
          <w:szCs w:val="22"/>
        </w:rPr>
      </w:pPr>
    </w:p>
    <w:p w14:paraId="23A039DB" w14:textId="36CF9F8A" w:rsidR="00A02E94" w:rsidRPr="00D86F50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D86F50">
        <w:rPr>
          <w:color w:val="000000"/>
          <w:sz w:val="22"/>
          <w:szCs w:val="22"/>
        </w:rPr>
        <w:lastRenderedPageBreak/>
        <w:t xml:space="preserve">Informacja o </w:t>
      </w:r>
      <w:r w:rsidR="00D86F50">
        <w:rPr>
          <w:color w:val="000000"/>
          <w:sz w:val="22"/>
          <w:szCs w:val="22"/>
        </w:rPr>
        <w:t>W</w:t>
      </w:r>
      <w:r w:rsidRPr="00D86F50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D86F50" w14:paraId="7B847A1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4D84772" w14:textId="77777777" w:rsidR="00A02E94" w:rsidRPr="00D86F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39C5CC" w14:textId="77777777" w:rsidR="00A02E94" w:rsidRPr="00D86F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B65CD5F" w14:textId="77777777" w:rsidR="00A02E94" w:rsidRPr="00D86F5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86F50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D86F50" w14:paraId="20C16DC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4BE619" w14:textId="77777777" w:rsidR="00A02E94" w:rsidRPr="00D86F50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C713BE" w14:textId="77777777" w:rsidR="00A02E94" w:rsidRPr="00D86F50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064D1E84" w14:textId="77777777" w:rsidR="00A02E94" w:rsidRPr="00D86F50" w:rsidRDefault="00A02E94" w:rsidP="005C35EA">
            <w:pPr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 </w:t>
            </w:r>
          </w:p>
          <w:p w14:paraId="57987429" w14:textId="77777777" w:rsidR="00A02E94" w:rsidRPr="00D86F50" w:rsidRDefault="00A02E94" w:rsidP="005C35EA">
            <w:pPr>
              <w:spacing w:after="60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EAD2A4E" w14:textId="77777777" w:rsidR="00A02E94" w:rsidRPr="00D86F50" w:rsidRDefault="00A02E94" w:rsidP="005C35EA">
            <w:pPr>
              <w:spacing w:before="60" w:after="40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 xml:space="preserve"> na podstawie  ustawy Pzp.</w:t>
            </w:r>
          </w:p>
          <w:p w14:paraId="243CAAE9" w14:textId="77777777" w:rsidR="00A02E94" w:rsidRPr="00D86F50" w:rsidRDefault="00A02E94" w:rsidP="005C35EA">
            <w:pPr>
              <w:spacing w:before="60" w:after="40"/>
              <w:rPr>
                <w:sz w:val="22"/>
                <w:szCs w:val="22"/>
              </w:rPr>
            </w:pPr>
            <w:r w:rsidRPr="00D86F50">
              <w:rPr>
                <w:sz w:val="22"/>
                <w:szCs w:val="22"/>
              </w:rPr>
              <w:t>Uzasadnienie:</w:t>
            </w:r>
          </w:p>
          <w:p w14:paraId="46756571" w14:textId="77777777" w:rsidR="00A02E94" w:rsidRPr="00D86F50" w:rsidRDefault="00A02E94" w:rsidP="005C35EA">
            <w:pPr>
              <w:spacing w:after="60"/>
              <w:jc w:val="both"/>
              <w:rPr>
                <w:sz w:val="22"/>
                <w:szCs w:val="22"/>
              </w:rPr>
            </w:pPr>
          </w:p>
        </w:tc>
      </w:tr>
    </w:tbl>
    <w:p w14:paraId="327E6C81" w14:textId="77777777" w:rsidR="00D86F50" w:rsidRDefault="00D86F50" w:rsidP="00A02E94">
      <w:pPr>
        <w:spacing w:after="40" w:line="276" w:lineRule="auto"/>
        <w:jc w:val="both"/>
        <w:rPr>
          <w:sz w:val="22"/>
          <w:szCs w:val="22"/>
        </w:rPr>
      </w:pPr>
    </w:p>
    <w:p w14:paraId="0147929B" w14:textId="2B0679E1" w:rsidR="00A02E94" w:rsidRPr="00D86F50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D86F50">
        <w:rPr>
          <w:sz w:val="22"/>
          <w:szCs w:val="22"/>
        </w:rPr>
        <w:t>Informacja o terminie zawarcia umowy:</w:t>
      </w:r>
    </w:p>
    <w:p w14:paraId="31CFFC35" w14:textId="37155A72" w:rsidR="00A02E94" w:rsidRPr="00D86F50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D86F50">
        <w:rPr>
          <w:sz w:val="22"/>
          <w:szCs w:val="22"/>
        </w:rPr>
        <w:t xml:space="preserve">Umowa w sprawie zamówienia publicznego, zgodnie z art. 308 ust. 2 ustawy Pzp, zostanie zawarta, </w:t>
      </w:r>
      <w:r w:rsidR="00D86F50">
        <w:rPr>
          <w:sz w:val="22"/>
          <w:szCs w:val="22"/>
        </w:rPr>
        <w:br/>
      </w:r>
      <w:r w:rsidRPr="00D86F50">
        <w:rPr>
          <w:sz w:val="22"/>
          <w:szCs w:val="22"/>
        </w:rPr>
        <w:t xml:space="preserve">z uwzględnieniem art. 577 ustawy Pzp, w terminie </w:t>
      </w:r>
      <w:r w:rsidR="00A5158F" w:rsidRPr="00D86F50">
        <w:rPr>
          <w:sz w:val="22"/>
          <w:szCs w:val="22"/>
        </w:rPr>
        <w:t>nie krótszym niż 5 dni od dnia przesłania niniejszego zawiadomienia o wyborze najkorzystniejszej oferty.</w:t>
      </w:r>
    </w:p>
    <w:p w14:paraId="130B4411" w14:textId="77777777" w:rsidR="00A02E94" w:rsidRPr="00D86F50" w:rsidRDefault="00A02E94" w:rsidP="00A02E94">
      <w:pPr>
        <w:spacing w:line="276" w:lineRule="auto"/>
        <w:jc w:val="both"/>
        <w:rPr>
          <w:sz w:val="22"/>
          <w:szCs w:val="22"/>
        </w:rPr>
      </w:pPr>
      <w:r w:rsidRPr="00D86F50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323EF1BE" w14:textId="77777777" w:rsidR="00A02E94" w:rsidRPr="00D86F50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0C0875EE" w14:textId="77777777" w:rsidR="00D86F50" w:rsidRDefault="00D86F50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28E84895" w14:textId="77777777" w:rsidR="00D86F50" w:rsidRDefault="00D86F50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4CD4AE5E" w14:textId="77777777" w:rsidR="00D86F50" w:rsidRDefault="00D86F50" w:rsidP="00D86F5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6323AE6" w14:textId="77777777" w:rsidR="00D86F50" w:rsidRDefault="00D86F50" w:rsidP="00D86F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0A3F81" w14:textId="77777777" w:rsidR="00D86F50" w:rsidRDefault="00D86F50" w:rsidP="00D86F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433094F" w14:textId="77777777" w:rsidR="00D86F50" w:rsidRDefault="00D86F50" w:rsidP="00D86F5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124D78B2" w14:textId="77777777" w:rsidR="008642B3" w:rsidRPr="00D86F50" w:rsidRDefault="008642B3" w:rsidP="00A02E94">
      <w:pPr>
        <w:rPr>
          <w:sz w:val="22"/>
          <w:szCs w:val="22"/>
        </w:rPr>
      </w:pPr>
    </w:p>
    <w:sectPr w:rsidR="008642B3" w:rsidRPr="00D86F5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305A4" w14:textId="77777777" w:rsidR="009F4F12" w:rsidRDefault="009F4F12">
      <w:r>
        <w:separator/>
      </w:r>
    </w:p>
  </w:endnote>
  <w:endnote w:type="continuationSeparator" w:id="0">
    <w:p w14:paraId="770AF6D7" w14:textId="77777777" w:rsidR="009F4F12" w:rsidRDefault="009F4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84A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C81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C40495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4A59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3EE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9F45C" w14:textId="77777777" w:rsidR="009F4F12" w:rsidRDefault="009F4F12">
      <w:r>
        <w:separator/>
      </w:r>
    </w:p>
  </w:footnote>
  <w:footnote w:type="continuationSeparator" w:id="0">
    <w:p w14:paraId="14E4DCDF" w14:textId="77777777" w:rsidR="009F4F12" w:rsidRDefault="009F4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A8A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CBE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64F4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12"/>
    <w:rsid w:val="00022322"/>
    <w:rsid w:val="00042497"/>
    <w:rsid w:val="000C1E6F"/>
    <w:rsid w:val="000E4E56"/>
    <w:rsid w:val="001A1468"/>
    <w:rsid w:val="001B7815"/>
    <w:rsid w:val="00211A34"/>
    <w:rsid w:val="0023118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F12"/>
    <w:rsid w:val="00A029B8"/>
    <w:rsid w:val="00A02E94"/>
    <w:rsid w:val="00A5158F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F50"/>
    <w:rsid w:val="00DD64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F0397A"/>
  <w15:chartTrackingRefBased/>
  <w15:docId w15:val="{93153E37-C61E-4272-8FEB-DF390255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2023-02-24T11:09:00Z</cp:lastPrinted>
  <dcterms:created xsi:type="dcterms:W3CDTF">2023-02-24T11:10:00Z</dcterms:created>
  <dcterms:modified xsi:type="dcterms:W3CDTF">2023-02-24T11:10:00Z</dcterms:modified>
</cp:coreProperties>
</file>