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09D8A" w14:textId="03FBB745" w:rsidR="00025386" w:rsidRPr="00E8551D" w:rsidRDefault="00621F1B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CC1F403" wp14:editId="5E692D4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64F4D8" w14:textId="77777777" w:rsidR="00025386" w:rsidRDefault="00025386" w:rsidP="00025386"/>
                          <w:p w14:paraId="4A11FD4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E5B7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077D9CC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0EB1A5D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465F1E8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23ECF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46FF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1D4D70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D4AF128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C1F403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664F4D8" w14:textId="77777777" w:rsidR="00025386" w:rsidRDefault="00025386" w:rsidP="00025386"/>
                    <w:p w14:paraId="4A11FD4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E5B7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077D9CC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0EB1A5D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465F1E8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A23ECF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F46FF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1D4D70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D4AF128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E8551D" w:rsidRPr="00E8551D">
        <w:rPr>
          <w:b/>
          <w:i w:val="0"/>
          <w:iCs/>
          <w:lang w:val="pl-PL"/>
        </w:rPr>
        <w:t>6</w:t>
      </w:r>
    </w:p>
    <w:p w14:paraId="10E8B9F6" w14:textId="77777777" w:rsidR="00025386" w:rsidRDefault="00025386"/>
    <w:p w14:paraId="4B32CB8A" w14:textId="77777777" w:rsidR="00025386" w:rsidRPr="00025386" w:rsidRDefault="00025386" w:rsidP="00025386"/>
    <w:p w14:paraId="76B7374F" w14:textId="2B559755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CD4145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1115CD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6DD1CB28" w14:textId="77777777" w:rsidR="00025386" w:rsidRPr="00025386" w:rsidRDefault="00025386" w:rsidP="00025386"/>
    <w:p w14:paraId="246BA84E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1248C08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1CE4A1" w14:textId="30E0A12E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podstawowy</w:t>
      </w:r>
      <w:r w:rsidR="00FB43FE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 1 ustawy Pzp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97BA02C" w14:textId="0D9B6B0D" w:rsidR="00A56A6F" w:rsidRPr="00A56A6F" w:rsidRDefault="00261CA1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61CA1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materiałów opatrunkowych</w:t>
      </w:r>
      <w:r w:rsidR="00CD414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</w:t>
      </w:r>
    </w:p>
    <w:p w14:paraId="06BC8DDC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A9ADB2F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1D75EA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5693E13" w14:textId="77777777" w:rsidTr="00C2318B">
        <w:tc>
          <w:tcPr>
            <w:tcW w:w="772" w:type="dxa"/>
            <w:shd w:val="clear" w:color="auto" w:fill="auto"/>
          </w:tcPr>
          <w:p w14:paraId="6E564E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00AD8C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3B2C156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53DDD9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516AFB2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03175A3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547AB4B9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0273F421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F76D0A5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217F3F9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29B64DE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1D87C6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929463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2F13BF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155D01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F9DC84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431A231D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25F56" w14:textId="77777777" w:rsidR="00012467" w:rsidRDefault="00012467" w:rsidP="00025386">
      <w:pPr>
        <w:spacing w:after="0" w:line="240" w:lineRule="auto"/>
      </w:pPr>
      <w:r>
        <w:separator/>
      </w:r>
    </w:p>
  </w:endnote>
  <w:endnote w:type="continuationSeparator" w:id="0">
    <w:p w14:paraId="06277DC5" w14:textId="77777777" w:rsidR="00012467" w:rsidRDefault="0001246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28DDE" w14:textId="77777777" w:rsidR="00261CA1" w:rsidRDefault="00261C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3FE88" w14:textId="124522D8" w:rsidR="00025386" w:rsidRDefault="00621F1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4A7484" wp14:editId="2D0ACC1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3335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B38630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3CB3A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C8D09" w14:textId="77777777" w:rsidR="00261CA1" w:rsidRDefault="00261C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B072F" w14:textId="77777777" w:rsidR="00012467" w:rsidRDefault="00012467" w:rsidP="00025386">
      <w:pPr>
        <w:spacing w:after="0" w:line="240" w:lineRule="auto"/>
      </w:pPr>
      <w:r>
        <w:separator/>
      </w:r>
    </w:p>
  </w:footnote>
  <w:footnote w:type="continuationSeparator" w:id="0">
    <w:p w14:paraId="52BE4744" w14:textId="77777777" w:rsidR="00012467" w:rsidRDefault="0001246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639DE" w14:textId="77777777" w:rsidR="00261CA1" w:rsidRDefault="00261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3A333" w14:textId="77777777" w:rsidR="00261CA1" w:rsidRDefault="00261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BB81E" w14:textId="77777777" w:rsidR="00261CA1" w:rsidRDefault="00261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467"/>
    <w:rsid w:val="00012467"/>
    <w:rsid w:val="00025386"/>
    <w:rsid w:val="001115CD"/>
    <w:rsid w:val="001C2314"/>
    <w:rsid w:val="00261CA1"/>
    <w:rsid w:val="004E2B1B"/>
    <w:rsid w:val="005624D8"/>
    <w:rsid w:val="006179E7"/>
    <w:rsid w:val="00621F1B"/>
    <w:rsid w:val="0074601B"/>
    <w:rsid w:val="008F2498"/>
    <w:rsid w:val="009B09E9"/>
    <w:rsid w:val="00A56A6F"/>
    <w:rsid w:val="00AD38B5"/>
    <w:rsid w:val="00C2318B"/>
    <w:rsid w:val="00CD4145"/>
    <w:rsid w:val="00D55FC4"/>
    <w:rsid w:val="00E8551D"/>
    <w:rsid w:val="00FB43F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811FA7E"/>
  <w15:chartTrackingRefBased/>
  <w15:docId w15:val="{A088D704-1DB9-4138-B425-58812E47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7</cp:revision>
  <cp:lastPrinted>2021-09-27T08:11:00Z</cp:lastPrinted>
  <dcterms:created xsi:type="dcterms:W3CDTF">2022-08-03T10:20:00Z</dcterms:created>
  <dcterms:modified xsi:type="dcterms:W3CDTF">2023-02-10T11:12:00Z</dcterms:modified>
</cp:coreProperties>
</file>