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444444"/>
          <w:sz w:val="20"/>
          <w:szCs w:val="20"/>
        </w:rPr>
        <w:t>27/02/2023    S41</w:t>
      </w:r>
    </w:p>
    <w:p w:rsidR="00080FF2" w:rsidRPr="00080FF2" w:rsidRDefault="00080FF2" w:rsidP="00080F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080FF2" w:rsidRPr="00080FF2" w:rsidRDefault="00080FF2" w:rsidP="00080F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080FF2" w:rsidRPr="00080FF2" w:rsidRDefault="00080FF2" w:rsidP="00080F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080FF2" w:rsidRPr="00080FF2" w:rsidRDefault="00080FF2" w:rsidP="00080F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080FF2" w:rsidRPr="00080FF2" w:rsidRDefault="00080FF2" w:rsidP="00080F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080FF2" w:rsidRPr="00080FF2" w:rsidRDefault="00080FF2" w:rsidP="00080FF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Odczynniki laboratoryjne</w:t>
      </w:r>
    </w:p>
    <w:p w:rsidR="00080FF2" w:rsidRPr="00080FF2" w:rsidRDefault="00080FF2" w:rsidP="00080FF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041-121526</w:t>
      </w:r>
    </w:p>
    <w:p w:rsidR="00080FF2" w:rsidRPr="00080FF2" w:rsidRDefault="00080FF2" w:rsidP="00080FF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080FF2" w:rsidRPr="00080FF2" w:rsidRDefault="00080FF2" w:rsidP="00080FF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080FF2" w:rsidRPr="00080FF2" w:rsidRDefault="00080FF2" w:rsidP="00080FF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PL613 Bydgosko-toruński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Osoba do kontaktów: Barbara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Choroszyńska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barbara.choroszynska@10wsk.mil.pl</w:t>
        </w:r>
      </w:hyperlink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4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5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080FF2" w:rsidRPr="00080FF2" w:rsidRDefault="00080FF2" w:rsidP="00080FF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 materiałów eksploatacyjnych do analizatorów parametrów krytycznych wraz z dzierżawą urządzeń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Numer referencyjny: 21/2023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33696500 Odczynniki laboratoryjne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Dostawy materiałów eksploatacyjnych do analizatorów parametrów krytycznych wraz z dzierżawą urządzeń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Dostawy materiałów eksploatacyjnych do analizatorów parametrów krytycznych wraz z dzierżawą urządzeń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33696500 Odczynniki laboratoryjne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Kod NUTS: PL613 Bydgosko-toruński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siedziba zamawiającego Bydgoszcz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Dostawy sukcesywne wyrobów medycznych wskazanych w formularzu cenowym realizowane przez okres 36 miesięcy od dnia zawarcia umowy.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Dostawa, instalacja i uruchomienie aparatów w terminie do 3 dni roboczych od dnia zawarcia umowy; dzierżawa aparatów na okres 36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miesiecy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 od dnia zawarcia umowy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Termin dostawy / Waga: 10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Parametry techniczne / Waga: 40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Cena - Waga: 50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Okres w miesiącach: 36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asortymentu dla analizatora parametrów krytycznych ANL90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Flex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 Plus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33696500 Odczynniki laboratoryjne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Kod NUTS: PL613 Bydgosko-toruński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siedziba zamawiającego Bydgoszcz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apisami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 SWZ i formularzem cenowym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Dostawy sukcesywne wyrobów medycznych wskazanych w formularzu cenowym realizowane przez okres 36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miesiecy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 od dnia zawarcia umowy.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Kryterium jakości - Nazwa: Termin dostawy / Waga: 40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Cena - Waga: 60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Okres w miesiącach: 36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080FF2" w:rsidRPr="00080FF2" w:rsidRDefault="00080FF2" w:rsidP="00080FF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do SWZ) odpowiadających przedmiotowi zamówienia wraz z dokumentami wskazanymi w pkt. 9.2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- dla zadania nr 1: min. 300 000,00 zł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- dla zadania nr 2: min. 200 000,00 zł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Zamawiający uzna za spełnienie warunku wykazanie min. dwóch dostaw, z których co najmniej jedna będzie wynosić min. sumę wartości wymaganej dla zadań, w których wykonawca składa ofertę.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080FF2" w:rsidRPr="00080FF2" w:rsidRDefault="00080FF2" w:rsidP="00080FF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Data: 31/03/2023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28/06/2023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Data: 31/03/2023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Otwarcie ofert odbędzie się w siedzibie Zamawiającego, za pośrednictwem platformy </w:t>
      </w:r>
      <w:hyperlink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http://e-propublico,pl</w:t>
        </w:r>
      </w:hyperlink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 na karcie Oferty/Załączniki, poprzez ich otwarcie, które jest jednoczesne z ich upublicznieniem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Wszyscy zainteresowani.</w:t>
      </w:r>
    </w:p>
    <w:p w:rsidR="00080FF2" w:rsidRPr="00080FF2" w:rsidRDefault="00080FF2" w:rsidP="00080FF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080FF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Dokumenty wymagane na etapie składania ofert/wniosków: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Zobowiązanie podmiotu udostępniającego zasoby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Oświadczenie wykonawcy dotyczące odrębnych przesłanek wykluczenia (procedura pełna)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Formularz oferty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Specyfikacja techniczna analizatorów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Formularz cenowy zadanie 1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Formularz cenowy zadanie 2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wstępnym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Wykaz dostaw lub usług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Dokumenty podmiotów zagranicznych: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ust. 2 , art. 109 ust. 1 pkt 1, art. 109 ust. 1 pkt 4 ustawy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, art. 7 ust.1 ustawy z dnia 13 kwietnia 2022 r. o szczególnych rozwiązaniach w zakresie przeciwdziałania wspierania agresji na Ukrainę oraz służących ochronie bezpieczeństwa narodowego, art. 5K rozporządzenia Rady (UE) nr 8363/2014 z dnia 31 lipca 2014 r. dotyczącego środków ograniczających w związku z działaniami Rosji destabilizujących sytuację na Ukrainie oraz spełniają warunki udziału w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posępowaniu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, oraz spełniają warunki udziału w postępowaniu.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6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internetowy: </w:t>
      </w:r>
      <w:hyperlink r:id="rId17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Rzeczypospolitej Polskiej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Krucza 36 / Wspólna 6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00-522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8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internetowy: </w:t>
      </w:r>
      <w:hyperlink r:id="rId19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https://www.gov.pl/web/sp-prokuratoria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 xml:space="preserve">Oficjalna nazwa: Urząd Zamówień Publicznych Departament </w:t>
      </w:r>
      <w:proofErr w:type="spellStart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20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internetowy: </w:t>
      </w:r>
      <w:hyperlink r:id="rId21" w:tgtFrame="_blank" w:history="1">
        <w:r w:rsidRPr="00080FF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080FF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080FF2" w:rsidRPr="00080FF2" w:rsidRDefault="00080FF2" w:rsidP="00080FF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080FF2">
        <w:rPr>
          <w:rFonts w:ascii="Lucida Sans Unicode" w:hAnsi="Lucida Sans Unicode" w:cs="Lucida Sans Unicode"/>
          <w:color w:val="000000"/>
          <w:sz w:val="20"/>
          <w:szCs w:val="20"/>
        </w:rPr>
        <w:t>22/02/2023</w:t>
      </w:r>
    </w:p>
    <w:p w:rsidR="00A450B2" w:rsidRDefault="00A450B2" w:rsidP="00080FF2"/>
    <w:p w:rsidR="00080FF2" w:rsidRDefault="00080FF2" w:rsidP="00080FF2"/>
    <w:p w:rsidR="00080FF2" w:rsidRDefault="00080FF2" w:rsidP="00080FF2"/>
    <w:p w:rsidR="00080FF2" w:rsidRDefault="00080FF2" w:rsidP="00080FF2"/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  <w:r w:rsidRPr="00080FF2">
        <w:rPr>
          <w:rFonts w:ascii="Arial Narrow" w:hAnsi="Arial Narrow"/>
          <w:sz w:val="22"/>
          <w:szCs w:val="22"/>
        </w:rPr>
        <w:t>Zamawiający</w:t>
      </w: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</w:p>
    <w:p w:rsidR="00080FF2" w:rsidRPr="00615E8C" w:rsidRDefault="00080FF2" w:rsidP="00080FF2">
      <w:pPr>
        <w:rPr>
          <w:rFonts w:ascii="Arial Narrow" w:hAnsi="Arial Narrow"/>
          <w:sz w:val="18"/>
          <w:szCs w:val="20"/>
        </w:rPr>
      </w:pPr>
      <w:bookmarkStart w:id="0" w:name="_GoBack"/>
      <w:bookmarkEnd w:id="0"/>
      <w:r w:rsidRPr="00615E8C">
        <w:rPr>
          <w:rFonts w:ascii="Arial Narrow" w:hAnsi="Arial Narrow"/>
          <w:sz w:val="18"/>
          <w:szCs w:val="20"/>
        </w:rPr>
        <w:t xml:space="preserve">Wykonano w </w:t>
      </w:r>
      <w:r>
        <w:rPr>
          <w:rFonts w:ascii="Arial Narrow" w:hAnsi="Arial Narrow"/>
          <w:sz w:val="18"/>
          <w:szCs w:val="20"/>
        </w:rPr>
        <w:t xml:space="preserve">2 egz. na 3 </w:t>
      </w:r>
      <w:r w:rsidRPr="00615E8C">
        <w:rPr>
          <w:rFonts w:ascii="Arial Narrow" w:hAnsi="Arial Narrow"/>
          <w:sz w:val="18"/>
          <w:szCs w:val="20"/>
        </w:rPr>
        <w:t>ark</w:t>
      </w:r>
    </w:p>
    <w:p w:rsidR="00080FF2" w:rsidRPr="00615E8C" w:rsidRDefault="00080FF2" w:rsidP="00080FF2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615E8C">
        <w:rPr>
          <w:rFonts w:ascii="Arial Narrow" w:hAnsi="Arial Narrow"/>
          <w:sz w:val="18"/>
          <w:szCs w:val="20"/>
        </w:rPr>
        <w:t>int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. </w:t>
      </w:r>
      <w:r w:rsidRPr="00615E8C">
        <w:rPr>
          <w:rFonts w:ascii="Arial Narrow" w:hAnsi="Arial Narrow"/>
          <w:sz w:val="18"/>
          <w:szCs w:val="20"/>
        </w:rPr>
        <w:t>zamawiającego</w:t>
      </w:r>
      <w:r w:rsidRPr="00615E8C">
        <w:rPr>
          <w:rFonts w:ascii="Arial Narrow" w:hAnsi="Arial Narrow"/>
          <w:sz w:val="18"/>
          <w:szCs w:val="20"/>
        </w:rPr>
        <w:t xml:space="preserve">, platform e-propublico.pl, </w:t>
      </w:r>
      <w:r>
        <w:rPr>
          <w:rFonts w:ascii="Arial Narrow" w:hAnsi="Arial Narrow"/>
          <w:sz w:val="18"/>
          <w:szCs w:val="20"/>
        </w:rPr>
        <w:t xml:space="preserve">biuro przepustek </w:t>
      </w:r>
    </w:p>
    <w:p w:rsidR="00080FF2" w:rsidRDefault="00080FF2" w:rsidP="00080FF2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 w:rsidRPr="00080FF2">
        <w:rPr>
          <w:rFonts w:ascii="Arial Narrow" w:hAnsi="Arial Narrow"/>
          <w:sz w:val="18"/>
          <w:szCs w:val="20"/>
        </w:rPr>
        <w:t>hol szpitala</w:t>
      </w:r>
      <w:r>
        <w:rPr>
          <w:rFonts w:ascii="Arial Narrow" w:hAnsi="Arial Narrow"/>
          <w:sz w:val="18"/>
          <w:szCs w:val="20"/>
        </w:rPr>
        <w:t xml:space="preserve"> T 2612 B5</w:t>
      </w:r>
    </w:p>
    <w:p w:rsidR="00080FF2" w:rsidRPr="00615E8C" w:rsidRDefault="00080FF2" w:rsidP="00080FF2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615E8C">
        <w:rPr>
          <w:rFonts w:ascii="Arial Narrow" w:hAnsi="Arial Narrow"/>
          <w:sz w:val="18"/>
          <w:szCs w:val="20"/>
        </w:rPr>
        <w:t>Choroszyńska</w:t>
      </w:r>
      <w:proofErr w:type="spellEnd"/>
      <w:r w:rsidRPr="00615E8C">
        <w:rPr>
          <w:rFonts w:ascii="Arial Narrow" w:hAnsi="Arial Narrow"/>
          <w:sz w:val="18"/>
          <w:szCs w:val="20"/>
        </w:rPr>
        <w:t xml:space="preserve"> – tel. 261 417 449</w:t>
      </w:r>
    </w:p>
    <w:p w:rsidR="00080FF2" w:rsidRPr="00615E8C" w:rsidRDefault="00080FF2" w:rsidP="00080FF2">
      <w:pPr>
        <w:rPr>
          <w:rFonts w:ascii="Arial Narrow" w:hAnsi="Arial Narrow"/>
          <w:sz w:val="18"/>
          <w:szCs w:val="20"/>
        </w:rPr>
      </w:pPr>
      <w:r w:rsidRPr="00615E8C">
        <w:rPr>
          <w:rFonts w:ascii="Arial Narrow" w:hAnsi="Arial Narrow"/>
          <w:sz w:val="18"/>
          <w:szCs w:val="20"/>
        </w:rPr>
        <w:t>Data</w:t>
      </w:r>
      <w:r>
        <w:rPr>
          <w:rFonts w:ascii="Arial Narrow" w:hAnsi="Arial Narrow"/>
          <w:sz w:val="18"/>
          <w:szCs w:val="20"/>
        </w:rPr>
        <w:t xml:space="preserve">: </w:t>
      </w:r>
      <w:r w:rsidRPr="00615E8C">
        <w:rPr>
          <w:rFonts w:ascii="Arial Narrow" w:hAnsi="Arial Narrow"/>
          <w:sz w:val="18"/>
          <w:szCs w:val="20"/>
        </w:rPr>
        <w:t xml:space="preserve"> </w:t>
      </w:r>
      <w:r>
        <w:rPr>
          <w:rFonts w:ascii="Arial Narrow" w:hAnsi="Arial Narrow"/>
          <w:sz w:val="18"/>
          <w:szCs w:val="20"/>
        </w:rPr>
        <w:t>27.02.2023 r</w:t>
      </w:r>
    </w:p>
    <w:p w:rsidR="00080FF2" w:rsidRPr="00080FF2" w:rsidRDefault="00080FF2" w:rsidP="00080FF2">
      <w:pPr>
        <w:ind w:left="7080" w:firstLine="708"/>
        <w:rPr>
          <w:rFonts w:ascii="Arial Narrow" w:hAnsi="Arial Narrow"/>
          <w:sz w:val="22"/>
          <w:szCs w:val="22"/>
        </w:rPr>
      </w:pPr>
    </w:p>
    <w:sectPr w:rsidR="00080FF2" w:rsidRPr="00080FF2" w:rsidSect="0096051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A70" w:rsidRDefault="00712A70">
      <w:r>
        <w:separator/>
      </w:r>
    </w:p>
  </w:endnote>
  <w:endnote w:type="continuationSeparator" w:id="0">
    <w:p w:rsidR="00712A70" w:rsidRDefault="0071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C9" w:rsidRDefault="002E73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080FF2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C9" w:rsidRDefault="002E73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A70" w:rsidRDefault="00712A70">
      <w:r>
        <w:separator/>
      </w:r>
    </w:p>
  </w:footnote>
  <w:footnote w:type="continuationSeparator" w:id="0">
    <w:p w:rsidR="00712A70" w:rsidRDefault="00712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C9" w:rsidRDefault="002E73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C9" w:rsidRPr="00080FF2" w:rsidRDefault="00080FF2">
    <w:pPr>
      <w:pStyle w:val="Nagwek"/>
      <w:rPr>
        <w:rFonts w:ascii="Arial Narrow" w:hAnsi="Arial Narrow"/>
        <w:b/>
        <w:sz w:val="22"/>
        <w:szCs w:val="22"/>
      </w:rPr>
    </w:pPr>
    <w:r w:rsidRPr="00080FF2">
      <w:rPr>
        <w:rFonts w:ascii="Arial Narrow" w:hAnsi="Arial Narrow"/>
        <w:b/>
        <w:sz w:val="22"/>
        <w:szCs w:val="22"/>
      </w:rPr>
      <w:t>Sprawa nr 21/23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C9" w:rsidRDefault="002E73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6pt;height:12.15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7FC5529"/>
    <w:multiLevelType w:val="multilevel"/>
    <w:tmpl w:val="B182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2A7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0FF2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E73C9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2A70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rsid w:val="00080FF2"/>
  </w:style>
  <w:style w:type="character" w:customStyle="1" w:styleId="oj">
    <w:name w:val="oj"/>
    <w:rsid w:val="00080FF2"/>
  </w:style>
  <w:style w:type="paragraph" w:styleId="NormalnyWeb">
    <w:name w:val="Normal (Web)"/>
    <w:basedOn w:val="Normalny"/>
    <w:uiPriority w:val="99"/>
    <w:unhideWhenUsed/>
    <w:rsid w:val="00080FF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80FF2"/>
    <w:pPr>
      <w:spacing w:before="100" w:beforeAutospacing="1" w:after="100" w:afterAutospacing="1"/>
    </w:pPr>
  </w:style>
  <w:style w:type="character" w:customStyle="1" w:styleId="nomark">
    <w:name w:val="nomark"/>
    <w:rsid w:val="00080FF2"/>
  </w:style>
  <w:style w:type="character" w:customStyle="1" w:styleId="timark">
    <w:name w:val="timark"/>
    <w:rsid w:val="00080FF2"/>
  </w:style>
  <w:style w:type="character" w:customStyle="1" w:styleId="nutscode">
    <w:name w:val="nutscode"/>
    <w:rsid w:val="00080FF2"/>
  </w:style>
  <w:style w:type="character" w:customStyle="1" w:styleId="cpvcode">
    <w:name w:val="cpvcode"/>
    <w:rsid w:val="00080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7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734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42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40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91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28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9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20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5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611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600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3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03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40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53439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21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3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30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6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165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3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094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79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214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1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553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92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347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21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3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84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390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452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0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52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335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786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799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390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39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208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62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245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60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512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670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8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86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335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26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5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328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431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411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8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147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17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8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59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46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230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0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240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0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458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346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475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1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442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67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57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258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678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70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44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81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394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3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351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6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33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71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302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1379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55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3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3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85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748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660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587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30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89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5468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60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11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07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208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45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744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997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3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38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72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2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4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6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8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6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57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36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091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839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021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0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924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9339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197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71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41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596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969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4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959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1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3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434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94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766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38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45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04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4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166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19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1526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uzp.gov.pl/" TargetMode="External"/><Relationship Id="rId7" Type="http://schemas.openxmlformats.org/officeDocument/2006/relationships/hyperlink" Target="https://ted.europa.eu/udl?uri=TED:NOTICE:121526-2023:TEXT:PL:HTML" TargetMode="External"/><Relationship Id="rId12" Type="http://schemas.openxmlformats.org/officeDocument/2006/relationships/hyperlink" Target="mailto:barbara.choroszynska@10wsk.mil.pl?subject=TED" TargetMode="External"/><Relationship Id="rId17" Type="http://schemas.openxmlformats.org/officeDocument/2006/relationships/hyperlink" Target="http://www.uzp.gov.pl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21526-2023:TEXT:PL:HTML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ted.europa.eu/udl?uri=TED:NOTICE:121526-2023:TEXT:PL:HTML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1526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1364</Words>
  <Characters>10766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User2</dc:creator>
  <cp:keywords/>
  <dc:description/>
  <cp:lastModifiedBy>User2</cp:lastModifiedBy>
  <cp:revision>3</cp:revision>
  <cp:lastPrinted>2023-02-27T08:31:00Z</cp:lastPrinted>
  <dcterms:created xsi:type="dcterms:W3CDTF">2023-02-27T08:26:00Z</dcterms:created>
  <dcterms:modified xsi:type="dcterms:W3CDTF">2023-02-27T08:31:00Z</dcterms:modified>
</cp:coreProperties>
</file>