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5E6DF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E6DF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5E6DF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</w:t>
      </w:r>
      <w:bookmarkStart w:id="0" w:name="_GoBack"/>
      <w:bookmarkEnd w:id="0"/>
      <w:r w:rsidR="005E6DFC" w:rsidRPr="005E6DFC">
        <w:rPr>
          <w:rFonts w:ascii="Arial Narrow" w:eastAsia="Times New Roman" w:hAnsi="Arial Narrow" w:cs="Arial"/>
          <w:bCs/>
          <w:sz w:val="24"/>
          <w:szCs w:val="24"/>
          <w:lang w:eastAsia="pl-PL"/>
        </w:rPr>
        <w:t>9</w:t>
      </w:r>
      <w:r w:rsidR="00FC20DF" w:rsidRPr="005E6DF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</w:t>
      </w:r>
      <w:r w:rsidRPr="005E6DFC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5E6DFC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5E6DFC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5E6DFC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E6DFC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5E6DFC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5E6DF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5E6DFC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5E6DFC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5E6DFC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E6DF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5E6DFC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5E6DF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5E6DFC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E6DFC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5E6DF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0874" w:rsidRPr="005E6DFC" w:rsidTr="002F113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0874" w:rsidRPr="005E6DFC" w:rsidRDefault="00BC0874" w:rsidP="002F113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C0874" w:rsidRPr="005E6DFC" w:rsidRDefault="00BC0874" w:rsidP="002F113A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5E6DFC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E6DFC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5E6DFC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5E6DFC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C0874" w:rsidRPr="005E6DFC" w:rsidRDefault="00BC0874" w:rsidP="002F113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C0874" w:rsidRPr="005E6DFC" w:rsidRDefault="00BC0874" w:rsidP="002F113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5E6DFC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5E6DFC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6DFC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5E6DFC" w:rsidRDefault="00BC087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E6DF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materiałów eksploatacyjnych do analizatorów parametrów krytycznych wraz z dzierżawą urządzeń</w:t>
      </w:r>
    </w:p>
    <w:p w:rsidR="00BC121E" w:rsidRPr="005E6DF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E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C0874" w:rsidRPr="005E6DFC">
        <w:rPr>
          <w:rFonts w:ascii="Arial Narrow" w:eastAsia="Times New Roman" w:hAnsi="Arial Narrow" w:cs="Arial"/>
          <w:b/>
          <w:sz w:val="24"/>
          <w:szCs w:val="24"/>
          <w:lang w:eastAsia="pl-PL"/>
        </w:rPr>
        <w:t>21/2023</w:t>
      </w:r>
    </w:p>
    <w:p w:rsidR="00BC121E" w:rsidRPr="005E6DFC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E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BC0874" w:rsidRPr="005E6DF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5E6DF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5E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5E6DF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5E6DFC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E6DFC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9" o:title=""/>
          </v:shape>
          <w:control r:id="rId10" w:name="OptionButton211" w:shapeid="_x0000_i1029"/>
        </w:object>
      </w:r>
      <w:r w:rsidR="00BC121E" w:rsidRPr="005E6DF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5E6DF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5E6DFC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6DFC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.3pt;height:17.55pt" o:ole="">
            <v:imagedata r:id="rId11" o:title=""/>
          </v:shape>
          <w:control r:id="rId12" w:name="OptionButton21" w:shapeid="_x0000_i1031"/>
        </w:object>
      </w:r>
      <w:r w:rsidRPr="005E6DF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5E6DFC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6DF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E6DF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6D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6DF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6DF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E6DF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6D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6D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6D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E6DF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6D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6D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6D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E6DF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E6DF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5E6DF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E6DFC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E6DF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E6DF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E6DF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E6DF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5E6DF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E6DFC" w:rsidTr="00620E37">
        <w:tc>
          <w:tcPr>
            <w:tcW w:w="2660" w:type="dxa"/>
            <w:shd w:val="clear" w:color="auto" w:fill="auto"/>
          </w:tcPr>
          <w:p w:rsidR="00BC121E" w:rsidRPr="005E6DF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5E6DF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5E6DF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5E6DF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5E6DF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E6DFC" w:rsidRDefault="00BC087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E6DF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5E6DF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5E6DFC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5E6DFC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5E6DFC" w:rsidRDefault="00106AC7" w:rsidP="00BC121E">
      <w:pPr>
        <w:rPr>
          <w:rFonts w:ascii="Arial Narrow" w:hAnsi="Arial Narrow"/>
        </w:rPr>
      </w:pPr>
    </w:p>
    <w:sectPr w:rsidR="00106AC7" w:rsidRPr="005E6DFC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8B7" w:rsidRDefault="00A818B7">
      <w:r>
        <w:separator/>
      </w:r>
    </w:p>
  </w:endnote>
  <w:endnote w:type="continuationSeparator" w:id="0">
    <w:p w:rsidR="00A818B7" w:rsidRDefault="00A81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E6DF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D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D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874" w:rsidRDefault="00BC08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8B7" w:rsidRDefault="00A818B7">
      <w:r>
        <w:separator/>
      </w:r>
    </w:p>
  </w:footnote>
  <w:footnote w:type="continuationSeparator" w:id="0">
    <w:p w:rsidR="00A818B7" w:rsidRDefault="00A81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874" w:rsidRDefault="00BC08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874" w:rsidRDefault="00BC08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874" w:rsidRDefault="00BC08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18B7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5E6DFC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6A69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818B7"/>
    <w:rsid w:val="00AB6C06"/>
    <w:rsid w:val="00AB7377"/>
    <w:rsid w:val="00AD329C"/>
    <w:rsid w:val="00B04D14"/>
    <w:rsid w:val="00B26102"/>
    <w:rsid w:val="00B45ED4"/>
    <w:rsid w:val="00B54FB4"/>
    <w:rsid w:val="00BC087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20DF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67021-35DA-4240-B13A-548B9883A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2023-02-20T10:19:00Z</cp:lastPrinted>
  <dcterms:created xsi:type="dcterms:W3CDTF">2023-02-20T10:19:00Z</dcterms:created>
  <dcterms:modified xsi:type="dcterms:W3CDTF">2023-02-20T10:19:00Z</dcterms:modified>
</cp:coreProperties>
</file>