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AC5093">
      <w:pPr>
        <w:keepNext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AC5093">
      <w:pPr>
        <w:keepNext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4A1DB628" w14:textId="77777777" w:rsidR="00AC5093" w:rsidRDefault="00AC5093" w:rsidP="00AC50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  <w:p w14:paraId="26C3F70C" w14:textId="77777777" w:rsidR="00281DC6" w:rsidRDefault="00281DC6" w:rsidP="00AC50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  <w:p w14:paraId="1E4F7C36" w14:textId="70E1F013" w:rsidR="00AC5093" w:rsidRPr="00281DC6" w:rsidRDefault="00AC5093" w:rsidP="00AC50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8E1DD29" w14:textId="3CAF3908" w:rsidR="00307876" w:rsidRDefault="00307876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</w:t>
      </w:r>
      <w:r w:rsidR="004C49FE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 pn.: </w:t>
      </w:r>
    </w:p>
    <w:p w14:paraId="0C2E1B12" w14:textId="77777777" w:rsidR="00AC5093" w:rsidRDefault="00281DC6" w:rsidP="00281DC6">
      <w:pPr>
        <w:spacing w:line="276" w:lineRule="auto"/>
        <w:jc w:val="center"/>
        <w:rPr>
          <w:b/>
          <w:bCs/>
        </w:rPr>
      </w:pPr>
      <w:r w:rsidRPr="00AC5093">
        <w:rPr>
          <w:b/>
          <w:bCs/>
        </w:rPr>
        <w:t>”</w:t>
      </w:r>
      <w:r w:rsidR="00A31648" w:rsidRPr="00AC5093">
        <w:rPr>
          <w:bCs/>
        </w:rPr>
        <w:t xml:space="preserve"> </w:t>
      </w:r>
      <w:r w:rsidR="00A31648" w:rsidRPr="00AC5093">
        <w:rPr>
          <w:b/>
          <w:bCs/>
        </w:rPr>
        <w:t xml:space="preserve">Sukcesywna dostawa środków </w:t>
      </w:r>
      <w:r w:rsidR="002553EE" w:rsidRPr="00AC5093">
        <w:rPr>
          <w:b/>
          <w:bCs/>
        </w:rPr>
        <w:t xml:space="preserve">do mycia, dezynfekcji i higieny na potrzeby </w:t>
      </w:r>
    </w:p>
    <w:p w14:paraId="424E552C" w14:textId="0171F76F" w:rsidR="00281DC6" w:rsidRPr="00AC5093" w:rsidRDefault="002553EE" w:rsidP="00281DC6">
      <w:pPr>
        <w:spacing w:line="276" w:lineRule="auto"/>
        <w:jc w:val="center"/>
        <w:rPr>
          <w:b/>
          <w:bCs/>
        </w:rPr>
      </w:pPr>
      <w:r w:rsidRPr="00AC5093">
        <w:rPr>
          <w:b/>
          <w:bCs/>
        </w:rPr>
        <w:t>Szpitala Wojewódzkiego w Poznaniu</w:t>
      </w:r>
      <w:r w:rsidR="00281DC6" w:rsidRPr="00AC5093">
        <w:rPr>
          <w:b/>
          <w:bCs/>
        </w:rPr>
        <w:t>”</w:t>
      </w:r>
    </w:p>
    <w:p w14:paraId="7608CD5A" w14:textId="77777777" w:rsidR="00AC5093" w:rsidRDefault="00AC5093" w:rsidP="00281DC6">
      <w:pPr>
        <w:spacing w:after="120" w:line="276" w:lineRule="auto"/>
        <w:jc w:val="both"/>
        <w:rPr>
          <w:sz w:val="22"/>
          <w:szCs w:val="22"/>
        </w:rPr>
      </w:pPr>
    </w:p>
    <w:p w14:paraId="52264483" w14:textId="5FD1286D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027E52E2" w14:textId="77777777" w:rsid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AC5093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36D0227B" w14:textId="26F43ABE" w:rsidR="00AC5093" w:rsidRPr="00281DC6" w:rsidRDefault="00AC5093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558F1ED2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71645529" w14:textId="77777777" w:rsidR="00E01F63" w:rsidRPr="00495167" w:rsidRDefault="00E01F63" w:rsidP="00E01F63">
      <w:pPr>
        <w:ind w:left="284"/>
        <w:jc w:val="both"/>
      </w:pPr>
      <w:r w:rsidRPr="00495167">
        <w:t>wartość netto za wykonanie całości przedmiotu zamówienia wynosi....................... zł</w:t>
      </w:r>
    </w:p>
    <w:p w14:paraId="3124031A" w14:textId="77777777" w:rsidR="00E01F63" w:rsidRPr="00495167" w:rsidRDefault="00E01F63" w:rsidP="00E01F63">
      <w:pPr>
        <w:ind w:left="284" w:hanging="284"/>
        <w:jc w:val="both"/>
      </w:pPr>
      <w:r w:rsidRPr="00495167">
        <w:t xml:space="preserve">     stawka  podatku VAT wynosi  ......%</w:t>
      </w:r>
    </w:p>
    <w:p w14:paraId="4D97C400" w14:textId="77777777" w:rsidR="00E01F63" w:rsidRPr="00495167" w:rsidRDefault="00E01F63" w:rsidP="00E01F63">
      <w:pPr>
        <w:ind w:left="284" w:hanging="284"/>
        <w:jc w:val="both"/>
      </w:pPr>
      <w:r w:rsidRPr="00495167">
        <w:t xml:space="preserve">     kwota podatku VAT wynosi ................................ zł</w:t>
      </w:r>
    </w:p>
    <w:p w14:paraId="52471FBF" w14:textId="77777777" w:rsidR="00E01F63" w:rsidRPr="00495167" w:rsidRDefault="00E01F63" w:rsidP="00E01F63">
      <w:pPr>
        <w:ind w:left="284" w:hanging="284"/>
        <w:jc w:val="both"/>
      </w:pPr>
      <w:r w:rsidRPr="00495167">
        <w:tab/>
        <w:t>wartość brutto za wykonanie całości przedmiotu zamówienia wynosi....................... zł</w:t>
      </w:r>
    </w:p>
    <w:p w14:paraId="0D99C3DF" w14:textId="77777777" w:rsidR="00E01F63" w:rsidRPr="00495167" w:rsidRDefault="00E01F63" w:rsidP="00E01F63">
      <w:pPr>
        <w:ind w:left="284" w:hanging="284"/>
        <w:jc w:val="both"/>
      </w:pPr>
      <w:r w:rsidRPr="00495167">
        <w:t xml:space="preserve">     (słownie:...................................................................................................................... zł),</w:t>
      </w:r>
    </w:p>
    <w:p w14:paraId="5EFC018D" w14:textId="62CB7711" w:rsidR="00E01F63" w:rsidRDefault="00E01F63" w:rsidP="00E01F63">
      <w:pPr>
        <w:ind w:left="284"/>
        <w:jc w:val="both"/>
      </w:pPr>
      <w:r w:rsidRPr="00495167">
        <w:t xml:space="preserve">wyliczona zgodnie z </w:t>
      </w:r>
      <w:r>
        <w:t xml:space="preserve">odpowiednią tabelą </w:t>
      </w:r>
      <w:r w:rsidRPr="00495167">
        <w:t>formularz</w:t>
      </w:r>
      <w:r>
        <w:t xml:space="preserve">a </w:t>
      </w:r>
      <w:r w:rsidR="003630ED">
        <w:t>asortymentowo-</w:t>
      </w:r>
      <w:r>
        <w:t>cenowego</w:t>
      </w:r>
      <w:r w:rsidRPr="00495167">
        <w:t xml:space="preserve"> </w:t>
      </w:r>
    </w:p>
    <w:p w14:paraId="04CF1FB9" w14:textId="77777777" w:rsidR="00A41384" w:rsidRDefault="00A4138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D1A09A2" w14:textId="723C0D1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F2A0A0" w14:textId="7F589E7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66411F21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46411E7B" w14:textId="0C7AA0CC" w:rsidR="00E06060" w:rsidRDefault="00E06060" w:rsidP="002553EE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8E96D15" w14:textId="77777777" w:rsidR="002553EE" w:rsidRPr="002553EE" w:rsidRDefault="002553EE" w:rsidP="002553EE">
      <w:pPr>
        <w:numPr>
          <w:ilvl w:val="0"/>
          <w:numId w:val="36"/>
        </w:numPr>
        <w:jc w:val="both"/>
      </w:pPr>
      <w:r w:rsidRPr="002553E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AE725D8" w14:textId="77777777" w:rsidR="00E06060" w:rsidRPr="00281DC6" w:rsidRDefault="00E06060" w:rsidP="00E06060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1DFE66" w14:textId="77777777" w:rsidR="00E06060" w:rsidRPr="00E06060" w:rsidRDefault="00E06060" w:rsidP="00E06060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A41384">
      <w:pPr>
        <w:numPr>
          <w:ilvl w:val="0"/>
          <w:numId w:val="35"/>
        </w:numPr>
        <w:spacing w:line="360" w:lineRule="auto"/>
        <w:ind w:left="426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405DACF9" w14:textId="77777777" w:rsidR="00A41384" w:rsidRPr="00A41384" w:rsidRDefault="00A41384" w:rsidP="00A41384">
      <w:pPr>
        <w:ind w:left="284"/>
        <w:jc w:val="both"/>
        <w:rPr>
          <w:sz w:val="22"/>
          <w:szCs w:val="22"/>
        </w:rPr>
      </w:pPr>
      <w:r w:rsidRPr="00A41384">
        <w:rPr>
          <w:sz w:val="22"/>
          <w:szCs w:val="22"/>
        </w:rPr>
        <w:t>Czy Wykonawca jest mikroprzedsiębiorstwem bądź małym lub średnim przedsiębiorstwem?</w:t>
      </w:r>
    </w:p>
    <w:p w14:paraId="64C19AC1" w14:textId="77777777" w:rsidR="00A41384" w:rsidRPr="00A41384" w:rsidRDefault="00A41384" w:rsidP="00A41384">
      <w:pPr>
        <w:ind w:left="284"/>
        <w:jc w:val="both"/>
        <w:rPr>
          <w:sz w:val="22"/>
          <w:szCs w:val="22"/>
        </w:rPr>
      </w:pPr>
      <w:r w:rsidRPr="00A41384">
        <w:rPr>
          <w:sz w:val="22"/>
          <w:szCs w:val="22"/>
          <w:u w:val="single"/>
        </w:rPr>
        <w:t>Odpowiedź Wykonawcy:</w:t>
      </w:r>
    </w:p>
    <w:p w14:paraId="725AD732" w14:textId="77777777" w:rsidR="00A41384" w:rsidRPr="00B34EF5" w:rsidRDefault="00A41384" w:rsidP="00A41384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(niepotrzebne skreślić - właściwe zaznaczyć)</w:t>
      </w:r>
    </w:p>
    <w:p w14:paraId="21FE8763" w14:textId="77777777" w:rsidR="00A41384" w:rsidRPr="0047721E" w:rsidRDefault="00A41384" w:rsidP="00A41384">
      <w:pPr>
        <w:numPr>
          <w:ilvl w:val="0"/>
          <w:numId w:val="37"/>
        </w:numPr>
        <w:ind w:left="284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mikroprzedsiębiorstwem</w:t>
      </w:r>
    </w:p>
    <w:p w14:paraId="3C9C9BEF" w14:textId="77777777" w:rsidR="00A41384" w:rsidRPr="0047721E" w:rsidRDefault="00A41384" w:rsidP="00A41384">
      <w:pPr>
        <w:numPr>
          <w:ilvl w:val="0"/>
          <w:numId w:val="37"/>
        </w:numPr>
        <w:ind w:left="284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małym przedsiębiorstwem</w:t>
      </w:r>
    </w:p>
    <w:p w14:paraId="5F16F7CA" w14:textId="77777777" w:rsidR="00A41384" w:rsidRPr="0047721E" w:rsidRDefault="00A41384" w:rsidP="00A41384">
      <w:pPr>
        <w:numPr>
          <w:ilvl w:val="0"/>
          <w:numId w:val="37"/>
        </w:numPr>
        <w:ind w:left="284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średnim przedsiębiorstwem</w:t>
      </w:r>
    </w:p>
    <w:p w14:paraId="0F2CE3AB" w14:textId="77777777" w:rsidR="00A41384" w:rsidRPr="0047721E" w:rsidRDefault="00A41384" w:rsidP="00A41384">
      <w:pPr>
        <w:numPr>
          <w:ilvl w:val="0"/>
          <w:numId w:val="37"/>
        </w:numPr>
        <w:ind w:left="284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inne jakie: …………………</w:t>
      </w:r>
    </w:p>
    <w:p w14:paraId="0DEE4FD4" w14:textId="77777777" w:rsidR="00A41384" w:rsidRDefault="00A41384" w:rsidP="00A41384">
      <w:pPr>
        <w:jc w:val="both"/>
        <w:rPr>
          <w:i/>
          <w:sz w:val="20"/>
          <w:szCs w:val="20"/>
        </w:rPr>
      </w:pPr>
    </w:p>
    <w:p w14:paraId="4826BE15" w14:textId="497AFAA4" w:rsidR="00A41384" w:rsidRPr="007E27AA" w:rsidRDefault="00A41384" w:rsidP="00A41384">
      <w:pPr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115716DB" w14:textId="77777777" w:rsidR="00A41384" w:rsidRPr="007E27AA" w:rsidRDefault="00A41384" w:rsidP="00A41384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55148043" w14:textId="77777777" w:rsidR="00A41384" w:rsidRPr="007E27AA" w:rsidRDefault="00A41384" w:rsidP="00A41384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0E8966BB" w14:textId="77777777" w:rsidR="00A41384" w:rsidRPr="007E27AA" w:rsidRDefault="00A41384" w:rsidP="00A41384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4836C5FC" w14:textId="77777777" w:rsidR="00A41384" w:rsidRDefault="00A41384" w:rsidP="00A41384">
      <w:pPr>
        <w:pStyle w:val="Tekstpodstawowy2"/>
        <w:rPr>
          <w:szCs w:val="24"/>
          <w:u w:val="dotted"/>
        </w:rPr>
      </w:pPr>
    </w:p>
    <w:p w14:paraId="78563B45" w14:textId="77777777" w:rsidR="00A41384" w:rsidRPr="00B34EF5" w:rsidRDefault="00A41384" w:rsidP="00A41384">
      <w:pPr>
        <w:pStyle w:val="Tekstpodstawowy2"/>
        <w:rPr>
          <w:szCs w:val="24"/>
          <w:u w:val="dotted"/>
        </w:rPr>
      </w:pPr>
    </w:p>
    <w:p w14:paraId="1F2CC765" w14:textId="77777777" w:rsidR="00A41384" w:rsidRPr="00692122" w:rsidRDefault="00A41384" w:rsidP="00A41384">
      <w:pPr>
        <w:jc w:val="both"/>
        <w:rPr>
          <w:sz w:val="16"/>
          <w:szCs w:val="16"/>
        </w:rPr>
      </w:pPr>
      <w:r>
        <w:rPr>
          <w:u w:val="dotted"/>
        </w:rPr>
        <w:t>…………………</w:t>
      </w:r>
      <w:r w:rsidRPr="00B34EF5">
        <w:t xml:space="preserve"> </w:t>
      </w:r>
      <w:r>
        <w:t>d</w:t>
      </w:r>
      <w:r w:rsidRPr="00B34EF5">
        <w:t>nia</w:t>
      </w:r>
      <w:r>
        <w:t xml:space="preserve"> </w:t>
      </w:r>
      <w:r>
        <w:rPr>
          <w:u w:val="dotted"/>
        </w:rPr>
        <w:t>……………………….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515DBF17" w:rsidR="00D74BC1" w:rsidRDefault="00281DC6">
    <w:pPr>
      <w:pStyle w:val="Nagwek"/>
    </w:pPr>
    <w:r>
      <w:t>Znak sprawy: SZW/DZP/</w:t>
    </w:r>
    <w:r w:rsidR="00E01F63">
      <w:t>16</w:t>
    </w:r>
    <w:r>
      <w:t>/202</w:t>
    </w:r>
    <w:r w:rsidR="00E01F63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10053">
    <w:abstractNumId w:val="9"/>
  </w:num>
  <w:num w:numId="2" w16cid:durableId="364794884">
    <w:abstractNumId w:val="20"/>
  </w:num>
  <w:num w:numId="3" w16cid:durableId="1578712426">
    <w:abstractNumId w:val="23"/>
  </w:num>
  <w:num w:numId="4" w16cid:durableId="616566259">
    <w:abstractNumId w:val="5"/>
  </w:num>
  <w:num w:numId="5" w16cid:durableId="147795468">
    <w:abstractNumId w:val="27"/>
  </w:num>
  <w:num w:numId="6" w16cid:durableId="1239631670">
    <w:abstractNumId w:val="6"/>
  </w:num>
  <w:num w:numId="7" w16cid:durableId="162551494">
    <w:abstractNumId w:val="7"/>
  </w:num>
  <w:num w:numId="8" w16cid:durableId="1848782922">
    <w:abstractNumId w:val="31"/>
  </w:num>
  <w:num w:numId="9" w16cid:durableId="664355985">
    <w:abstractNumId w:val="4"/>
  </w:num>
  <w:num w:numId="10" w16cid:durableId="1491171323">
    <w:abstractNumId w:val="30"/>
  </w:num>
  <w:num w:numId="11" w16cid:durableId="76025352">
    <w:abstractNumId w:val="25"/>
  </w:num>
  <w:num w:numId="12" w16cid:durableId="1605067376">
    <w:abstractNumId w:val="11"/>
  </w:num>
  <w:num w:numId="13" w16cid:durableId="1520316032">
    <w:abstractNumId w:val="24"/>
  </w:num>
  <w:num w:numId="14" w16cid:durableId="257063050">
    <w:abstractNumId w:val="38"/>
  </w:num>
  <w:num w:numId="15" w16cid:durableId="2140805019">
    <w:abstractNumId w:val="22"/>
  </w:num>
  <w:num w:numId="16" w16cid:durableId="1032149121">
    <w:abstractNumId w:val="36"/>
  </w:num>
  <w:num w:numId="17" w16cid:durableId="2096896357">
    <w:abstractNumId w:val="10"/>
  </w:num>
  <w:num w:numId="18" w16cid:durableId="1850023967">
    <w:abstractNumId w:val="15"/>
  </w:num>
  <w:num w:numId="19" w16cid:durableId="210969158">
    <w:abstractNumId w:val="34"/>
  </w:num>
  <w:num w:numId="20" w16cid:durableId="1004935525">
    <w:abstractNumId w:val="1"/>
  </w:num>
  <w:num w:numId="21" w16cid:durableId="1074545384">
    <w:abstractNumId w:val="28"/>
  </w:num>
  <w:num w:numId="22" w16cid:durableId="500240291">
    <w:abstractNumId w:val="2"/>
  </w:num>
  <w:num w:numId="23" w16cid:durableId="720254029">
    <w:abstractNumId w:val="12"/>
  </w:num>
  <w:num w:numId="24" w16cid:durableId="2058967418">
    <w:abstractNumId w:val="32"/>
  </w:num>
  <w:num w:numId="25" w16cid:durableId="2042591774">
    <w:abstractNumId w:val="8"/>
  </w:num>
  <w:num w:numId="26" w16cid:durableId="1941716630">
    <w:abstractNumId w:val="14"/>
  </w:num>
  <w:num w:numId="27" w16cid:durableId="1705668517">
    <w:abstractNumId w:val="18"/>
  </w:num>
  <w:num w:numId="28" w16cid:durableId="399135903">
    <w:abstractNumId w:val="16"/>
  </w:num>
  <w:num w:numId="29" w16cid:durableId="1400328651">
    <w:abstractNumId w:val="3"/>
  </w:num>
  <w:num w:numId="30" w16cid:durableId="1077091272">
    <w:abstractNumId w:val="17"/>
  </w:num>
  <w:num w:numId="31" w16cid:durableId="968779241">
    <w:abstractNumId w:val="0"/>
  </w:num>
  <w:num w:numId="32" w16cid:durableId="161823563">
    <w:abstractNumId w:val="26"/>
  </w:num>
  <w:num w:numId="33" w16cid:durableId="514468164">
    <w:abstractNumId w:val="19"/>
  </w:num>
  <w:num w:numId="34" w16cid:durableId="1932659864">
    <w:abstractNumId w:val="29"/>
  </w:num>
  <w:num w:numId="35" w16cid:durableId="2071220765">
    <w:abstractNumId w:val="35"/>
  </w:num>
  <w:num w:numId="36" w16cid:durableId="1256133150">
    <w:abstractNumId w:val="33"/>
  </w:num>
  <w:num w:numId="37" w16cid:durableId="774716850">
    <w:abstractNumId w:val="13"/>
  </w:num>
  <w:num w:numId="38" w16cid:durableId="1878345821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405539">
    <w:abstractNumId w:val="37"/>
  </w:num>
  <w:num w:numId="40" w16cid:durableId="11196429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5404"/>
    <w:rsid w:val="00071FE3"/>
    <w:rsid w:val="001164BF"/>
    <w:rsid w:val="001436D3"/>
    <w:rsid w:val="0018410E"/>
    <w:rsid w:val="002553EE"/>
    <w:rsid w:val="00281DC6"/>
    <w:rsid w:val="0030391A"/>
    <w:rsid w:val="00307876"/>
    <w:rsid w:val="003630ED"/>
    <w:rsid w:val="003A652F"/>
    <w:rsid w:val="00443C09"/>
    <w:rsid w:val="00460383"/>
    <w:rsid w:val="004A2566"/>
    <w:rsid w:val="004C49FE"/>
    <w:rsid w:val="004F2977"/>
    <w:rsid w:val="00535E57"/>
    <w:rsid w:val="005A70C7"/>
    <w:rsid w:val="00613B65"/>
    <w:rsid w:val="006A0EFD"/>
    <w:rsid w:val="00740C0B"/>
    <w:rsid w:val="007717C3"/>
    <w:rsid w:val="007E2FC5"/>
    <w:rsid w:val="00852576"/>
    <w:rsid w:val="00A31648"/>
    <w:rsid w:val="00A41384"/>
    <w:rsid w:val="00AC5093"/>
    <w:rsid w:val="00B22D6B"/>
    <w:rsid w:val="00B35E57"/>
    <w:rsid w:val="00C85AAC"/>
    <w:rsid w:val="00CA0475"/>
    <w:rsid w:val="00CA7C6C"/>
    <w:rsid w:val="00CB2BE7"/>
    <w:rsid w:val="00D74BC1"/>
    <w:rsid w:val="00E01F63"/>
    <w:rsid w:val="00E06060"/>
    <w:rsid w:val="00E26A80"/>
    <w:rsid w:val="00E83B1D"/>
    <w:rsid w:val="00F2537A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A4138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3</Pages>
  <Words>639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24</cp:revision>
  <cp:lastPrinted>2007-10-05T06:59:00Z</cp:lastPrinted>
  <dcterms:created xsi:type="dcterms:W3CDTF">2021-03-05T08:11:00Z</dcterms:created>
  <dcterms:modified xsi:type="dcterms:W3CDTF">2023-02-23T08:00:00Z</dcterms:modified>
</cp:coreProperties>
</file>