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EC00" w14:textId="312FCAF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6637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EFF8940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414082" w14:textId="77777777" w:rsidR="006676AE" w:rsidRPr="0012157F" w:rsidRDefault="008A130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A130F">
        <w:rPr>
          <w:rFonts w:ascii="Arial" w:hAnsi="Arial" w:cs="Arial"/>
        </w:rPr>
        <w:t>SZPITAL WOJEWÓDZKI W POZNANIU</w:t>
      </w:r>
    </w:p>
    <w:p w14:paraId="3E54700D" w14:textId="77777777" w:rsidR="006676AE" w:rsidRPr="0012157F" w:rsidRDefault="008A130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A130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A130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85B7EBC" w14:textId="77777777" w:rsidR="00F90CD1" w:rsidRDefault="008A130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A130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A130F">
        <w:rPr>
          <w:rFonts w:ascii="Arial" w:hAnsi="Arial" w:cs="Arial"/>
        </w:rPr>
        <w:t>Poznań</w:t>
      </w:r>
    </w:p>
    <w:p w14:paraId="7919CE3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09A8C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C6115C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8D4E4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F00011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E366AE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8B1004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5941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130F" w:rsidRPr="0012157F" w14:paraId="0CE4ADB3" w14:textId="77777777" w:rsidTr="00D54245">
        <w:tc>
          <w:tcPr>
            <w:tcW w:w="9104" w:type="dxa"/>
            <w:shd w:val="clear" w:color="auto" w:fill="D9D9D9"/>
          </w:tcPr>
          <w:p w14:paraId="48EE20F3" w14:textId="77777777" w:rsidR="008A130F" w:rsidRPr="0012157F" w:rsidRDefault="008A130F" w:rsidP="00D542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72DCEC" w14:textId="77777777" w:rsidR="008A130F" w:rsidRPr="0012157F" w:rsidRDefault="008A130F" w:rsidP="00D542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A130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A130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A130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B9230FC" w14:textId="77777777" w:rsidR="008A130F" w:rsidRPr="00612283" w:rsidRDefault="008A130F" w:rsidP="00D5424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26E1912" w14:textId="77777777" w:rsidR="008A130F" w:rsidRPr="00612283" w:rsidRDefault="008A130F" w:rsidP="00D5424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4C4CC77" w14:textId="77777777" w:rsidR="008A130F" w:rsidRPr="0012157F" w:rsidRDefault="008A130F" w:rsidP="00D5424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E875E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00022DD" w14:textId="77777777" w:rsidR="00E50194" w:rsidRDefault="008A130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A130F">
        <w:rPr>
          <w:rFonts w:ascii="Arial" w:hAnsi="Arial" w:cs="Arial"/>
          <w:b/>
          <w:sz w:val="24"/>
          <w:szCs w:val="24"/>
        </w:rPr>
        <w:t>Sukcesywna dostawa środków do mycia, dezynfekcji i higieny na potrzeby Szpitala Wojewódzkiego w Poznaniu</w:t>
      </w:r>
    </w:p>
    <w:p w14:paraId="00467379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A130F" w:rsidRPr="008A130F">
        <w:rPr>
          <w:rFonts w:ascii="Arial" w:hAnsi="Arial" w:cs="Arial"/>
          <w:b/>
          <w:sz w:val="24"/>
          <w:szCs w:val="24"/>
        </w:rPr>
        <w:t>SZW/DZP/16/2023</w:t>
      </w:r>
    </w:p>
    <w:p w14:paraId="29C88DC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130F" w:rsidRPr="008A130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3BD4ED8" w14:textId="77777777" w:rsidTr="00650D6C">
        <w:tc>
          <w:tcPr>
            <w:tcW w:w="9104" w:type="dxa"/>
            <w:shd w:val="clear" w:color="auto" w:fill="D9D9D9"/>
          </w:tcPr>
          <w:p w14:paraId="0DF2B95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868133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EDF320" w14:textId="73FC9CB9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14:paraId="0494D8FD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D550487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19B85B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6665D3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0E84F7F" w14:textId="77777777" w:rsidTr="00CD4DD1">
        <w:tc>
          <w:tcPr>
            <w:tcW w:w="9104" w:type="dxa"/>
            <w:shd w:val="clear" w:color="auto" w:fill="D9D9D9"/>
          </w:tcPr>
          <w:p w14:paraId="001280E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3EA7B5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D0F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B9CC" w14:textId="77777777" w:rsidR="00D2702A" w:rsidRPr="0012157F" w:rsidRDefault="00D2702A" w:rsidP="00C6637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A84A" w14:textId="77777777" w:rsidR="00D2702A" w:rsidRPr="0012157F" w:rsidRDefault="00D2702A" w:rsidP="00C6637B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130F" w:rsidRPr="0012157F" w14:paraId="2B1B06CD" w14:textId="77777777" w:rsidTr="00D542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DBF4" w14:textId="77777777" w:rsidR="008A130F" w:rsidRPr="0012157F" w:rsidRDefault="008A130F" w:rsidP="00C6637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EC38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130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6D3EC3F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130F" w:rsidRPr="0012157F" w14:paraId="5BFA79EB" w14:textId="77777777" w:rsidTr="00D542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BF1D" w14:textId="77777777" w:rsidR="008A130F" w:rsidRPr="0012157F" w:rsidRDefault="008A130F" w:rsidP="00C6637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90CE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130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8FFD70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130F" w:rsidRPr="0012157F" w14:paraId="4CBDD533" w14:textId="77777777" w:rsidTr="00D542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40A1C" w14:textId="77777777" w:rsidR="008A130F" w:rsidRPr="0012157F" w:rsidRDefault="008A130F" w:rsidP="00C6637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49091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130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C4ACD97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130F" w:rsidRPr="0012157F" w14:paraId="29FE79D7" w14:textId="77777777" w:rsidTr="00D542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8D9F9" w14:textId="77777777" w:rsidR="008A130F" w:rsidRPr="0012157F" w:rsidRDefault="008A130F" w:rsidP="00C6637B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EF422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130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1A88B8D" w14:textId="77777777" w:rsidR="008A130F" w:rsidRPr="0012157F" w:rsidRDefault="008A130F" w:rsidP="00C6637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130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294E9E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5DCF5C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8CD2D4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24FDFA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D43ED19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EBB35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A4C30F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7FECF6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567057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4AAEA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81A3A12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A80489D" w14:textId="77777777" w:rsidTr="00CD4DD1">
        <w:tc>
          <w:tcPr>
            <w:tcW w:w="9104" w:type="dxa"/>
            <w:shd w:val="clear" w:color="auto" w:fill="D9D9D9"/>
          </w:tcPr>
          <w:p w14:paraId="1132876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6E879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A1E5C9C" w14:textId="77777777" w:rsidTr="00847232">
        <w:tc>
          <w:tcPr>
            <w:tcW w:w="9104" w:type="dxa"/>
            <w:shd w:val="clear" w:color="auto" w:fill="D9D9D9"/>
          </w:tcPr>
          <w:p w14:paraId="5954ED3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D3948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F5E04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AABAF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D3A39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36EBF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0700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AFE62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1DFCF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7ED85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73D589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7B94E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B0C672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6C4C2" w14:textId="77777777" w:rsidR="00A849D2" w:rsidRDefault="00A849D2" w:rsidP="0038231F">
      <w:pPr>
        <w:spacing w:after="0" w:line="240" w:lineRule="auto"/>
      </w:pPr>
      <w:r>
        <w:separator/>
      </w:r>
    </w:p>
  </w:endnote>
  <w:endnote w:type="continuationSeparator" w:id="0">
    <w:p w14:paraId="3962942D" w14:textId="77777777" w:rsidR="00A849D2" w:rsidRDefault="00A849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EA73" w14:textId="77777777" w:rsidR="008A130F" w:rsidRDefault="008A13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72A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14F8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8D9B" w14:textId="77777777" w:rsidR="008A130F" w:rsidRDefault="008A1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05CBA" w14:textId="77777777" w:rsidR="00A849D2" w:rsidRDefault="00A849D2" w:rsidP="0038231F">
      <w:pPr>
        <w:spacing w:after="0" w:line="240" w:lineRule="auto"/>
      </w:pPr>
      <w:r>
        <w:separator/>
      </w:r>
    </w:p>
  </w:footnote>
  <w:footnote w:type="continuationSeparator" w:id="0">
    <w:p w14:paraId="1312CE44" w14:textId="77777777" w:rsidR="00A849D2" w:rsidRDefault="00A849D2" w:rsidP="0038231F">
      <w:pPr>
        <w:spacing w:after="0" w:line="240" w:lineRule="auto"/>
      </w:pPr>
      <w:r>
        <w:continuationSeparator/>
      </w:r>
    </w:p>
  </w:footnote>
  <w:footnote w:id="1">
    <w:p w14:paraId="3084050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C2DF7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04FD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7192B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86AF9" w14:textId="77777777" w:rsidR="008A130F" w:rsidRDefault="008A1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58F07" w14:textId="77777777" w:rsidR="008A130F" w:rsidRDefault="008A1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8D91A" w14:textId="77777777" w:rsidR="008A130F" w:rsidRDefault="008A1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642151">
    <w:abstractNumId w:val="11"/>
  </w:num>
  <w:num w:numId="2" w16cid:durableId="287703053">
    <w:abstractNumId w:val="0"/>
  </w:num>
  <w:num w:numId="3" w16cid:durableId="693264306">
    <w:abstractNumId w:val="10"/>
  </w:num>
  <w:num w:numId="4" w16cid:durableId="174653972">
    <w:abstractNumId w:val="13"/>
  </w:num>
  <w:num w:numId="5" w16cid:durableId="1983151971">
    <w:abstractNumId w:val="12"/>
  </w:num>
  <w:num w:numId="6" w16cid:durableId="1255360615">
    <w:abstractNumId w:val="9"/>
  </w:num>
  <w:num w:numId="7" w16cid:durableId="1433470697">
    <w:abstractNumId w:val="1"/>
  </w:num>
  <w:num w:numId="8" w16cid:durableId="1125150047">
    <w:abstractNumId w:val="6"/>
  </w:num>
  <w:num w:numId="9" w16cid:durableId="516162776">
    <w:abstractNumId w:val="4"/>
  </w:num>
  <w:num w:numId="10" w16cid:durableId="2010519491">
    <w:abstractNumId w:val="7"/>
  </w:num>
  <w:num w:numId="11" w16cid:durableId="932131832">
    <w:abstractNumId w:val="5"/>
  </w:num>
  <w:num w:numId="12" w16cid:durableId="2063213435">
    <w:abstractNumId w:val="8"/>
  </w:num>
  <w:num w:numId="13" w16cid:durableId="1274706948">
    <w:abstractNumId w:val="3"/>
  </w:num>
  <w:num w:numId="14" w16cid:durableId="1891187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9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30F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49D2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637B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9FAE0"/>
  <w15:docId w15:val="{1F9C734C-7B85-4E91-B6C5-CC828C96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2023-02-23T08:51:00Z</dcterms:created>
  <dcterms:modified xsi:type="dcterms:W3CDTF">2023-02-23T08:51:00Z</dcterms:modified>
</cp:coreProperties>
</file>