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D746D" w:rsidRDefault="00BC121E" w:rsidP="000D746D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D746D" w:rsidRPr="000D746D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4</w:t>
      </w:r>
      <w:r w:rsidRPr="000D746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0D746D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D746D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D746D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D746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D746D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D746D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D746D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D746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0D746D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D746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D746D" w:rsidRDefault="00BC121E" w:rsidP="000D746D">
      <w:pPr>
        <w:spacing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D746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4883" w:rsidRPr="000D746D" w:rsidTr="00F231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B4883" w:rsidRPr="000D746D" w:rsidRDefault="00DB4883" w:rsidP="00F2312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B4883" w:rsidRPr="000D746D" w:rsidRDefault="00DB4883" w:rsidP="00F2312B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D746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D746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D746D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0D746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D746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D746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B4883" w:rsidRPr="000D746D" w:rsidRDefault="00DB4883" w:rsidP="00F231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B4883" w:rsidRPr="000D746D" w:rsidRDefault="00DB4883" w:rsidP="00F231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D746D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D746D" w:rsidRDefault="00DB488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biurowych</w:t>
      </w:r>
    </w:p>
    <w:p w:rsidR="00BC121E" w:rsidRPr="000D746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B4883" w:rsidRPr="000D746D">
        <w:rPr>
          <w:rFonts w:ascii="Arial Narrow" w:eastAsia="Times New Roman" w:hAnsi="Arial Narrow" w:cs="Arial"/>
          <w:b/>
          <w:sz w:val="24"/>
          <w:szCs w:val="24"/>
          <w:lang w:eastAsia="pl-PL"/>
        </w:rPr>
        <w:t>23/2023</w:t>
      </w:r>
    </w:p>
    <w:p w:rsidR="00BC121E" w:rsidRPr="000D746D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DB4883" w:rsidRPr="000D746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D746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D746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D746D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D74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D74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D746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D746D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0D746D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D746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D746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D746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D7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D746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D746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D746D" w:rsidRDefault="00BC121E" w:rsidP="000D746D">
      <w:pPr>
        <w:widowControl w:val="0"/>
        <w:adjustRightInd w:val="0"/>
        <w:spacing w:after="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D746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D746D" w:rsidRDefault="00067B62" w:rsidP="000D746D">
      <w:pPr>
        <w:widowControl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D746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D746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D74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D746D" w:rsidTr="00620E37">
        <w:tc>
          <w:tcPr>
            <w:tcW w:w="2660" w:type="dxa"/>
            <w:shd w:val="clear" w:color="auto" w:fill="auto"/>
          </w:tcPr>
          <w:p w:rsidR="00BC121E" w:rsidRPr="000D7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bookmarkStart w:id="0" w:name="_GoBack" w:colFirst="1" w:colLast="1"/>
          </w:p>
          <w:p w:rsidR="00BC121E" w:rsidRPr="000D7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D746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D7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D7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D746D" w:rsidRDefault="00DB488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D7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0D7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  <w:bookmarkEnd w:id="0"/>
    </w:tbl>
    <w:p w:rsidR="00106AC7" w:rsidRPr="000D746D" w:rsidRDefault="00106AC7" w:rsidP="00BC121E">
      <w:pPr>
        <w:rPr>
          <w:rFonts w:ascii="Arial Narrow" w:hAnsi="Arial Narrow"/>
        </w:rPr>
      </w:pPr>
    </w:p>
    <w:sectPr w:rsidR="00106AC7" w:rsidRPr="000D746D" w:rsidSect="000D746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709" w:right="1418" w:bottom="1135" w:left="1418" w:header="135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875" w:rsidRDefault="00D04875">
      <w:r>
        <w:separator/>
      </w:r>
    </w:p>
  </w:endnote>
  <w:endnote w:type="continuationSeparator" w:id="0">
    <w:p w:rsidR="00D04875" w:rsidRDefault="00D0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4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4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3" w:rsidRDefault="00DB48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875" w:rsidRDefault="00D04875">
      <w:r>
        <w:separator/>
      </w:r>
    </w:p>
  </w:footnote>
  <w:footnote w:type="continuationSeparator" w:id="0">
    <w:p w:rsidR="00D04875" w:rsidRDefault="00D04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3" w:rsidRDefault="00DB48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3" w:rsidRDefault="00DB48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3" w:rsidRDefault="00DB48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875"/>
    <w:rsid w:val="0000184A"/>
    <w:rsid w:val="00012997"/>
    <w:rsid w:val="000621A2"/>
    <w:rsid w:val="00067B62"/>
    <w:rsid w:val="000719DC"/>
    <w:rsid w:val="00075CEC"/>
    <w:rsid w:val="000D746D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299D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04875"/>
    <w:rsid w:val="00D74F94"/>
    <w:rsid w:val="00DB488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1DB1A-8DEC-4759-98AB-813AD246D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230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2023-02-23T08:53:00Z</dcterms:created>
  <dcterms:modified xsi:type="dcterms:W3CDTF">2023-02-23T08:57:00Z</dcterms:modified>
</cp:coreProperties>
</file>