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46083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60836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460836" w:rsidP="00D665F5">
      <w:pPr>
        <w:rPr>
          <w:rFonts w:ascii="Arial" w:hAnsi="Arial" w:cs="Arial"/>
          <w:sz w:val="24"/>
          <w:szCs w:val="24"/>
        </w:rPr>
      </w:pPr>
      <w:r w:rsidRPr="00460836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60836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460836" w:rsidP="00D665F5">
      <w:pPr>
        <w:rPr>
          <w:rFonts w:ascii="Arial" w:hAnsi="Arial" w:cs="Arial"/>
          <w:sz w:val="24"/>
          <w:szCs w:val="24"/>
        </w:rPr>
      </w:pPr>
      <w:r w:rsidRPr="00460836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60836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456CB2" w:rsidRPr="00355C9D" w:rsidRDefault="00D665F5" w:rsidP="00456CB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60836" w:rsidRPr="00460836">
        <w:rPr>
          <w:rFonts w:ascii="Arial" w:hAnsi="Arial" w:cs="Arial"/>
          <w:b/>
          <w:sz w:val="24"/>
          <w:szCs w:val="24"/>
        </w:rPr>
        <w:t>KA-2/011/2023</w:t>
      </w:r>
      <w:r w:rsidR="00456CB2">
        <w:rPr>
          <w:rFonts w:ascii="Arial" w:hAnsi="Arial" w:cs="Arial"/>
          <w:b/>
          <w:sz w:val="24"/>
          <w:szCs w:val="24"/>
        </w:rPr>
        <w:t xml:space="preserve">                                      </w:t>
      </w:r>
      <w:r w:rsidR="00456CB2" w:rsidRPr="00456CB2">
        <w:rPr>
          <w:rFonts w:ascii="Arial" w:hAnsi="Arial" w:cs="Arial"/>
          <w:sz w:val="24"/>
          <w:szCs w:val="24"/>
        </w:rPr>
        <w:t xml:space="preserve"> </w:t>
      </w:r>
      <w:r w:rsidR="00456CB2" w:rsidRPr="00460836">
        <w:rPr>
          <w:rFonts w:ascii="Arial" w:hAnsi="Arial" w:cs="Arial"/>
          <w:sz w:val="24"/>
          <w:szCs w:val="24"/>
        </w:rPr>
        <w:t>KRAKÓW</w:t>
      </w:r>
      <w:r w:rsidR="00456CB2" w:rsidRPr="00355C9D">
        <w:rPr>
          <w:rFonts w:ascii="Arial" w:hAnsi="Arial" w:cs="Arial"/>
          <w:sz w:val="24"/>
          <w:szCs w:val="24"/>
        </w:rPr>
        <w:t xml:space="preserve"> dnia: </w:t>
      </w:r>
      <w:r w:rsidR="00456CB2" w:rsidRPr="00460836">
        <w:rPr>
          <w:rFonts w:ascii="Arial" w:hAnsi="Arial" w:cs="Arial"/>
          <w:sz w:val="24"/>
          <w:szCs w:val="24"/>
        </w:rPr>
        <w:t>2023-02-28</w:t>
      </w:r>
    </w:p>
    <w:p w:rsidR="00A80738" w:rsidRPr="00456CB2" w:rsidRDefault="00A80738" w:rsidP="00456CB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ab/>
        <w:t xml:space="preserve"> </w:t>
      </w:r>
      <w:bookmarkStart w:id="0" w:name="_GoBack"/>
      <w:bookmarkEnd w:id="0"/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60836" w:rsidRPr="00460836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460836" w:rsidRPr="00460836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46083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60836">
        <w:rPr>
          <w:rFonts w:ascii="Arial" w:hAnsi="Arial" w:cs="Arial"/>
          <w:b/>
          <w:szCs w:val="24"/>
        </w:rPr>
        <w:t>Remont pomieszczeń nr 9b, 10, 11a, 11b oraz wymiana sieci  strukturalnej -parter WITCH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60836" w:rsidRPr="00460836">
        <w:rPr>
          <w:rFonts w:ascii="Arial" w:hAnsi="Arial" w:cs="Arial"/>
          <w:sz w:val="24"/>
          <w:szCs w:val="24"/>
        </w:rPr>
        <w:t>(</w:t>
      </w:r>
      <w:proofErr w:type="spellStart"/>
      <w:r w:rsidR="00460836" w:rsidRPr="00460836">
        <w:rPr>
          <w:rFonts w:ascii="Arial" w:hAnsi="Arial" w:cs="Arial"/>
          <w:sz w:val="24"/>
          <w:szCs w:val="24"/>
        </w:rPr>
        <w:t>t.j</w:t>
      </w:r>
      <w:proofErr w:type="spellEnd"/>
      <w:r w:rsidR="00460836" w:rsidRPr="00460836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60836" w:rsidRPr="00460836">
        <w:rPr>
          <w:rFonts w:ascii="Arial" w:hAnsi="Arial" w:cs="Arial"/>
          <w:sz w:val="24"/>
          <w:szCs w:val="24"/>
        </w:rPr>
        <w:t>28/02/2023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60836" w:rsidRPr="00460836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60836" w:rsidRPr="00355C9D" w:rsidTr="006773F6">
        <w:tc>
          <w:tcPr>
            <w:tcW w:w="993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60836" w:rsidRPr="00355C9D" w:rsidRDefault="00460836" w:rsidP="006773F6">
            <w:pPr>
              <w:spacing w:before="80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GIPS-BUD SP. Z O.O.</w:t>
            </w:r>
          </w:p>
          <w:p w:rsidR="00460836" w:rsidRPr="00355C9D" w:rsidRDefault="00460836" w:rsidP="006773F6">
            <w:pPr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Wielicka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25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60836" w:rsidRPr="00355C9D" w:rsidRDefault="00460836" w:rsidP="006773F6">
            <w:pPr>
              <w:spacing w:after="80"/>
              <w:jc w:val="both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30-552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315 096.65 zł</w:t>
            </w:r>
          </w:p>
        </w:tc>
      </w:tr>
      <w:tr w:rsidR="00460836" w:rsidRPr="00355C9D" w:rsidTr="006773F6">
        <w:tc>
          <w:tcPr>
            <w:tcW w:w="993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60836" w:rsidRPr="00355C9D" w:rsidRDefault="00460836" w:rsidP="006773F6">
            <w:pPr>
              <w:spacing w:before="80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460836">
              <w:rPr>
                <w:rFonts w:ascii="Arial" w:hAnsi="Arial" w:cs="Arial"/>
              </w:rPr>
              <w:t>Produkcyjno</w:t>
            </w:r>
            <w:proofErr w:type="spellEnd"/>
            <w:r w:rsidRPr="00460836">
              <w:rPr>
                <w:rFonts w:ascii="Arial" w:hAnsi="Arial" w:cs="Arial"/>
              </w:rPr>
              <w:t xml:space="preserve"> Usługowe MONTEX Sp. z o.o.</w:t>
            </w:r>
          </w:p>
          <w:p w:rsidR="00460836" w:rsidRPr="00355C9D" w:rsidRDefault="00460836" w:rsidP="006773F6">
            <w:pPr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Racławicka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56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60836" w:rsidRPr="00355C9D" w:rsidRDefault="00460836" w:rsidP="006773F6">
            <w:pPr>
              <w:spacing w:after="80"/>
              <w:jc w:val="both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30-017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224 505.99 zł</w:t>
            </w:r>
          </w:p>
        </w:tc>
      </w:tr>
      <w:tr w:rsidR="00460836" w:rsidRPr="00355C9D" w:rsidTr="006773F6">
        <w:tc>
          <w:tcPr>
            <w:tcW w:w="993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460836" w:rsidRPr="00355C9D" w:rsidRDefault="00460836" w:rsidP="006773F6">
            <w:pPr>
              <w:spacing w:before="80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BDTS Sp. z o.o.</w:t>
            </w:r>
          </w:p>
          <w:p w:rsidR="00460836" w:rsidRPr="00355C9D" w:rsidRDefault="00460836" w:rsidP="006773F6">
            <w:pPr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 xml:space="preserve">Stanisława </w:t>
            </w:r>
            <w:proofErr w:type="spellStart"/>
            <w:r w:rsidRPr="00460836">
              <w:rPr>
                <w:rFonts w:ascii="Arial" w:hAnsi="Arial" w:cs="Arial"/>
              </w:rPr>
              <w:t>Działowskiego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60836" w:rsidRPr="00355C9D" w:rsidRDefault="00460836" w:rsidP="006773F6">
            <w:pPr>
              <w:spacing w:after="80"/>
              <w:jc w:val="both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30-399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183 020.29 zł</w:t>
            </w:r>
          </w:p>
        </w:tc>
      </w:tr>
      <w:tr w:rsidR="00460836" w:rsidRPr="00355C9D" w:rsidTr="006773F6">
        <w:tc>
          <w:tcPr>
            <w:tcW w:w="993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460836" w:rsidRPr="00355C9D" w:rsidRDefault="00460836" w:rsidP="006773F6">
            <w:pPr>
              <w:spacing w:before="80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ELEKTRO-MAX MOROŃSKI Spółka z ograniczoną odpowiedzialnością</w:t>
            </w:r>
          </w:p>
          <w:p w:rsidR="00460836" w:rsidRPr="00355C9D" w:rsidRDefault="00460836" w:rsidP="006773F6">
            <w:pPr>
              <w:rPr>
                <w:rFonts w:ascii="Arial" w:hAnsi="Arial" w:cs="Arial"/>
              </w:rPr>
            </w:pPr>
            <w:proofErr w:type="spellStart"/>
            <w:r w:rsidRPr="00460836">
              <w:rPr>
                <w:rFonts w:ascii="Arial" w:hAnsi="Arial" w:cs="Arial"/>
              </w:rPr>
              <w:t>Friedleina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4-6/215-216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60836" w:rsidRPr="00355C9D" w:rsidRDefault="00460836" w:rsidP="006773F6">
            <w:pPr>
              <w:spacing w:after="80"/>
              <w:jc w:val="both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30-009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258 054.68 zł</w:t>
            </w:r>
          </w:p>
        </w:tc>
      </w:tr>
      <w:tr w:rsidR="00460836" w:rsidRPr="00355C9D" w:rsidTr="006773F6">
        <w:tc>
          <w:tcPr>
            <w:tcW w:w="993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460836" w:rsidRPr="00355C9D" w:rsidRDefault="00460836" w:rsidP="006773F6">
            <w:pPr>
              <w:spacing w:before="80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 xml:space="preserve">Zakład Remontowo - Budowlany Maciej </w:t>
            </w:r>
            <w:proofErr w:type="spellStart"/>
            <w:r w:rsidRPr="00460836">
              <w:rPr>
                <w:rFonts w:ascii="Arial" w:hAnsi="Arial" w:cs="Arial"/>
              </w:rPr>
              <w:t>Knutel</w:t>
            </w:r>
            <w:proofErr w:type="spellEnd"/>
          </w:p>
          <w:p w:rsidR="00460836" w:rsidRPr="00355C9D" w:rsidRDefault="00460836" w:rsidP="006773F6">
            <w:pPr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Barbary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14/167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60836" w:rsidRPr="00355C9D" w:rsidRDefault="00460836" w:rsidP="006773F6">
            <w:pPr>
              <w:spacing w:after="80"/>
              <w:jc w:val="both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30-838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60836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836" w:rsidRPr="00355C9D" w:rsidRDefault="00460836" w:rsidP="006773F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0836">
              <w:rPr>
                <w:rFonts w:ascii="Arial" w:hAnsi="Arial" w:cs="Arial"/>
              </w:rPr>
              <w:t>244 689.05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456C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39B1" w:rsidRDefault="00C339B1">
      <w:r>
        <w:separator/>
      </w:r>
    </w:p>
  </w:endnote>
  <w:endnote w:type="continuationSeparator" w:id="0">
    <w:p w:rsidR="00C339B1" w:rsidRDefault="00C33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39B1" w:rsidRDefault="00C339B1">
      <w:r>
        <w:separator/>
      </w:r>
    </w:p>
  </w:footnote>
  <w:footnote w:type="continuationSeparator" w:id="0">
    <w:p w:rsidR="00C339B1" w:rsidRDefault="00C33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836" w:rsidRDefault="00460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836" w:rsidRDefault="00460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836" w:rsidRDefault="004608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39B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31B0D"/>
    <w:rsid w:val="00456CB2"/>
    <w:rsid w:val="00460836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339B1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78FF02"/>
  <w15:chartTrackingRefBased/>
  <w15:docId w15:val="{7378928D-9F3F-4B16-850B-33543796C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178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2023-02-28T09:39:00Z</dcterms:created>
  <dcterms:modified xsi:type="dcterms:W3CDTF">2023-02-28T09:41:00Z</dcterms:modified>
</cp:coreProperties>
</file>