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411774" w:rsidRDefault="00922F7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11774">
        <w:rPr>
          <w:sz w:val="24"/>
          <w:szCs w:val="24"/>
        </w:rPr>
        <w:t>Poznań</w:t>
      </w:r>
      <w:r w:rsidR="00D665F5" w:rsidRPr="00411774">
        <w:rPr>
          <w:sz w:val="24"/>
          <w:szCs w:val="24"/>
        </w:rPr>
        <w:t xml:space="preserve"> dnia: </w:t>
      </w:r>
      <w:r w:rsidRPr="00411774">
        <w:rPr>
          <w:sz w:val="24"/>
          <w:szCs w:val="24"/>
        </w:rPr>
        <w:t>2023-02-</w:t>
      </w:r>
      <w:r w:rsidR="00EB5549">
        <w:rPr>
          <w:sz w:val="24"/>
          <w:szCs w:val="24"/>
        </w:rPr>
        <w:t>28</w:t>
      </w:r>
    </w:p>
    <w:p w:rsidR="00922F70" w:rsidRPr="00411774" w:rsidRDefault="00922F70" w:rsidP="00577BC6">
      <w:pPr>
        <w:spacing w:after="40"/>
        <w:rPr>
          <w:b/>
          <w:bCs/>
          <w:sz w:val="24"/>
          <w:szCs w:val="24"/>
        </w:rPr>
      </w:pPr>
      <w:r w:rsidRPr="00411774">
        <w:rPr>
          <w:b/>
          <w:bCs/>
          <w:sz w:val="24"/>
          <w:szCs w:val="24"/>
        </w:rPr>
        <w:t>Szpital Wojewódzki w Poznaniu</w:t>
      </w:r>
    </w:p>
    <w:p w:rsidR="00D665F5" w:rsidRPr="00411774" w:rsidRDefault="00922F70" w:rsidP="00577BC6">
      <w:pPr>
        <w:spacing w:after="40"/>
        <w:rPr>
          <w:b/>
          <w:bCs/>
          <w:sz w:val="24"/>
          <w:szCs w:val="24"/>
        </w:rPr>
      </w:pPr>
      <w:r w:rsidRPr="00411774">
        <w:rPr>
          <w:b/>
          <w:bCs/>
          <w:sz w:val="24"/>
          <w:szCs w:val="24"/>
        </w:rPr>
        <w:t>Dział Zamówień Publicznych</w:t>
      </w:r>
    </w:p>
    <w:p w:rsidR="00D665F5" w:rsidRPr="00411774" w:rsidRDefault="00922F70" w:rsidP="00D665F5">
      <w:pPr>
        <w:rPr>
          <w:sz w:val="24"/>
          <w:szCs w:val="24"/>
        </w:rPr>
      </w:pPr>
      <w:r w:rsidRPr="00411774">
        <w:rPr>
          <w:sz w:val="24"/>
          <w:szCs w:val="24"/>
        </w:rPr>
        <w:t>Juraszów</w:t>
      </w:r>
      <w:r w:rsidR="00D665F5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7/19</w:t>
      </w:r>
    </w:p>
    <w:p w:rsidR="00D665F5" w:rsidRPr="00411774" w:rsidRDefault="00922F70" w:rsidP="00D665F5">
      <w:pPr>
        <w:rPr>
          <w:sz w:val="24"/>
          <w:szCs w:val="24"/>
        </w:rPr>
      </w:pPr>
      <w:r w:rsidRPr="00411774">
        <w:rPr>
          <w:sz w:val="24"/>
          <w:szCs w:val="24"/>
        </w:rPr>
        <w:t>60-479</w:t>
      </w:r>
      <w:r w:rsidR="00D665F5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Poznań</w:t>
      </w:r>
    </w:p>
    <w:p w:rsidR="00D665F5" w:rsidRPr="0041177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41177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1177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11774">
        <w:rPr>
          <w:sz w:val="24"/>
          <w:szCs w:val="24"/>
        </w:rPr>
        <w:t>Znak sprawy:</w:t>
      </w:r>
      <w:r w:rsidRPr="00411774">
        <w:rPr>
          <w:b/>
          <w:sz w:val="24"/>
          <w:szCs w:val="24"/>
        </w:rPr>
        <w:t xml:space="preserve"> </w:t>
      </w:r>
      <w:r w:rsidR="00922F70" w:rsidRPr="00411774">
        <w:rPr>
          <w:b/>
          <w:sz w:val="24"/>
          <w:szCs w:val="24"/>
        </w:rPr>
        <w:t>SZW/DZP/98/2022</w:t>
      </w:r>
      <w:r w:rsidR="00A80738" w:rsidRPr="00411774">
        <w:rPr>
          <w:sz w:val="24"/>
          <w:szCs w:val="24"/>
        </w:rPr>
        <w:tab/>
        <w:t xml:space="preserve"> </w:t>
      </w: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11774">
        <w:rPr>
          <w:b/>
          <w:spacing w:val="20"/>
          <w:sz w:val="28"/>
        </w:rPr>
        <w:t>INFORMACJA Z OTWARCIA OFERT</w:t>
      </w:r>
      <w:r w:rsidR="00EB5549">
        <w:rPr>
          <w:b/>
          <w:spacing w:val="20"/>
          <w:sz w:val="28"/>
        </w:rPr>
        <w:t>- Sprostowanie</w:t>
      </w: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1177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11774">
        <w:rPr>
          <w:bCs/>
          <w:sz w:val="24"/>
          <w:szCs w:val="24"/>
        </w:rPr>
        <w:t xml:space="preserve">Dotyczy </w:t>
      </w:r>
      <w:r w:rsidRPr="00411774">
        <w:rPr>
          <w:sz w:val="24"/>
          <w:szCs w:val="24"/>
        </w:rPr>
        <w:t xml:space="preserve">postępowania o udzielenie zamówienia publicznego prowadzonego w trybie </w:t>
      </w:r>
      <w:r w:rsidR="00922F70" w:rsidRPr="00411774">
        <w:rPr>
          <w:sz w:val="24"/>
          <w:szCs w:val="24"/>
        </w:rPr>
        <w:t>przetarg nieograniczony</w:t>
      </w:r>
      <w:r w:rsidRPr="00411774">
        <w:rPr>
          <w:sz w:val="24"/>
          <w:szCs w:val="24"/>
        </w:rPr>
        <w:t xml:space="preserve"> na:</w:t>
      </w:r>
    </w:p>
    <w:p w:rsidR="00A80738" w:rsidRPr="00411774" w:rsidRDefault="00922F7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11774">
        <w:rPr>
          <w:b/>
          <w:szCs w:val="24"/>
        </w:rPr>
        <w:t xml:space="preserve">Dostawa produktów leczniczych dla Szpitala Wojewódzkiego w Poznaniu </w:t>
      </w:r>
      <w:r w:rsidR="00EB5549">
        <w:rPr>
          <w:b/>
          <w:szCs w:val="24"/>
        </w:rPr>
        <w:t>–</w:t>
      </w:r>
      <w:r w:rsidRPr="00411774">
        <w:rPr>
          <w:b/>
          <w:szCs w:val="24"/>
        </w:rPr>
        <w:t xml:space="preserve"> powtórzenie</w:t>
      </w:r>
    </w:p>
    <w:p w:rsidR="00D665F5" w:rsidRPr="0041177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 xml:space="preserve">Zamawiający, działając na podstawie </w:t>
      </w:r>
      <w:r w:rsidR="00EB5549">
        <w:rPr>
          <w:sz w:val="24"/>
          <w:szCs w:val="24"/>
        </w:rPr>
        <w:t>art</w:t>
      </w:r>
      <w:r w:rsidRPr="00411774">
        <w:rPr>
          <w:sz w:val="24"/>
          <w:szCs w:val="24"/>
        </w:rPr>
        <w:t>. 22</w:t>
      </w:r>
      <w:r w:rsidR="00FC7F5E" w:rsidRPr="00411774">
        <w:rPr>
          <w:sz w:val="24"/>
          <w:szCs w:val="24"/>
        </w:rPr>
        <w:t>2</w:t>
      </w:r>
      <w:r w:rsidRPr="00411774">
        <w:rPr>
          <w:sz w:val="24"/>
          <w:szCs w:val="24"/>
        </w:rPr>
        <w:t xml:space="preserve"> ust. 5 </w:t>
      </w:r>
      <w:r w:rsidRPr="00411774">
        <w:rPr>
          <w:bCs/>
          <w:sz w:val="24"/>
          <w:szCs w:val="24"/>
        </w:rPr>
        <w:t>ustawy z dnia 11 września 2019 r. Prawo zamówień publicznych</w:t>
      </w:r>
      <w:r w:rsidRPr="00411774">
        <w:rPr>
          <w:sz w:val="24"/>
          <w:szCs w:val="24"/>
        </w:rPr>
        <w:t xml:space="preserve"> </w:t>
      </w:r>
      <w:r w:rsidR="00922F70" w:rsidRPr="00411774">
        <w:rPr>
          <w:sz w:val="24"/>
          <w:szCs w:val="24"/>
        </w:rPr>
        <w:t>(</w:t>
      </w:r>
      <w:proofErr w:type="spellStart"/>
      <w:r w:rsidR="00922F70" w:rsidRPr="00411774">
        <w:rPr>
          <w:sz w:val="24"/>
          <w:szCs w:val="24"/>
        </w:rPr>
        <w:t>t.j</w:t>
      </w:r>
      <w:proofErr w:type="spellEnd"/>
      <w:r w:rsidR="00922F70" w:rsidRPr="00411774">
        <w:rPr>
          <w:sz w:val="24"/>
          <w:szCs w:val="24"/>
        </w:rPr>
        <w:t>. Dz. U. z 2022r. poz. 1710)</w:t>
      </w:r>
      <w:r w:rsidR="00490DC0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udostępnia</w:t>
      </w:r>
      <w:r w:rsidR="00F95C33" w:rsidRPr="00411774">
        <w:rPr>
          <w:sz w:val="24"/>
          <w:szCs w:val="24"/>
        </w:rPr>
        <w:t xml:space="preserve"> </w:t>
      </w:r>
      <w:r w:rsidR="004C7E9B" w:rsidRPr="00411774">
        <w:rPr>
          <w:sz w:val="24"/>
          <w:szCs w:val="24"/>
        </w:rPr>
        <w:t>informacj</w:t>
      </w:r>
      <w:r w:rsidR="00577BC6" w:rsidRPr="00411774">
        <w:rPr>
          <w:sz w:val="24"/>
          <w:szCs w:val="24"/>
        </w:rPr>
        <w:t>ę</w:t>
      </w:r>
      <w:r w:rsidR="00035488" w:rsidRPr="00411774">
        <w:rPr>
          <w:sz w:val="24"/>
          <w:szCs w:val="24"/>
        </w:rPr>
        <w:t xml:space="preserve"> z otwarcia ofert</w:t>
      </w:r>
      <w:r w:rsidR="00577BC6" w:rsidRPr="00411774">
        <w:rPr>
          <w:sz w:val="24"/>
          <w:szCs w:val="24"/>
        </w:rPr>
        <w:t>.</w:t>
      </w:r>
    </w:p>
    <w:p w:rsidR="00EC36C8" w:rsidRDefault="00EC36C8" w:rsidP="00EC36C8">
      <w:pPr>
        <w:spacing w:line="276" w:lineRule="auto"/>
        <w:jc w:val="both"/>
        <w:rPr>
          <w:sz w:val="24"/>
          <w:szCs w:val="24"/>
        </w:rPr>
      </w:pPr>
    </w:p>
    <w:p w:rsidR="00411774" w:rsidRPr="00411774" w:rsidRDefault="00411774" w:rsidP="00EC36C8">
      <w:pPr>
        <w:spacing w:after="24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 xml:space="preserve">Zamawiający, działając w trybie </w:t>
      </w:r>
      <w:r w:rsidR="00EB5549">
        <w:rPr>
          <w:sz w:val="24"/>
          <w:szCs w:val="24"/>
        </w:rPr>
        <w:t>art</w:t>
      </w:r>
      <w:r w:rsidRPr="00411774">
        <w:rPr>
          <w:sz w:val="24"/>
          <w:szCs w:val="24"/>
        </w:rPr>
        <w:t>. 222 ust. 4 ustawy Prawo Zamówień Publicznych, informuje że kwota jaką zamierza przeznaczyć na sfinansowanie zamówienia wynosi:</w:t>
      </w:r>
    </w:p>
    <w:p w:rsidR="00411774" w:rsidRDefault="00411774" w:rsidP="00EC36C8">
      <w:pPr>
        <w:spacing w:line="276" w:lineRule="auto"/>
        <w:jc w:val="both"/>
        <w:rPr>
          <w:sz w:val="24"/>
          <w:szCs w:val="24"/>
        </w:rPr>
        <w:sectPr w:rsidR="004117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411774" w:rsidRPr="00630105" w:rsidRDefault="00411774" w:rsidP="00411774">
      <w:pPr>
        <w:spacing w:line="276" w:lineRule="auto"/>
        <w:jc w:val="both"/>
      </w:pPr>
      <w:r w:rsidRPr="00630105">
        <w:t>Zadanie1-15 590,72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 </w:t>
      </w:r>
      <w:r w:rsidR="00EB5549">
        <w:t>–</w:t>
      </w:r>
      <w:r w:rsidR="00630105" w:rsidRPr="00630105">
        <w:t xml:space="preserve"> </w:t>
      </w:r>
      <w:r w:rsidRPr="00630105">
        <w:t>91 003,50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3 </w:t>
      </w:r>
      <w:r w:rsidR="00EB5549">
        <w:t>–</w:t>
      </w:r>
      <w:r w:rsidR="00630105" w:rsidRPr="00630105">
        <w:t xml:space="preserve"> </w:t>
      </w:r>
      <w:r w:rsidRPr="00630105">
        <w:t>175 856,16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4 -72 626,27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5 </w:t>
      </w:r>
      <w:r w:rsidR="00EB5549">
        <w:t>–</w:t>
      </w:r>
      <w:r w:rsidR="00630105" w:rsidRPr="00630105">
        <w:t xml:space="preserve"> </w:t>
      </w:r>
      <w:r w:rsidRPr="00630105">
        <w:t>308 267,64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6 </w:t>
      </w:r>
      <w:r w:rsidR="00EB5549">
        <w:t>–</w:t>
      </w:r>
      <w:r w:rsidR="00630105" w:rsidRPr="00630105">
        <w:t xml:space="preserve"> </w:t>
      </w:r>
      <w:r w:rsidRPr="00630105">
        <w:t>43 518,60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7 -12 143,68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8 -1 240,06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9 -159 855,25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10 -12 636,00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11 </w:t>
      </w:r>
      <w:r w:rsidR="00EB5549">
        <w:t>–</w:t>
      </w:r>
      <w:r w:rsidR="00630105" w:rsidRPr="00630105">
        <w:t xml:space="preserve"> </w:t>
      </w:r>
      <w:r w:rsidRPr="00630105">
        <w:t>94 331,52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12 </w:t>
      </w:r>
      <w:r w:rsidR="00EB5549">
        <w:t>–</w:t>
      </w:r>
      <w:r w:rsidR="00630105" w:rsidRPr="00630105">
        <w:t xml:space="preserve"> </w:t>
      </w:r>
      <w:r w:rsidRPr="00630105">
        <w:t>60 264,22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13 -19 048,18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14 </w:t>
      </w:r>
      <w:r w:rsidR="00EB5549">
        <w:t>–</w:t>
      </w:r>
      <w:r w:rsidR="00630105" w:rsidRPr="00630105">
        <w:t xml:space="preserve"> </w:t>
      </w:r>
      <w:r w:rsidRPr="00630105">
        <w:t>81 428,78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15-143 617,32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16-138 861,00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17 </w:t>
      </w:r>
      <w:r w:rsidR="00EB5549">
        <w:t>–</w:t>
      </w:r>
      <w:r w:rsidR="00630105" w:rsidRPr="00630105">
        <w:t xml:space="preserve"> </w:t>
      </w:r>
      <w:r w:rsidRPr="00630105">
        <w:t>43 103,34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18 </w:t>
      </w:r>
      <w:r w:rsidR="00EB5549">
        <w:t>–</w:t>
      </w:r>
      <w:r w:rsidR="00630105" w:rsidRPr="00630105">
        <w:t xml:space="preserve"> </w:t>
      </w:r>
      <w:r w:rsidRPr="00630105">
        <w:t>24 431,22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19 </w:t>
      </w:r>
      <w:r w:rsidR="00EB5549">
        <w:t>–</w:t>
      </w:r>
      <w:r w:rsidR="00630105" w:rsidRPr="00630105">
        <w:t xml:space="preserve"> </w:t>
      </w:r>
      <w:r w:rsidRPr="00630105">
        <w:t>34 092,83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20 </w:t>
      </w:r>
      <w:r w:rsidR="00EB5549">
        <w:t>–</w:t>
      </w:r>
      <w:r w:rsidR="00630105" w:rsidRPr="00630105">
        <w:t xml:space="preserve"> </w:t>
      </w:r>
      <w:r w:rsidRPr="00630105">
        <w:t>51 580,80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21 </w:t>
      </w:r>
      <w:r w:rsidR="00EB5549">
        <w:t>–</w:t>
      </w:r>
      <w:r w:rsidR="00630105" w:rsidRPr="00630105">
        <w:t xml:space="preserve"> </w:t>
      </w:r>
      <w:r w:rsidRPr="00630105">
        <w:t>72 181,58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22 </w:t>
      </w:r>
      <w:r w:rsidR="00EB5549">
        <w:t>–</w:t>
      </w:r>
      <w:r w:rsidR="00630105" w:rsidRPr="00630105">
        <w:t xml:space="preserve"> </w:t>
      </w:r>
      <w:r w:rsidRPr="00630105">
        <w:t>12 830,40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23 </w:t>
      </w:r>
      <w:r w:rsidR="00EB5549">
        <w:t>–</w:t>
      </w:r>
      <w:r w:rsidR="00630105" w:rsidRPr="00630105">
        <w:t xml:space="preserve"> </w:t>
      </w:r>
      <w:r w:rsidRPr="00630105">
        <w:t>10</w:t>
      </w:r>
      <w:r w:rsidR="00630105" w:rsidRPr="00630105">
        <w:t xml:space="preserve"> </w:t>
      </w:r>
      <w:r w:rsidRPr="00630105">
        <w:t>579,03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24 </w:t>
      </w:r>
      <w:r w:rsidR="00EB5549">
        <w:t>–</w:t>
      </w:r>
      <w:r w:rsidR="00630105" w:rsidRPr="00630105">
        <w:t xml:space="preserve"> </w:t>
      </w:r>
      <w:r w:rsidRPr="00630105">
        <w:t>7</w:t>
      </w:r>
      <w:r w:rsidR="00630105" w:rsidRPr="00630105">
        <w:t xml:space="preserve"> </w:t>
      </w:r>
      <w:r w:rsidRPr="00630105">
        <w:t>411,50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25 </w:t>
      </w:r>
      <w:r w:rsidR="00EB5549">
        <w:t>–</w:t>
      </w:r>
      <w:r w:rsidR="00630105" w:rsidRPr="00630105">
        <w:t xml:space="preserve"> </w:t>
      </w:r>
      <w:r w:rsidRPr="00630105">
        <w:t>13</w:t>
      </w:r>
      <w:r w:rsidR="00630105" w:rsidRPr="00630105">
        <w:t xml:space="preserve"> </w:t>
      </w:r>
      <w:r w:rsidRPr="00630105">
        <w:t>500,00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26 </w:t>
      </w:r>
      <w:r w:rsidR="00EB5549">
        <w:t>–</w:t>
      </w:r>
      <w:r w:rsidR="00630105" w:rsidRPr="00630105">
        <w:t xml:space="preserve"> </w:t>
      </w:r>
      <w:r w:rsidRPr="00630105">
        <w:t>31</w:t>
      </w:r>
      <w:r w:rsidR="00630105" w:rsidRPr="00630105">
        <w:t xml:space="preserve"> </w:t>
      </w:r>
      <w:r w:rsidRPr="00630105">
        <w:t>671,00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27 </w:t>
      </w:r>
      <w:r w:rsidR="00EB5549">
        <w:t>–</w:t>
      </w:r>
      <w:r w:rsidR="00630105" w:rsidRPr="00630105">
        <w:t xml:space="preserve"> </w:t>
      </w:r>
      <w:r w:rsidRPr="00630105">
        <w:t>7</w:t>
      </w:r>
      <w:r w:rsidR="00630105" w:rsidRPr="00630105">
        <w:t xml:space="preserve"> </w:t>
      </w:r>
      <w:r w:rsidRPr="00630105">
        <w:t>177,90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 xml:space="preserve">Zadanie 28 </w:t>
      </w:r>
      <w:r w:rsidR="00EB5549">
        <w:t>–</w:t>
      </w:r>
      <w:r w:rsidR="00630105" w:rsidRPr="00630105">
        <w:t xml:space="preserve"> </w:t>
      </w:r>
      <w:r w:rsidRPr="00630105">
        <w:t>4</w:t>
      </w:r>
      <w:r w:rsidR="00630105" w:rsidRPr="00630105">
        <w:t xml:space="preserve"> </w:t>
      </w:r>
      <w:r w:rsidRPr="00630105">
        <w:t>567,71 zł brutto</w:t>
      </w:r>
    </w:p>
    <w:p w:rsidR="00630105" w:rsidRPr="00630105" w:rsidRDefault="00411774" w:rsidP="00411774">
      <w:pPr>
        <w:spacing w:line="276" w:lineRule="auto"/>
        <w:jc w:val="both"/>
        <w:sectPr w:rsidR="00630105" w:rsidRPr="00630105" w:rsidSect="00630105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  <w:r w:rsidRPr="00630105">
        <w:t xml:space="preserve">Zadanie 29 </w:t>
      </w:r>
      <w:r w:rsidR="00EB5549">
        <w:t>–</w:t>
      </w:r>
      <w:r w:rsidR="00630105" w:rsidRPr="00630105">
        <w:t xml:space="preserve"> </w:t>
      </w:r>
      <w:r w:rsidRPr="00630105">
        <w:t>38</w:t>
      </w:r>
      <w:r w:rsidR="00630105" w:rsidRPr="00630105">
        <w:t xml:space="preserve"> </w:t>
      </w:r>
      <w:r w:rsidRPr="00630105">
        <w:t>158,56 zł brutto</w:t>
      </w:r>
    </w:p>
    <w:p w:rsidR="00411774" w:rsidRPr="00630105" w:rsidRDefault="00411774" w:rsidP="00411774">
      <w:pPr>
        <w:spacing w:line="276" w:lineRule="auto"/>
        <w:jc w:val="both"/>
      </w:pPr>
    </w:p>
    <w:p w:rsidR="00411774" w:rsidRPr="00630105" w:rsidRDefault="00411774" w:rsidP="00577BC6">
      <w:pPr>
        <w:spacing w:before="120" w:after="120" w:line="276" w:lineRule="auto"/>
        <w:jc w:val="both"/>
        <w:sectPr w:rsidR="00411774" w:rsidRPr="00630105" w:rsidSect="00411774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:rsidR="00A80738" w:rsidRPr="0041177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>Podczas otwarcia ofert, mającego miejsce</w:t>
      </w:r>
      <w:r w:rsidR="00FF4AB1" w:rsidRPr="00411774">
        <w:rPr>
          <w:sz w:val="24"/>
          <w:szCs w:val="24"/>
        </w:rPr>
        <w:t xml:space="preserve"> w dniu </w:t>
      </w:r>
      <w:r w:rsidR="00922F70" w:rsidRPr="00411774">
        <w:rPr>
          <w:sz w:val="24"/>
          <w:szCs w:val="24"/>
        </w:rPr>
        <w:t>15/02/2023</w:t>
      </w:r>
      <w:r w:rsidR="00FF4AB1" w:rsidRPr="00411774">
        <w:rPr>
          <w:sz w:val="24"/>
          <w:szCs w:val="24"/>
        </w:rPr>
        <w:t xml:space="preserve"> o godz. </w:t>
      </w:r>
      <w:r w:rsidR="00922F70" w:rsidRPr="00411774">
        <w:rPr>
          <w:sz w:val="24"/>
          <w:szCs w:val="24"/>
        </w:rPr>
        <w:t>10:00</w:t>
      </w:r>
      <w:r w:rsidRPr="0041177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25</w:t>
            </w:r>
          </w:p>
        </w:tc>
        <w:tc>
          <w:tcPr>
            <w:tcW w:w="4110" w:type="dxa"/>
            <w:shd w:val="clear" w:color="auto" w:fill="auto"/>
          </w:tcPr>
          <w:p w:rsidR="008C5EE7" w:rsidRPr="00411774" w:rsidRDefault="008C5EE7" w:rsidP="008C5EE7">
            <w:pPr>
              <w:spacing w:before="80"/>
            </w:pPr>
            <w:r>
              <w:t>Optifarma Sp. z o.o. Sp.K.</w:t>
            </w:r>
          </w:p>
          <w:p w:rsidR="008C5EE7" w:rsidRPr="00411774" w:rsidRDefault="008C5EE7" w:rsidP="008C5EE7">
            <w:r>
              <w:t xml:space="preserve">ul. </w:t>
            </w:r>
            <w:r w:rsidRPr="00411774">
              <w:t xml:space="preserve">Sokołowska 14 </w:t>
            </w:r>
          </w:p>
          <w:p w:rsidR="00F554EB" w:rsidRPr="00411774" w:rsidRDefault="008C5EE7" w:rsidP="008C5EE7">
            <w:pPr>
              <w:spacing w:after="80"/>
              <w:jc w:val="both"/>
            </w:pPr>
            <w:r w:rsidRPr="00411774"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EB5549" w:rsidRDefault="00F554EB" w:rsidP="00F554EB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B5549">
              <w:rPr>
                <w:strike/>
                <w:sz w:val="22"/>
                <w:szCs w:val="22"/>
              </w:rPr>
              <w:t>2 146.61 zł</w:t>
            </w:r>
          </w:p>
          <w:p w:rsidR="00EB5549" w:rsidRPr="00EB5549" w:rsidRDefault="00EB5549" w:rsidP="00F554EB">
            <w:pPr>
              <w:spacing w:before="80" w:after="80"/>
              <w:jc w:val="center"/>
            </w:pPr>
            <w:r w:rsidRPr="00EB5549">
              <w:rPr>
                <w:color w:val="FF0000"/>
                <w:sz w:val="22"/>
                <w:szCs w:val="22"/>
              </w:rPr>
              <w:t xml:space="preserve">10 165,34 zł </w:t>
            </w:r>
          </w:p>
        </w:tc>
      </w:tr>
    </w:tbl>
    <w:p w:rsidR="00A80738" w:rsidRPr="00411774" w:rsidRDefault="00A80738" w:rsidP="00F554EB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411774">
        <w:rPr>
          <w:i/>
          <w:szCs w:val="24"/>
        </w:rPr>
        <w:t>Zamawiający</w:t>
      </w:r>
    </w:p>
    <w:bookmarkEnd w:id="0"/>
    <w:p w:rsidR="00C236D3" w:rsidRPr="00411774" w:rsidRDefault="00C236D3" w:rsidP="00173B20">
      <w:pPr>
        <w:jc w:val="right"/>
        <w:rPr>
          <w:sz w:val="22"/>
          <w:szCs w:val="22"/>
        </w:rPr>
      </w:pPr>
    </w:p>
    <w:sectPr w:rsidR="00C236D3" w:rsidRPr="00411774" w:rsidSect="00411774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3253" w:rsidRDefault="00743253">
      <w:r>
        <w:separator/>
      </w:r>
    </w:p>
  </w:endnote>
  <w:endnote w:type="continuationSeparator" w:id="0">
    <w:p w:rsidR="00743253" w:rsidRDefault="0074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6A31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6C86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3253" w:rsidRDefault="00743253">
      <w:r>
        <w:separator/>
      </w:r>
    </w:p>
  </w:footnote>
  <w:footnote w:type="continuationSeparator" w:id="0">
    <w:p w:rsidR="00743253" w:rsidRDefault="00743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53"/>
    <w:rsid w:val="00007727"/>
    <w:rsid w:val="00017720"/>
    <w:rsid w:val="00035488"/>
    <w:rsid w:val="000D7F25"/>
    <w:rsid w:val="000E00E5"/>
    <w:rsid w:val="00173B20"/>
    <w:rsid w:val="001C69FF"/>
    <w:rsid w:val="0023318D"/>
    <w:rsid w:val="00351169"/>
    <w:rsid w:val="003D72FD"/>
    <w:rsid w:val="00411774"/>
    <w:rsid w:val="00423179"/>
    <w:rsid w:val="00490DC0"/>
    <w:rsid w:val="00493F8C"/>
    <w:rsid w:val="004C7E9B"/>
    <w:rsid w:val="005614F2"/>
    <w:rsid w:val="00577BC6"/>
    <w:rsid w:val="00630105"/>
    <w:rsid w:val="0069085C"/>
    <w:rsid w:val="006A319A"/>
    <w:rsid w:val="006B27ED"/>
    <w:rsid w:val="00743253"/>
    <w:rsid w:val="00843263"/>
    <w:rsid w:val="00861E75"/>
    <w:rsid w:val="008C5EE7"/>
    <w:rsid w:val="00922F7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5549"/>
    <w:rsid w:val="00EC36C8"/>
    <w:rsid w:val="00F16C60"/>
    <w:rsid w:val="00F554E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D931DF"/>
  <w15:chartTrackingRefBased/>
  <w15:docId w15:val="{070B32BC-6FF9-4652-9D2B-96A680E0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7974-25E6-49D7-96C9-AB735051C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300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2023-02-16T07:10:00Z</cp:lastPrinted>
  <dcterms:created xsi:type="dcterms:W3CDTF">2023-02-15T12:56:00Z</dcterms:created>
  <dcterms:modified xsi:type="dcterms:W3CDTF">2023-02-28T09:06:00Z</dcterms:modified>
</cp:coreProperties>
</file>