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116B6F" w:rsidRDefault="004C7751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116B6F">
        <w:rPr>
          <w:rFonts w:ascii="Arial Narrow" w:hAnsi="Arial Narrow"/>
          <w:sz w:val="22"/>
          <w:szCs w:val="22"/>
        </w:rPr>
        <w:t>Poznań</w:t>
      </w:r>
      <w:r w:rsidR="00FB7F50" w:rsidRPr="00116B6F">
        <w:rPr>
          <w:rFonts w:ascii="Arial Narrow" w:hAnsi="Arial Narrow"/>
          <w:sz w:val="22"/>
          <w:szCs w:val="22"/>
        </w:rPr>
        <w:t xml:space="preserve"> dnia: </w:t>
      </w:r>
      <w:r w:rsidRPr="00116B6F">
        <w:rPr>
          <w:rFonts w:ascii="Arial Narrow" w:hAnsi="Arial Narrow"/>
          <w:sz w:val="22"/>
          <w:szCs w:val="22"/>
        </w:rPr>
        <w:t>2023-03-02</w:t>
      </w:r>
    </w:p>
    <w:p w:rsidR="00FB7F50" w:rsidRPr="00116B6F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116B6F" w:rsidRDefault="004C7751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116B6F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116B6F" w:rsidRDefault="004C7751" w:rsidP="00FB7F50">
      <w:pPr>
        <w:rPr>
          <w:rFonts w:ascii="Arial Narrow" w:hAnsi="Arial Narrow"/>
          <w:sz w:val="22"/>
          <w:szCs w:val="22"/>
        </w:rPr>
      </w:pPr>
      <w:r w:rsidRPr="00116B6F">
        <w:rPr>
          <w:rFonts w:ascii="Arial Narrow" w:hAnsi="Arial Narrow"/>
          <w:sz w:val="22"/>
          <w:szCs w:val="22"/>
        </w:rPr>
        <w:t>ul. Wieniawskiego</w:t>
      </w:r>
      <w:r w:rsidR="00FB7F50" w:rsidRPr="00116B6F">
        <w:rPr>
          <w:rFonts w:ascii="Arial Narrow" w:hAnsi="Arial Narrow"/>
          <w:sz w:val="22"/>
          <w:szCs w:val="22"/>
        </w:rPr>
        <w:t xml:space="preserve"> </w:t>
      </w:r>
      <w:r w:rsidRPr="00116B6F">
        <w:rPr>
          <w:rFonts w:ascii="Arial Narrow" w:hAnsi="Arial Narrow"/>
          <w:sz w:val="22"/>
          <w:szCs w:val="22"/>
        </w:rPr>
        <w:t>1</w:t>
      </w:r>
    </w:p>
    <w:p w:rsidR="00FB7F50" w:rsidRPr="00116B6F" w:rsidRDefault="004C7751" w:rsidP="00FB7F50">
      <w:pPr>
        <w:rPr>
          <w:rFonts w:ascii="Arial Narrow" w:hAnsi="Arial Narrow"/>
          <w:sz w:val="22"/>
          <w:szCs w:val="22"/>
        </w:rPr>
      </w:pPr>
      <w:r w:rsidRPr="00116B6F">
        <w:rPr>
          <w:rFonts w:ascii="Arial Narrow" w:hAnsi="Arial Narrow"/>
          <w:sz w:val="22"/>
          <w:szCs w:val="22"/>
        </w:rPr>
        <w:t>61-712</w:t>
      </w:r>
      <w:r w:rsidR="00FB7F50" w:rsidRPr="00116B6F">
        <w:rPr>
          <w:rFonts w:ascii="Arial Narrow" w:hAnsi="Arial Narrow"/>
          <w:sz w:val="22"/>
          <w:szCs w:val="22"/>
        </w:rPr>
        <w:t xml:space="preserve"> </w:t>
      </w:r>
      <w:r w:rsidRPr="00116B6F">
        <w:rPr>
          <w:rFonts w:ascii="Arial Narrow" w:hAnsi="Arial Narrow"/>
          <w:sz w:val="22"/>
          <w:szCs w:val="22"/>
        </w:rPr>
        <w:t>Poznań</w:t>
      </w:r>
    </w:p>
    <w:p w:rsidR="00FB7F50" w:rsidRPr="00116B6F" w:rsidRDefault="00116B6F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116B6F">
        <w:rPr>
          <w:rFonts w:ascii="Arial Narrow" w:hAnsi="Arial Narrow"/>
          <w:bCs/>
          <w:sz w:val="18"/>
          <w:szCs w:val="18"/>
        </w:rPr>
        <w:t>ZP/1904/U/22</w:t>
      </w:r>
    </w:p>
    <w:p w:rsidR="008642B3" w:rsidRPr="00116B6F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116B6F">
        <w:rPr>
          <w:rFonts w:ascii="Arial Narrow" w:hAnsi="Arial Narrow"/>
          <w:sz w:val="28"/>
        </w:rPr>
        <w:t>OGŁOSZENIE</w:t>
      </w:r>
    </w:p>
    <w:p w:rsidR="008642B3" w:rsidRPr="00116B6F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116B6F">
        <w:rPr>
          <w:rFonts w:ascii="Arial Narrow" w:hAnsi="Arial Narrow"/>
          <w:b/>
          <w:sz w:val="28"/>
        </w:rPr>
        <w:t xml:space="preserve">o </w:t>
      </w:r>
      <w:r w:rsidR="0054734E" w:rsidRPr="00116B6F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4C7751" w:rsidRPr="00116B6F" w:rsidTr="00534B2F">
        <w:trPr>
          <w:trHeight w:val="638"/>
        </w:trPr>
        <w:tc>
          <w:tcPr>
            <w:tcW w:w="959" w:type="dxa"/>
            <w:shd w:val="clear" w:color="auto" w:fill="auto"/>
          </w:tcPr>
          <w:p w:rsidR="004C7751" w:rsidRPr="00116B6F" w:rsidRDefault="004C7751" w:rsidP="00534B2F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6B6F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C7751" w:rsidRPr="00116B6F" w:rsidRDefault="004C7751" w:rsidP="00116B6F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6B6F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116B6F">
              <w:rPr>
                <w:rFonts w:ascii="Arial Narrow" w:hAnsi="Arial Narrow"/>
                <w:sz w:val="22"/>
                <w:szCs w:val="22"/>
              </w:rPr>
              <w:t>podstawowy</w:t>
            </w:r>
            <w:r w:rsidR="00116B6F" w:rsidRPr="00116B6F">
              <w:rPr>
                <w:rFonts w:ascii="Arial Narrow" w:hAnsi="Arial Narrow"/>
                <w:sz w:val="22"/>
                <w:szCs w:val="22"/>
              </w:rPr>
              <w:t>m</w:t>
            </w:r>
            <w:r w:rsidRPr="00116B6F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116B6F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116B6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16B6F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116B6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16B6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16B6F">
              <w:rPr>
                <w:rFonts w:ascii="Arial Narrow" w:hAnsi="Arial Narrow"/>
                <w:b/>
                <w:bCs/>
                <w:sz w:val="22"/>
                <w:szCs w:val="22"/>
              </w:rPr>
              <w:t>wykonywanie okresowych przeglądów i konserwacji systemów bezpieczeństwa zainstalowanych w budynkach dydaktycznych i akademickich Uniwersytetu im. Adama Mickiewicza w Poznaniu</w:t>
            </w:r>
            <w:r w:rsidRPr="00116B6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16B6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16B6F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116B6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16B6F">
              <w:rPr>
                <w:rFonts w:ascii="Arial Narrow" w:hAnsi="Arial Narrow"/>
                <w:b/>
                <w:sz w:val="22"/>
                <w:szCs w:val="22"/>
              </w:rPr>
              <w:t>ZP/1904/U/22</w:t>
            </w:r>
            <w:r w:rsidRPr="00116B6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116B6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116B6F">
        <w:rPr>
          <w:rFonts w:ascii="Arial Narrow" w:hAnsi="Arial Narrow"/>
          <w:sz w:val="22"/>
          <w:szCs w:val="22"/>
        </w:rPr>
        <w:t xml:space="preserve">Zamawiający, </w:t>
      </w:r>
      <w:r w:rsidR="004C7751" w:rsidRPr="00116B6F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116B6F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116B6F">
        <w:rPr>
          <w:rFonts w:ascii="Arial Narrow" w:hAnsi="Arial Narrow"/>
          <w:sz w:val="22"/>
          <w:szCs w:val="22"/>
        </w:rPr>
        <w:t xml:space="preserve"> pkt. 1 i ust. 2</w:t>
      </w:r>
      <w:r w:rsidRPr="00116B6F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4C7751" w:rsidRPr="00116B6F">
        <w:rPr>
          <w:rFonts w:ascii="Arial Narrow" w:hAnsi="Arial Narrow"/>
          <w:sz w:val="22"/>
          <w:szCs w:val="22"/>
        </w:rPr>
        <w:t>(</w:t>
      </w:r>
      <w:proofErr w:type="spellStart"/>
      <w:r w:rsidR="004C7751" w:rsidRPr="00116B6F">
        <w:rPr>
          <w:rFonts w:ascii="Arial Narrow" w:hAnsi="Arial Narrow"/>
          <w:sz w:val="22"/>
          <w:szCs w:val="22"/>
        </w:rPr>
        <w:t>t.j</w:t>
      </w:r>
      <w:proofErr w:type="spellEnd"/>
      <w:r w:rsidR="004C7751" w:rsidRPr="00116B6F">
        <w:rPr>
          <w:rFonts w:ascii="Arial Narrow" w:hAnsi="Arial Narrow"/>
          <w:sz w:val="22"/>
          <w:szCs w:val="22"/>
        </w:rPr>
        <w:t>. Dz. U. z 2022r. poz. 1710)</w:t>
      </w:r>
      <w:r w:rsidRPr="00116B6F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116B6F">
        <w:rPr>
          <w:rFonts w:ascii="Arial Narrow" w:hAnsi="Arial Narrow"/>
          <w:sz w:val="22"/>
          <w:szCs w:val="22"/>
        </w:rPr>
        <w:t>Pzp</w:t>
      </w:r>
      <w:proofErr w:type="spellEnd"/>
      <w:r w:rsidRPr="00116B6F">
        <w:rPr>
          <w:rFonts w:ascii="Arial Narrow" w:hAnsi="Arial Narrow"/>
          <w:sz w:val="22"/>
          <w:szCs w:val="22"/>
        </w:rPr>
        <w:t>”</w:t>
      </w:r>
      <w:r w:rsidR="00D26ED6" w:rsidRPr="00116B6F">
        <w:rPr>
          <w:rFonts w:ascii="Arial Narrow" w:hAnsi="Arial Narrow"/>
          <w:sz w:val="22"/>
          <w:szCs w:val="22"/>
        </w:rPr>
        <w:t xml:space="preserve">, </w:t>
      </w:r>
      <w:r w:rsidRPr="00116B6F">
        <w:rPr>
          <w:rFonts w:ascii="Arial Narrow" w:hAnsi="Arial Narrow"/>
          <w:sz w:val="22"/>
          <w:szCs w:val="22"/>
        </w:rPr>
        <w:t>informuje</w:t>
      </w:r>
      <w:r w:rsidR="00D26ED6" w:rsidRPr="00116B6F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116B6F">
        <w:rPr>
          <w:rFonts w:ascii="Arial Narrow" w:hAnsi="Arial Narrow"/>
          <w:sz w:val="22"/>
          <w:szCs w:val="22"/>
        </w:rPr>
        <w:t>najkorzystniejsz</w:t>
      </w:r>
      <w:r w:rsidR="00D26ED6" w:rsidRPr="00116B6F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116B6F">
        <w:rPr>
          <w:rFonts w:ascii="Arial Narrow" w:hAnsi="Arial Narrow"/>
          <w:sz w:val="22"/>
          <w:szCs w:val="22"/>
        </w:rPr>
        <w:t>ofer</w:t>
      </w:r>
      <w:r w:rsidR="00D26ED6" w:rsidRPr="00116B6F">
        <w:rPr>
          <w:rFonts w:ascii="Arial Narrow" w:hAnsi="Arial Narrow"/>
          <w:sz w:val="22"/>
          <w:szCs w:val="22"/>
        </w:rPr>
        <w:t>t</w:t>
      </w:r>
      <w:r w:rsidR="009F0E5C" w:rsidRPr="00116B6F">
        <w:rPr>
          <w:rFonts w:ascii="Arial Narrow" w:hAnsi="Arial Narrow"/>
          <w:sz w:val="22"/>
          <w:szCs w:val="22"/>
        </w:rPr>
        <w:t>a</w:t>
      </w:r>
      <w:r w:rsidR="00D26ED6" w:rsidRPr="00116B6F">
        <w:rPr>
          <w:rFonts w:ascii="Arial Narrow" w:hAnsi="Arial Narrow"/>
          <w:sz w:val="22"/>
          <w:szCs w:val="22"/>
        </w:rPr>
        <w:t>:</w:t>
      </w:r>
    </w:p>
    <w:p w:rsidR="00116B6F" w:rsidRPr="00116B6F" w:rsidRDefault="00116B6F" w:rsidP="00116B6F">
      <w:pPr>
        <w:pStyle w:val="Nagwek"/>
        <w:tabs>
          <w:tab w:val="left" w:pos="708"/>
        </w:tabs>
        <w:spacing w:before="480" w:after="120" w:line="276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116B6F">
        <w:rPr>
          <w:rFonts w:ascii="Arial Narrow" w:hAnsi="Arial Narrow" w:cs="Arial"/>
          <w:b/>
          <w:sz w:val="22"/>
          <w:szCs w:val="22"/>
        </w:rPr>
        <w:t>Część 1</w:t>
      </w:r>
      <w:r w:rsidRPr="00116B6F">
        <w:rPr>
          <w:rFonts w:ascii="Arial Narrow" w:hAnsi="Arial Narrow" w:cs="Arial"/>
          <w:sz w:val="22"/>
          <w:szCs w:val="22"/>
        </w:rPr>
        <w:t xml:space="preserve"> wykonywanie przeglądów i konserwacji systemów bezpieczeństwa zainstalowanych w budynkach dydaktycznych i akademickich Uniwersytetu im. Adama Mickiewicza - ośrodek zamiejscowy w Słubicach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116B6F" w:rsidRPr="00116B6F" w:rsidTr="00534B2F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B6F" w:rsidRPr="00116B6F" w:rsidRDefault="00116B6F" w:rsidP="00534B2F">
            <w:pPr>
              <w:spacing w:before="6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16B6F">
              <w:rPr>
                <w:rFonts w:ascii="Arial Narrow" w:hAnsi="Arial Narrow" w:cs="Arial"/>
                <w:b/>
                <w:sz w:val="22"/>
                <w:szCs w:val="22"/>
              </w:rPr>
              <w:t>ASD Sp. z o.o.</w:t>
            </w:r>
          </w:p>
          <w:p w:rsidR="00116B6F" w:rsidRPr="00116B6F" w:rsidRDefault="00116B6F" w:rsidP="00534B2F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6B6F">
              <w:rPr>
                <w:rFonts w:ascii="Arial Narrow" w:hAnsi="Arial Narrow" w:cs="Arial"/>
                <w:bCs/>
                <w:sz w:val="22"/>
                <w:szCs w:val="22"/>
              </w:rPr>
              <w:t xml:space="preserve">Ul. Podgórna 46 </w:t>
            </w:r>
          </w:p>
          <w:p w:rsidR="00116B6F" w:rsidRPr="00116B6F" w:rsidRDefault="00116B6F" w:rsidP="00534B2F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6B6F">
              <w:rPr>
                <w:rFonts w:ascii="Arial Narrow" w:hAnsi="Arial Narrow" w:cs="Arial"/>
                <w:bCs/>
                <w:sz w:val="22"/>
                <w:szCs w:val="22"/>
              </w:rPr>
              <w:t xml:space="preserve">70-205 Szczecin                                                                      </w:t>
            </w:r>
            <w:r w:rsidRPr="00116B6F">
              <w:rPr>
                <w:rFonts w:ascii="Arial Narrow" w:hAnsi="Arial Narrow" w:cs="Arial"/>
                <w:sz w:val="22"/>
                <w:szCs w:val="22"/>
              </w:rPr>
              <w:t xml:space="preserve">za cenę brutto </w:t>
            </w:r>
            <w:r w:rsidRPr="00116B6F">
              <w:rPr>
                <w:rFonts w:ascii="Arial Narrow" w:hAnsi="Arial Narrow" w:cs="Arial"/>
                <w:b/>
                <w:sz w:val="22"/>
                <w:szCs w:val="22"/>
              </w:rPr>
              <w:t>83 113.88 zł</w:t>
            </w:r>
            <w:r w:rsidRPr="00116B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116B6F" w:rsidRPr="00116B6F" w:rsidRDefault="00116B6F" w:rsidP="00534B2F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6B6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116B6F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: </w:t>
            </w:r>
            <w:r w:rsidRPr="00116B6F">
              <w:rPr>
                <w:rFonts w:ascii="Arial Narrow" w:hAnsi="Arial Narrow" w:cs="Arial"/>
                <w:sz w:val="22"/>
                <w:szCs w:val="22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116B6F" w:rsidRPr="00116B6F" w:rsidRDefault="00116B6F" w:rsidP="00116B6F">
      <w:pPr>
        <w:rPr>
          <w:rFonts w:ascii="Arial Narrow" w:hAnsi="Arial Narrow" w:cs="Arial"/>
          <w:sz w:val="22"/>
          <w:szCs w:val="22"/>
        </w:rPr>
      </w:pPr>
    </w:p>
    <w:p w:rsidR="00116B6F" w:rsidRPr="00116B6F" w:rsidRDefault="00116B6F" w:rsidP="00116B6F">
      <w:pPr>
        <w:jc w:val="both"/>
        <w:rPr>
          <w:rFonts w:ascii="Arial Narrow" w:hAnsi="Arial Narrow" w:cs="Arial"/>
          <w:sz w:val="22"/>
          <w:szCs w:val="22"/>
        </w:rPr>
      </w:pPr>
      <w:r w:rsidRPr="00116B6F">
        <w:rPr>
          <w:rFonts w:ascii="Arial Narrow" w:hAnsi="Arial Narrow" w:cs="Arial"/>
          <w:b/>
          <w:sz w:val="22"/>
          <w:szCs w:val="22"/>
        </w:rPr>
        <w:t>Część 2</w:t>
      </w:r>
      <w:r w:rsidRPr="00116B6F">
        <w:rPr>
          <w:rFonts w:ascii="Arial Narrow" w:hAnsi="Arial Narrow" w:cs="Arial"/>
          <w:sz w:val="22"/>
          <w:szCs w:val="22"/>
        </w:rPr>
        <w:t xml:space="preserve"> wykonywanie przeglądów i konserwacji systemów bezpieczeństwa zainstalowanych w budynkach dydaktycznych i akademickich Uniwersytetu im. Adama Mickiewicza - ośrodek zamiejscowy w Kaliszu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116B6F" w:rsidRPr="00116B6F" w:rsidTr="00534B2F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B6F" w:rsidRPr="00116B6F" w:rsidRDefault="00116B6F" w:rsidP="00534B2F">
            <w:pPr>
              <w:spacing w:before="6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16B6F">
              <w:rPr>
                <w:rFonts w:ascii="Arial Narrow" w:hAnsi="Arial Narrow" w:cs="Arial"/>
                <w:b/>
                <w:sz w:val="22"/>
                <w:szCs w:val="22"/>
              </w:rPr>
              <w:t>ASD Sp. z o.o.</w:t>
            </w:r>
          </w:p>
          <w:p w:rsidR="00116B6F" w:rsidRPr="00116B6F" w:rsidRDefault="00116B6F" w:rsidP="00534B2F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6B6F">
              <w:rPr>
                <w:rFonts w:ascii="Arial Narrow" w:hAnsi="Arial Narrow" w:cs="Arial"/>
                <w:bCs/>
                <w:sz w:val="22"/>
                <w:szCs w:val="22"/>
              </w:rPr>
              <w:t xml:space="preserve">Ul. Podgórna 46 </w:t>
            </w:r>
          </w:p>
          <w:p w:rsidR="00116B6F" w:rsidRPr="00116B6F" w:rsidRDefault="00116B6F" w:rsidP="00534B2F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6B6F">
              <w:rPr>
                <w:rFonts w:ascii="Arial Narrow" w:hAnsi="Arial Narrow" w:cs="Arial"/>
                <w:bCs/>
                <w:sz w:val="22"/>
                <w:szCs w:val="22"/>
              </w:rPr>
              <w:t xml:space="preserve">70-205 Szczecin                                                                     </w:t>
            </w:r>
            <w:r w:rsidRPr="00116B6F">
              <w:rPr>
                <w:rFonts w:ascii="Arial Narrow" w:hAnsi="Arial Narrow" w:cs="Arial"/>
                <w:sz w:val="22"/>
                <w:szCs w:val="22"/>
              </w:rPr>
              <w:t xml:space="preserve">za cenę brutto </w:t>
            </w:r>
            <w:r w:rsidRPr="00116B6F">
              <w:rPr>
                <w:rFonts w:ascii="Arial Narrow" w:hAnsi="Arial Narrow" w:cs="Arial"/>
                <w:b/>
                <w:sz w:val="22"/>
                <w:szCs w:val="22"/>
              </w:rPr>
              <w:t>44 037.81 zł</w:t>
            </w:r>
            <w:r w:rsidRPr="00116B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116B6F" w:rsidRPr="00116B6F" w:rsidRDefault="00116B6F" w:rsidP="00534B2F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6B6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116B6F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: </w:t>
            </w:r>
            <w:r w:rsidRPr="00116B6F">
              <w:rPr>
                <w:rFonts w:ascii="Arial Narrow" w:hAnsi="Arial Narrow" w:cs="Arial"/>
                <w:sz w:val="22"/>
                <w:szCs w:val="22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116B6F" w:rsidRPr="00116B6F" w:rsidRDefault="00116B6F" w:rsidP="00116B6F">
      <w:pPr>
        <w:rPr>
          <w:rFonts w:ascii="Arial Narrow" w:hAnsi="Arial Narrow" w:cs="Arial"/>
          <w:sz w:val="22"/>
          <w:szCs w:val="22"/>
        </w:rPr>
      </w:pPr>
    </w:p>
    <w:p w:rsidR="00116B6F" w:rsidRPr="00116B6F" w:rsidRDefault="00116B6F" w:rsidP="00116B6F">
      <w:pPr>
        <w:rPr>
          <w:rFonts w:ascii="Arial Narrow" w:hAnsi="Arial Narrow" w:cs="Arial"/>
          <w:sz w:val="22"/>
          <w:szCs w:val="22"/>
        </w:rPr>
      </w:pPr>
    </w:p>
    <w:p w:rsidR="00116B6F" w:rsidRPr="00116B6F" w:rsidRDefault="00116B6F" w:rsidP="00116B6F">
      <w:pPr>
        <w:jc w:val="both"/>
        <w:rPr>
          <w:rFonts w:ascii="Arial Narrow" w:hAnsi="Arial Narrow" w:cs="Arial"/>
          <w:sz w:val="22"/>
          <w:szCs w:val="22"/>
        </w:rPr>
      </w:pPr>
      <w:r w:rsidRPr="00116B6F">
        <w:rPr>
          <w:rFonts w:ascii="Arial Narrow" w:hAnsi="Arial Narrow" w:cs="Arial"/>
          <w:b/>
          <w:sz w:val="22"/>
          <w:szCs w:val="22"/>
        </w:rPr>
        <w:t>Część 3</w:t>
      </w:r>
      <w:r w:rsidRPr="00116B6F">
        <w:rPr>
          <w:rFonts w:ascii="Arial Narrow" w:hAnsi="Arial Narrow" w:cs="Arial"/>
          <w:sz w:val="22"/>
          <w:szCs w:val="22"/>
        </w:rPr>
        <w:t xml:space="preserve"> wykonywanie przeglądów i konserwacji systemów bezpieczeństwa zainstalowanych w budynkach dydaktycznych i akademickich Uniwersytetu im. Adama Mickiewicza - ośrodek zamiejscowy w Pile i Kołobrzegu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116B6F" w:rsidRPr="00116B6F" w:rsidTr="00534B2F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B6F" w:rsidRPr="00116B6F" w:rsidRDefault="00116B6F" w:rsidP="00534B2F">
            <w:pPr>
              <w:spacing w:before="6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16B6F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Specjalistyczne Przedsiębiorstwo Instalacji Alarmowych "</w:t>
            </w:r>
            <w:proofErr w:type="spellStart"/>
            <w:r w:rsidRPr="00116B6F">
              <w:rPr>
                <w:rFonts w:ascii="Arial Narrow" w:hAnsi="Arial Narrow" w:cs="Arial"/>
                <w:b/>
                <w:sz w:val="22"/>
                <w:szCs w:val="22"/>
              </w:rPr>
              <w:t>Ameral</w:t>
            </w:r>
            <w:proofErr w:type="spellEnd"/>
            <w:r w:rsidRPr="00116B6F">
              <w:rPr>
                <w:rFonts w:ascii="Arial Narrow" w:hAnsi="Arial Narrow" w:cs="Arial"/>
                <w:b/>
                <w:sz w:val="22"/>
                <w:szCs w:val="22"/>
              </w:rPr>
              <w:t>" sp. z o.o.</w:t>
            </w:r>
          </w:p>
          <w:p w:rsidR="00116B6F" w:rsidRPr="00116B6F" w:rsidRDefault="00116B6F" w:rsidP="00534B2F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6B6F">
              <w:rPr>
                <w:rFonts w:ascii="Arial Narrow" w:hAnsi="Arial Narrow" w:cs="Arial"/>
                <w:bCs/>
                <w:sz w:val="22"/>
                <w:szCs w:val="22"/>
              </w:rPr>
              <w:t xml:space="preserve">ul. Powstańców Wielkopolskich 16 </w:t>
            </w:r>
          </w:p>
          <w:p w:rsidR="00116B6F" w:rsidRPr="00116B6F" w:rsidRDefault="00116B6F" w:rsidP="00534B2F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6B6F">
              <w:rPr>
                <w:rFonts w:ascii="Arial Narrow" w:hAnsi="Arial Narrow" w:cs="Arial"/>
                <w:bCs/>
                <w:sz w:val="22"/>
                <w:szCs w:val="22"/>
              </w:rPr>
              <w:t xml:space="preserve">61-895 Poznań                                                 </w:t>
            </w:r>
            <w:r w:rsidRPr="00116B6F">
              <w:rPr>
                <w:rFonts w:ascii="Arial Narrow" w:hAnsi="Arial Narrow" w:cs="Arial"/>
                <w:sz w:val="22"/>
                <w:szCs w:val="22"/>
              </w:rPr>
              <w:t xml:space="preserve">za cenę brutto </w:t>
            </w:r>
            <w:r w:rsidRPr="00116B6F">
              <w:rPr>
                <w:rFonts w:ascii="Arial Narrow" w:hAnsi="Arial Narrow" w:cs="Arial"/>
                <w:b/>
                <w:sz w:val="22"/>
                <w:szCs w:val="22"/>
              </w:rPr>
              <w:t>29 852.10 zł</w:t>
            </w:r>
            <w:r w:rsidRPr="00116B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116B6F" w:rsidRPr="00116B6F" w:rsidRDefault="00116B6F" w:rsidP="00534B2F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6B6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116B6F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: </w:t>
            </w:r>
            <w:r w:rsidRPr="00116B6F">
              <w:rPr>
                <w:rFonts w:ascii="Arial Narrow" w:hAnsi="Arial Narrow" w:cs="Arial"/>
                <w:sz w:val="22"/>
                <w:szCs w:val="22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116B6F" w:rsidRPr="00116B6F" w:rsidRDefault="00116B6F" w:rsidP="00116B6F">
      <w:pPr>
        <w:rPr>
          <w:rFonts w:ascii="Arial Narrow" w:hAnsi="Arial Narrow" w:cs="Arial"/>
          <w:sz w:val="22"/>
          <w:szCs w:val="22"/>
        </w:rPr>
      </w:pPr>
    </w:p>
    <w:p w:rsidR="00116B6F" w:rsidRPr="00116B6F" w:rsidRDefault="00116B6F" w:rsidP="00116B6F">
      <w:pPr>
        <w:jc w:val="both"/>
        <w:rPr>
          <w:rFonts w:ascii="Arial Narrow" w:hAnsi="Arial Narrow" w:cs="Arial"/>
          <w:sz w:val="22"/>
          <w:szCs w:val="22"/>
        </w:rPr>
      </w:pPr>
      <w:r w:rsidRPr="00116B6F">
        <w:rPr>
          <w:rFonts w:ascii="Arial Narrow" w:hAnsi="Arial Narrow" w:cs="Arial"/>
          <w:b/>
          <w:sz w:val="22"/>
          <w:szCs w:val="22"/>
        </w:rPr>
        <w:t>Część 4</w:t>
      </w:r>
      <w:r w:rsidRPr="00116B6F">
        <w:rPr>
          <w:rFonts w:ascii="Arial Narrow" w:hAnsi="Arial Narrow" w:cs="Arial"/>
          <w:sz w:val="22"/>
          <w:szCs w:val="22"/>
        </w:rPr>
        <w:t xml:space="preserve"> wykonywanie przeglądów i konserwacji systemów bezpieczeństwa zainstalowanych w budynkach dydaktycznych i akademickich Uniwersytetu im. Adama Mickiewicza - Poznań </w:t>
      </w:r>
      <w:proofErr w:type="spellStart"/>
      <w:r w:rsidRPr="00116B6F">
        <w:rPr>
          <w:rFonts w:ascii="Arial Narrow" w:hAnsi="Arial Narrow" w:cs="Arial"/>
          <w:sz w:val="22"/>
          <w:szCs w:val="22"/>
        </w:rPr>
        <w:t>Morasko</w:t>
      </w:r>
      <w:proofErr w:type="spellEnd"/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116B6F" w:rsidRPr="00116B6F" w:rsidTr="00534B2F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B6F" w:rsidRPr="00116B6F" w:rsidRDefault="00116B6F" w:rsidP="00534B2F">
            <w:pPr>
              <w:spacing w:before="6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16B6F">
              <w:rPr>
                <w:rFonts w:ascii="Arial Narrow" w:hAnsi="Arial Narrow" w:cs="Arial"/>
                <w:b/>
                <w:sz w:val="22"/>
                <w:szCs w:val="22"/>
              </w:rPr>
              <w:t>Specjalistyczne Przedsiębiorstwo Instalacji Alarmowych "</w:t>
            </w:r>
            <w:proofErr w:type="spellStart"/>
            <w:r w:rsidRPr="00116B6F">
              <w:rPr>
                <w:rFonts w:ascii="Arial Narrow" w:hAnsi="Arial Narrow" w:cs="Arial"/>
                <w:b/>
                <w:sz w:val="22"/>
                <w:szCs w:val="22"/>
              </w:rPr>
              <w:t>Ameral</w:t>
            </w:r>
            <w:proofErr w:type="spellEnd"/>
            <w:r w:rsidRPr="00116B6F">
              <w:rPr>
                <w:rFonts w:ascii="Arial Narrow" w:hAnsi="Arial Narrow" w:cs="Arial"/>
                <w:b/>
                <w:sz w:val="22"/>
                <w:szCs w:val="22"/>
              </w:rPr>
              <w:t>" sp. z o.o.</w:t>
            </w:r>
          </w:p>
          <w:p w:rsidR="00116B6F" w:rsidRPr="00116B6F" w:rsidRDefault="00116B6F" w:rsidP="00534B2F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6B6F">
              <w:rPr>
                <w:rFonts w:ascii="Arial Narrow" w:hAnsi="Arial Narrow" w:cs="Arial"/>
                <w:bCs/>
                <w:sz w:val="22"/>
                <w:szCs w:val="22"/>
              </w:rPr>
              <w:t xml:space="preserve">ul. Powstańców Wielkopolskich 16 </w:t>
            </w:r>
          </w:p>
          <w:p w:rsidR="00116B6F" w:rsidRPr="00116B6F" w:rsidRDefault="00116B6F" w:rsidP="00534B2F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6B6F">
              <w:rPr>
                <w:rFonts w:ascii="Arial Narrow" w:hAnsi="Arial Narrow" w:cs="Arial"/>
                <w:bCs/>
                <w:sz w:val="22"/>
                <w:szCs w:val="22"/>
              </w:rPr>
              <w:t xml:space="preserve">61-895 Poznań                                                 </w:t>
            </w:r>
            <w:r w:rsidRPr="00116B6F">
              <w:rPr>
                <w:rFonts w:ascii="Arial Narrow" w:hAnsi="Arial Narrow" w:cs="Arial"/>
                <w:sz w:val="22"/>
                <w:szCs w:val="22"/>
              </w:rPr>
              <w:t xml:space="preserve">za cenę brutto </w:t>
            </w:r>
            <w:r w:rsidRPr="00116B6F">
              <w:rPr>
                <w:rFonts w:ascii="Arial Narrow" w:hAnsi="Arial Narrow" w:cs="Arial"/>
                <w:b/>
                <w:sz w:val="22"/>
                <w:szCs w:val="22"/>
              </w:rPr>
              <w:t>180 145.80 zł</w:t>
            </w:r>
            <w:r w:rsidRPr="00116B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116B6F" w:rsidRPr="00116B6F" w:rsidRDefault="00116B6F" w:rsidP="00534B2F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16B6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116B6F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116B6F" w:rsidRPr="00116B6F" w:rsidRDefault="00116B6F" w:rsidP="00534B2F">
            <w:pPr>
              <w:pStyle w:val="Nagwek"/>
              <w:tabs>
                <w:tab w:val="left" w:pos="708"/>
              </w:tabs>
              <w:spacing w:after="120"/>
              <w:rPr>
                <w:rFonts w:ascii="Arial Narrow" w:hAnsi="Arial Narrow" w:cs="Arial"/>
                <w:sz w:val="22"/>
                <w:szCs w:val="22"/>
              </w:rPr>
            </w:pPr>
            <w:r w:rsidRPr="00116B6F">
              <w:rPr>
                <w:rFonts w:ascii="Arial Narrow" w:hAnsi="Arial Narrow" w:cs="Arial"/>
                <w:sz w:val="22"/>
                <w:szCs w:val="22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116B6F" w:rsidRPr="00116B6F" w:rsidRDefault="00116B6F" w:rsidP="00116B6F">
      <w:pPr>
        <w:rPr>
          <w:rFonts w:ascii="Arial Narrow" w:hAnsi="Arial Narrow" w:cs="Arial"/>
          <w:sz w:val="22"/>
          <w:szCs w:val="22"/>
        </w:rPr>
      </w:pPr>
    </w:p>
    <w:p w:rsidR="00116B6F" w:rsidRPr="00116B6F" w:rsidRDefault="00116B6F" w:rsidP="00116B6F">
      <w:pPr>
        <w:jc w:val="both"/>
        <w:rPr>
          <w:rFonts w:ascii="Arial Narrow" w:hAnsi="Arial Narrow" w:cs="Arial"/>
          <w:sz w:val="22"/>
          <w:szCs w:val="22"/>
        </w:rPr>
      </w:pPr>
      <w:r w:rsidRPr="00116B6F">
        <w:rPr>
          <w:rFonts w:ascii="Arial Narrow" w:hAnsi="Arial Narrow" w:cs="Arial"/>
          <w:b/>
          <w:sz w:val="22"/>
          <w:szCs w:val="22"/>
        </w:rPr>
        <w:t>Część 5</w:t>
      </w:r>
      <w:r w:rsidRPr="00116B6F">
        <w:rPr>
          <w:rFonts w:ascii="Arial Narrow" w:hAnsi="Arial Narrow" w:cs="Arial"/>
          <w:sz w:val="22"/>
          <w:szCs w:val="22"/>
        </w:rPr>
        <w:t xml:space="preserve"> wykonywanie przeglądów i konserwacji systemów bezpieczeństwa zainstalowanych w budynkach dydaktycznych i akademickich Uniwersytetu im. Adama Mickiewicza - Poznań Śródmieście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116B6F" w:rsidRPr="00116B6F" w:rsidTr="00534B2F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B6F" w:rsidRPr="00116B6F" w:rsidRDefault="00116B6F" w:rsidP="00534B2F">
            <w:pPr>
              <w:spacing w:before="6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16B6F">
              <w:rPr>
                <w:rFonts w:ascii="Arial Narrow" w:hAnsi="Arial Narrow" w:cs="Arial"/>
                <w:b/>
                <w:sz w:val="22"/>
                <w:szCs w:val="22"/>
              </w:rPr>
              <w:t>Specjalistyczne Przedsiębiorstwo Instalacji Alarmowych "</w:t>
            </w:r>
            <w:proofErr w:type="spellStart"/>
            <w:r w:rsidRPr="00116B6F">
              <w:rPr>
                <w:rFonts w:ascii="Arial Narrow" w:hAnsi="Arial Narrow" w:cs="Arial"/>
                <w:b/>
                <w:sz w:val="22"/>
                <w:szCs w:val="22"/>
              </w:rPr>
              <w:t>Ameral</w:t>
            </w:r>
            <w:proofErr w:type="spellEnd"/>
            <w:r w:rsidRPr="00116B6F">
              <w:rPr>
                <w:rFonts w:ascii="Arial Narrow" w:hAnsi="Arial Narrow" w:cs="Arial"/>
                <w:b/>
                <w:sz w:val="22"/>
                <w:szCs w:val="22"/>
              </w:rPr>
              <w:t>" sp. z o.o.</w:t>
            </w:r>
          </w:p>
          <w:p w:rsidR="00116B6F" w:rsidRPr="00116B6F" w:rsidRDefault="00116B6F" w:rsidP="00534B2F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6B6F">
              <w:rPr>
                <w:rFonts w:ascii="Arial Narrow" w:hAnsi="Arial Narrow" w:cs="Arial"/>
                <w:bCs/>
                <w:sz w:val="22"/>
                <w:szCs w:val="22"/>
              </w:rPr>
              <w:t xml:space="preserve">ul. Powstańców Wielkopolskich 16 </w:t>
            </w:r>
          </w:p>
          <w:p w:rsidR="00116B6F" w:rsidRPr="00116B6F" w:rsidRDefault="00116B6F" w:rsidP="00534B2F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16B6F">
              <w:rPr>
                <w:rFonts w:ascii="Arial Narrow" w:hAnsi="Arial Narrow" w:cs="Arial"/>
                <w:bCs/>
                <w:sz w:val="22"/>
                <w:szCs w:val="22"/>
              </w:rPr>
              <w:t xml:space="preserve">61-895 Poznań                                                     </w:t>
            </w:r>
            <w:r w:rsidRPr="00116B6F">
              <w:rPr>
                <w:rFonts w:ascii="Arial Narrow" w:hAnsi="Arial Narrow" w:cs="Arial"/>
                <w:sz w:val="22"/>
                <w:szCs w:val="22"/>
              </w:rPr>
              <w:t xml:space="preserve">za cenę brutto </w:t>
            </w:r>
            <w:r w:rsidRPr="00116B6F">
              <w:rPr>
                <w:rFonts w:ascii="Arial Narrow" w:hAnsi="Arial Narrow" w:cs="Arial"/>
                <w:b/>
                <w:sz w:val="22"/>
                <w:szCs w:val="22"/>
              </w:rPr>
              <w:t>182 484.90 zł</w:t>
            </w:r>
            <w:r w:rsidRPr="00116B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116B6F" w:rsidRPr="00116B6F" w:rsidRDefault="00116B6F" w:rsidP="00534B2F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16B6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116B6F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: </w:t>
            </w:r>
            <w:r w:rsidRPr="00116B6F">
              <w:rPr>
                <w:rFonts w:ascii="Arial Narrow" w:hAnsi="Arial Narrow" w:cs="Arial"/>
                <w:sz w:val="22"/>
                <w:szCs w:val="22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116B6F" w:rsidRPr="00116B6F" w:rsidRDefault="00116B6F" w:rsidP="00116B6F">
      <w:pPr>
        <w:spacing w:before="24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116B6F">
        <w:rPr>
          <w:rFonts w:ascii="Arial Narrow" w:hAnsi="Arial Narrow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22"/>
        <w:gridCol w:w="2552"/>
        <w:gridCol w:w="3260"/>
        <w:gridCol w:w="964"/>
      </w:tblGrid>
      <w:tr w:rsidR="00116B6F" w:rsidRPr="00116B6F" w:rsidTr="00534B2F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116B6F" w:rsidRPr="00116B6F" w:rsidRDefault="00116B6F" w:rsidP="00534B2F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000000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b/>
                <w:sz w:val="18"/>
                <w:szCs w:val="18"/>
              </w:rPr>
              <w:t>Zadanie częściowe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116B6F" w:rsidRPr="00116B6F" w:rsidRDefault="00116B6F" w:rsidP="00534B2F">
            <w:pPr>
              <w:spacing w:before="120" w:after="120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b/>
                <w:sz w:val="18"/>
                <w:szCs w:val="18"/>
              </w:rPr>
              <w:t>Nazwa i adres wykonawcy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116B6F" w:rsidRPr="00116B6F" w:rsidRDefault="00116B6F" w:rsidP="00534B2F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000000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b/>
                <w:color w:val="000000"/>
                <w:sz w:val="18"/>
                <w:szCs w:val="18"/>
              </w:rPr>
              <w:t>Nazwa kryterium - liczba pkt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116B6F" w:rsidRPr="00116B6F" w:rsidRDefault="00116B6F" w:rsidP="00534B2F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000000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b/>
                <w:color w:val="000000"/>
                <w:sz w:val="18"/>
                <w:szCs w:val="18"/>
              </w:rPr>
              <w:t>Razem</w:t>
            </w:r>
          </w:p>
        </w:tc>
      </w:tr>
      <w:tr w:rsidR="00116B6F" w:rsidRPr="00116B6F" w:rsidTr="00534B2F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B6F" w:rsidRPr="00116B6F" w:rsidRDefault="00116B6F" w:rsidP="00534B2F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1</w:t>
            </w:r>
          </w:p>
          <w:p w:rsidR="00116B6F" w:rsidRPr="00116B6F" w:rsidRDefault="00116B6F" w:rsidP="00534B2F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wykonywanie przeglądów i konserwacji systemów bezpieczeństwa zainstalowanych w budynkach dydaktycznych i akademickich Uniwersytetu im. Adama Mickiewicza - ośrodek zamiejscowy w Słubicach.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B6F" w:rsidRPr="00116B6F" w:rsidRDefault="00116B6F" w:rsidP="00534B2F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b/>
                <w:bCs/>
                <w:sz w:val="18"/>
                <w:szCs w:val="18"/>
              </w:rPr>
              <w:t>ASD Sp. z o.o.</w:t>
            </w:r>
          </w:p>
          <w:p w:rsidR="00116B6F" w:rsidRPr="00116B6F" w:rsidRDefault="00116B6F" w:rsidP="00534B2F">
            <w:pPr>
              <w:rPr>
                <w:rFonts w:ascii="Arial Narrow" w:hAnsi="Arial Narrow" w:cs="Arial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Ul. Podgórna 46</w:t>
            </w:r>
          </w:p>
          <w:p w:rsidR="00116B6F" w:rsidRPr="00116B6F" w:rsidRDefault="00116B6F" w:rsidP="00534B2F">
            <w:pPr>
              <w:spacing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70-205 Szczecin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B6F" w:rsidRPr="00116B6F" w:rsidRDefault="00116B6F" w:rsidP="00534B2F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1 - Cena -  83 113,88 zł brutto / 60.00</w:t>
            </w:r>
          </w:p>
          <w:p w:rsidR="00116B6F" w:rsidRPr="00116B6F" w:rsidRDefault="00116B6F" w:rsidP="00534B2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2 - Warunki płatności – 30 dni / 40.00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B6F" w:rsidRPr="00116B6F" w:rsidRDefault="00116B6F" w:rsidP="00534B2F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116B6F" w:rsidRPr="00116B6F" w:rsidTr="00534B2F">
        <w:tc>
          <w:tcPr>
            <w:tcW w:w="27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6B6F" w:rsidRPr="00116B6F" w:rsidRDefault="00116B6F" w:rsidP="00534B2F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2</w:t>
            </w:r>
          </w:p>
          <w:p w:rsidR="00116B6F" w:rsidRPr="00116B6F" w:rsidRDefault="00116B6F" w:rsidP="00534B2F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wykonywanie przeglądów i konserwacji systemów bezpieczeństwa zainstalowanych w budynkach dydaktycznych i akademickich Uniwersytetu im. Adama Mickiewicza - ośrodek zamiejscowy w Kaliszu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B6F" w:rsidRPr="00116B6F" w:rsidRDefault="00116B6F" w:rsidP="00534B2F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b/>
                <w:bCs/>
                <w:sz w:val="18"/>
                <w:szCs w:val="18"/>
              </w:rPr>
              <w:t>ASD Sp. z o.o.</w:t>
            </w:r>
          </w:p>
          <w:p w:rsidR="00116B6F" w:rsidRPr="00116B6F" w:rsidRDefault="00116B6F" w:rsidP="00534B2F">
            <w:pPr>
              <w:rPr>
                <w:rFonts w:ascii="Arial Narrow" w:hAnsi="Arial Narrow" w:cs="Arial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Ul. Podgórna 46</w:t>
            </w:r>
          </w:p>
          <w:p w:rsidR="00116B6F" w:rsidRPr="00116B6F" w:rsidRDefault="00116B6F" w:rsidP="00534B2F">
            <w:pPr>
              <w:spacing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70-205 Szczecin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B6F" w:rsidRPr="00116B6F" w:rsidRDefault="00116B6F" w:rsidP="00534B2F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1 - Cena – 44 037,81 zł brutto / 60.00</w:t>
            </w:r>
          </w:p>
          <w:p w:rsidR="00116B6F" w:rsidRPr="00116B6F" w:rsidRDefault="00116B6F" w:rsidP="00534B2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2 - Warunki płatności – 30 dni / 40.00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B6F" w:rsidRPr="00116B6F" w:rsidRDefault="00116B6F" w:rsidP="00534B2F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116B6F" w:rsidRPr="00116B6F" w:rsidTr="00534B2F">
        <w:tc>
          <w:tcPr>
            <w:tcW w:w="2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B6F" w:rsidRPr="00116B6F" w:rsidRDefault="00116B6F" w:rsidP="00534B2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B6F" w:rsidRPr="00116B6F" w:rsidRDefault="00116B6F" w:rsidP="00534B2F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b/>
                <w:bCs/>
                <w:sz w:val="18"/>
                <w:szCs w:val="18"/>
              </w:rPr>
              <w:t>Specjalistyczne Przedsiębiorstwo Instalacji Alarmowych "</w:t>
            </w:r>
            <w:proofErr w:type="spellStart"/>
            <w:r w:rsidRPr="00116B6F">
              <w:rPr>
                <w:rFonts w:ascii="Arial Narrow" w:hAnsi="Arial Narrow" w:cs="Arial"/>
                <w:b/>
                <w:bCs/>
                <w:sz w:val="18"/>
                <w:szCs w:val="18"/>
              </w:rPr>
              <w:t>Ameral</w:t>
            </w:r>
            <w:proofErr w:type="spellEnd"/>
            <w:r w:rsidRPr="00116B6F">
              <w:rPr>
                <w:rFonts w:ascii="Arial Narrow" w:hAnsi="Arial Narrow" w:cs="Arial"/>
                <w:b/>
                <w:bCs/>
                <w:sz w:val="18"/>
                <w:szCs w:val="18"/>
              </w:rPr>
              <w:t>" sp. z o.o.</w:t>
            </w:r>
          </w:p>
          <w:p w:rsidR="00116B6F" w:rsidRPr="00116B6F" w:rsidRDefault="00116B6F" w:rsidP="00534B2F">
            <w:pPr>
              <w:rPr>
                <w:rFonts w:ascii="Arial Narrow" w:hAnsi="Arial Narrow" w:cs="Arial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ul. Powstańców Wielkopolskich 16</w:t>
            </w:r>
          </w:p>
          <w:p w:rsidR="00116B6F" w:rsidRPr="00116B6F" w:rsidRDefault="00116B6F" w:rsidP="00534B2F">
            <w:pPr>
              <w:spacing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61-895 Poznań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B6F" w:rsidRPr="00116B6F" w:rsidRDefault="00116B6F" w:rsidP="00534B2F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1 - Cena – 67 212,00 zł brutto / 39.31</w:t>
            </w:r>
          </w:p>
          <w:p w:rsidR="00116B6F" w:rsidRPr="00116B6F" w:rsidRDefault="00116B6F" w:rsidP="00534B2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2 - Warunki płatności – 30 dni / 40.00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B6F" w:rsidRPr="00116B6F" w:rsidRDefault="00116B6F" w:rsidP="00534B2F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 xml:space="preserve">  79,31</w:t>
            </w:r>
          </w:p>
        </w:tc>
      </w:tr>
      <w:tr w:rsidR="00116B6F" w:rsidRPr="00116B6F" w:rsidTr="00534B2F">
        <w:tc>
          <w:tcPr>
            <w:tcW w:w="27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6B6F" w:rsidRPr="00116B6F" w:rsidRDefault="00116B6F" w:rsidP="00534B2F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3</w:t>
            </w:r>
          </w:p>
          <w:p w:rsidR="00116B6F" w:rsidRPr="00116B6F" w:rsidRDefault="00116B6F" w:rsidP="00534B2F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wykonywanie przeglądów i konserwacji systemów bezpieczeństwa zainstalowanych w budynkach dydaktycznych i akademickich Uniwersytetu im. Adama Mickiewicza - ośrodek zamiejscowy w Pile i Kołobrzegu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B6F" w:rsidRPr="00116B6F" w:rsidRDefault="00116B6F" w:rsidP="00534B2F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b/>
                <w:bCs/>
                <w:sz w:val="18"/>
                <w:szCs w:val="18"/>
              </w:rPr>
              <w:t>Specjalistyczne Przedsiębiorstwo Instalacji Alarmowych "</w:t>
            </w:r>
            <w:proofErr w:type="spellStart"/>
            <w:r w:rsidRPr="00116B6F">
              <w:rPr>
                <w:rFonts w:ascii="Arial Narrow" w:hAnsi="Arial Narrow" w:cs="Arial"/>
                <w:b/>
                <w:bCs/>
                <w:sz w:val="18"/>
                <w:szCs w:val="18"/>
              </w:rPr>
              <w:t>Ameral</w:t>
            </w:r>
            <w:proofErr w:type="spellEnd"/>
            <w:r w:rsidRPr="00116B6F">
              <w:rPr>
                <w:rFonts w:ascii="Arial Narrow" w:hAnsi="Arial Narrow" w:cs="Arial"/>
                <w:b/>
                <w:bCs/>
                <w:sz w:val="18"/>
                <w:szCs w:val="18"/>
              </w:rPr>
              <w:t>" sp. z o.o.</w:t>
            </w:r>
          </w:p>
          <w:p w:rsidR="00116B6F" w:rsidRPr="00116B6F" w:rsidRDefault="00116B6F" w:rsidP="00534B2F">
            <w:pPr>
              <w:rPr>
                <w:rFonts w:ascii="Arial Narrow" w:hAnsi="Arial Narrow" w:cs="Arial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ul. Powstańców Wielkopolskich 16</w:t>
            </w:r>
          </w:p>
          <w:p w:rsidR="00116B6F" w:rsidRPr="00116B6F" w:rsidRDefault="00116B6F" w:rsidP="00534B2F">
            <w:pPr>
              <w:spacing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61-895 Poznań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B6F" w:rsidRPr="00116B6F" w:rsidRDefault="00116B6F" w:rsidP="00534B2F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1 - Cena – 29 852,10 zł brutto / 60.00</w:t>
            </w:r>
          </w:p>
          <w:p w:rsidR="00116B6F" w:rsidRPr="00116B6F" w:rsidRDefault="00116B6F" w:rsidP="00534B2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2 - Warunki płatności – 30 dni / 40.00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B6F" w:rsidRPr="00116B6F" w:rsidRDefault="00116B6F" w:rsidP="00534B2F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116B6F" w:rsidRPr="00116B6F" w:rsidTr="00534B2F">
        <w:tc>
          <w:tcPr>
            <w:tcW w:w="2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B6F" w:rsidRPr="00116B6F" w:rsidRDefault="00116B6F" w:rsidP="00534B2F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B6F" w:rsidRPr="00116B6F" w:rsidRDefault="00116B6F" w:rsidP="00534B2F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b/>
                <w:bCs/>
                <w:sz w:val="18"/>
                <w:szCs w:val="18"/>
              </w:rPr>
              <w:t>ASD Sp. z o.o.</w:t>
            </w:r>
          </w:p>
          <w:p w:rsidR="00116B6F" w:rsidRPr="00116B6F" w:rsidRDefault="00116B6F" w:rsidP="00534B2F">
            <w:pPr>
              <w:rPr>
                <w:rFonts w:ascii="Arial Narrow" w:hAnsi="Arial Narrow" w:cs="Arial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Podgórna 46</w:t>
            </w:r>
          </w:p>
          <w:p w:rsidR="00116B6F" w:rsidRPr="00116B6F" w:rsidRDefault="00116B6F" w:rsidP="00534B2F">
            <w:pPr>
              <w:spacing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70-205 Szczecin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B6F" w:rsidRPr="00116B6F" w:rsidRDefault="00116B6F" w:rsidP="00534B2F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1 - Cena – 35 124,19 zł brutto / 50.99</w:t>
            </w:r>
          </w:p>
          <w:p w:rsidR="00116B6F" w:rsidRPr="00116B6F" w:rsidRDefault="00116B6F" w:rsidP="00534B2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2 - Warunki płatności – 30 dni / 40.00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B6F" w:rsidRPr="00116B6F" w:rsidRDefault="00116B6F" w:rsidP="00534B2F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 xml:space="preserve">  90,99</w:t>
            </w:r>
          </w:p>
        </w:tc>
      </w:tr>
      <w:tr w:rsidR="00116B6F" w:rsidRPr="00116B6F" w:rsidTr="00534B2F">
        <w:tc>
          <w:tcPr>
            <w:tcW w:w="27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6B6F" w:rsidRPr="00116B6F" w:rsidRDefault="00116B6F" w:rsidP="00534B2F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 xml:space="preserve">4 </w:t>
            </w:r>
          </w:p>
          <w:p w:rsidR="00116B6F" w:rsidRPr="00116B6F" w:rsidRDefault="00116B6F" w:rsidP="00534B2F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 xml:space="preserve"> wykonywanie przeglądów i konserwacji systemów bezpieczeństwa zainstalowanych w budynkach dydaktycznych i akademickich Uniwersytetu im. Adama Mickiewicza - Poznań </w:t>
            </w:r>
            <w:proofErr w:type="spellStart"/>
            <w:r w:rsidRPr="00116B6F">
              <w:rPr>
                <w:rFonts w:ascii="Arial Narrow" w:hAnsi="Arial Narrow" w:cs="Arial"/>
                <w:sz w:val="18"/>
                <w:szCs w:val="18"/>
              </w:rPr>
              <w:t>Morasko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B6F" w:rsidRPr="00116B6F" w:rsidRDefault="00116B6F" w:rsidP="00534B2F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b/>
                <w:bCs/>
                <w:sz w:val="18"/>
                <w:szCs w:val="18"/>
              </w:rPr>
              <w:t>Specjalistyczne Przedsiębiorstwo Instalacji Alarmowych "</w:t>
            </w:r>
            <w:proofErr w:type="spellStart"/>
            <w:r w:rsidRPr="00116B6F">
              <w:rPr>
                <w:rFonts w:ascii="Arial Narrow" w:hAnsi="Arial Narrow" w:cs="Arial"/>
                <w:b/>
                <w:bCs/>
                <w:sz w:val="18"/>
                <w:szCs w:val="18"/>
              </w:rPr>
              <w:t>Ameral</w:t>
            </w:r>
            <w:proofErr w:type="spellEnd"/>
            <w:r w:rsidRPr="00116B6F">
              <w:rPr>
                <w:rFonts w:ascii="Arial Narrow" w:hAnsi="Arial Narrow" w:cs="Arial"/>
                <w:b/>
                <w:bCs/>
                <w:sz w:val="18"/>
                <w:szCs w:val="18"/>
              </w:rPr>
              <w:t>" sp. z o.o.</w:t>
            </w:r>
          </w:p>
          <w:p w:rsidR="00116B6F" w:rsidRPr="00116B6F" w:rsidRDefault="00116B6F" w:rsidP="00534B2F">
            <w:pPr>
              <w:rPr>
                <w:rFonts w:ascii="Arial Narrow" w:hAnsi="Arial Narrow" w:cs="Arial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ul. Powstańców Wielkopolskich 16</w:t>
            </w:r>
          </w:p>
          <w:p w:rsidR="00116B6F" w:rsidRPr="00116B6F" w:rsidRDefault="00116B6F" w:rsidP="00534B2F">
            <w:pPr>
              <w:spacing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61-895 Poznań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B6F" w:rsidRPr="00116B6F" w:rsidRDefault="00116B6F" w:rsidP="00534B2F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1 - Cena – 180 145,00 zł brutto / 60.00</w:t>
            </w:r>
          </w:p>
          <w:p w:rsidR="00116B6F" w:rsidRPr="00116B6F" w:rsidRDefault="00116B6F" w:rsidP="00534B2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2 - Warunki płatności – 30 dni / 40.00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B6F" w:rsidRPr="00116B6F" w:rsidRDefault="00116B6F" w:rsidP="00534B2F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116B6F" w:rsidRPr="00116B6F" w:rsidTr="00534B2F">
        <w:tc>
          <w:tcPr>
            <w:tcW w:w="2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B6F" w:rsidRPr="00116B6F" w:rsidRDefault="00116B6F" w:rsidP="00534B2F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B6F" w:rsidRPr="00116B6F" w:rsidRDefault="00116B6F" w:rsidP="00534B2F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b/>
                <w:bCs/>
                <w:sz w:val="18"/>
                <w:szCs w:val="18"/>
              </w:rPr>
              <w:t>ASD Sp. z o.o.</w:t>
            </w:r>
          </w:p>
          <w:p w:rsidR="00116B6F" w:rsidRPr="00116B6F" w:rsidRDefault="00116B6F" w:rsidP="00534B2F">
            <w:pPr>
              <w:rPr>
                <w:rFonts w:ascii="Arial Narrow" w:hAnsi="Arial Narrow" w:cs="Arial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Podgórna 46</w:t>
            </w:r>
          </w:p>
          <w:p w:rsidR="00116B6F" w:rsidRPr="00116B6F" w:rsidRDefault="00116B6F" w:rsidP="00534B2F">
            <w:pPr>
              <w:spacing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70-205 Szczecin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B6F" w:rsidRPr="00116B6F" w:rsidRDefault="00116B6F" w:rsidP="00534B2F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1 - Cena – 207 119,70 zł / 52.19</w:t>
            </w:r>
          </w:p>
          <w:p w:rsidR="00116B6F" w:rsidRPr="00116B6F" w:rsidRDefault="00116B6F" w:rsidP="00534B2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2 - Warunki płatności – 30 dni / 40.00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B6F" w:rsidRPr="00116B6F" w:rsidRDefault="00116B6F" w:rsidP="00534B2F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 xml:space="preserve">  92,19</w:t>
            </w:r>
          </w:p>
        </w:tc>
      </w:tr>
      <w:tr w:rsidR="00116B6F" w:rsidRPr="00116B6F" w:rsidTr="00534B2F">
        <w:tc>
          <w:tcPr>
            <w:tcW w:w="27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6B6F" w:rsidRPr="00116B6F" w:rsidRDefault="00116B6F" w:rsidP="00534B2F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 xml:space="preserve">5 </w:t>
            </w:r>
          </w:p>
          <w:p w:rsidR="00116B6F" w:rsidRPr="00116B6F" w:rsidRDefault="00116B6F" w:rsidP="00534B2F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wykonywanie przeglądów i konserwacji systemów bezpieczeństwa zainstalowanych w budynkach dydaktycznych i akademickich Uniwersytetu im. Adama Mickiewicza - Poznań Śródmieście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B6F" w:rsidRPr="00116B6F" w:rsidRDefault="00116B6F" w:rsidP="00534B2F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b/>
                <w:bCs/>
                <w:sz w:val="18"/>
                <w:szCs w:val="18"/>
              </w:rPr>
              <w:t>ASD Sp. z o.o.</w:t>
            </w:r>
          </w:p>
          <w:p w:rsidR="00116B6F" w:rsidRPr="00116B6F" w:rsidRDefault="00116B6F" w:rsidP="00534B2F">
            <w:pPr>
              <w:rPr>
                <w:rFonts w:ascii="Arial Narrow" w:hAnsi="Arial Narrow" w:cs="Arial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Podgórna 46</w:t>
            </w:r>
          </w:p>
          <w:p w:rsidR="00116B6F" w:rsidRPr="00116B6F" w:rsidRDefault="00116B6F" w:rsidP="00534B2F">
            <w:pPr>
              <w:spacing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70-205 Szczecin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B6F" w:rsidRPr="00116B6F" w:rsidRDefault="00116B6F" w:rsidP="00534B2F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1 - Cena – 182 484,90 zł brutto / 56.61</w:t>
            </w:r>
          </w:p>
          <w:p w:rsidR="00116B6F" w:rsidRPr="00116B6F" w:rsidRDefault="00116B6F" w:rsidP="00534B2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2 - Warunki płatności – 30 dni / 40.00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B6F" w:rsidRPr="00116B6F" w:rsidRDefault="00116B6F" w:rsidP="00534B2F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 xml:space="preserve">  96,61</w:t>
            </w:r>
          </w:p>
        </w:tc>
      </w:tr>
      <w:tr w:rsidR="00116B6F" w:rsidRPr="00116B6F" w:rsidTr="00534B2F">
        <w:tc>
          <w:tcPr>
            <w:tcW w:w="2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B6F" w:rsidRPr="00116B6F" w:rsidRDefault="00116B6F" w:rsidP="00534B2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B6F" w:rsidRPr="00116B6F" w:rsidRDefault="00116B6F" w:rsidP="00534B2F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b/>
                <w:bCs/>
                <w:sz w:val="18"/>
                <w:szCs w:val="18"/>
              </w:rPr>
              <w:t>Specjalistyczne Przedsiębiorstwo Instalacji Alarmowych "</w:t>
            </w:r>
            <w:proofErr w:type="spellStart"/>
            <w:r w:rsidRPr="00116B6F">
              <w:rPr>
                <w:rFonts w:ascii="Arial Narrow" w:hAnsi="Arial Narrow" w:cs="Arial"/>
                <w:b/>
                <w:bCs/>
                <w:sz w:val="18"/>
                <w:szCs w:val="18"/>
              </w:rPr>
              <w:t>Ameral</w:t>
            </w:r>
            <w:proofErr w:type="spellEnd"/>
            <w:r w:rsidRPr="00116B6F">
              <w:rPr>
                <w:rFonts w:ascii="Arial Narrow" w:hAnsi="Arial Narrow" w:cs="Arial"/>
                <w:b/>
                <w:bCs/>
                <w:sz w:val="18"/>
                <w:szCs w:val="18"/>
              </w:rPr>
              <w:t>" sp. z o.o.</w:t>
            </w:r>
          </w:p>
          <w:p w:rsidR="00116B6F" w:rsidRPr="00116B6F" w:rsidRDefault="00116B6F" w:rsidP="00534B2F">
            <w:pPr>
              <w:rPr>
                <w:rFonts w:ascii="Arial Narrow" w:hAnsi="Arial Narrow" w:cs="Arial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ul. Powstańców Wielkopolskich 16</w:t>
            </w:r>
          </w:p>
          <w:p w:rsidR="00116B6F" w:rsidRPr="00116B6F" w:rsidRDefault="00116B6F" w:rsidP="00534B2F">
            <w:pPr>
              <w:spacing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61-895 Poznań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B6F" w:rsidRPr="00116B6F" w:rsidRDefault="00116B6F" w:rsidP="00534B2F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1 - Cena – 193 429,80 zł brutto / 60.00</w:t>
            </w:r>
          </w:p>
          <w:p w:rsidR="00116B6F" w:rsidRPr="00116B6F" w:rsidRDefault="00116B6F" w:rsidP="00534B2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>2 - Warunki płatności - 0.00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B6F" w:rsidRPr="00116B6F" w:rsidRDefault="00116B6F" w:rsidP="00534B2F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116B6F">
              <w:rPr>
                <w:rFonts w:ascii="Arial Narrow" w:hAnsi="Arial Narrow" w:cs="Arial"/>
                <w:sz w:val="18"/>
                <w:szCs w:val="18"/>
              </w:rPr>
              <w:t xml:space="preserve">  60,00</w:t>
            </w:r>
          </w:p>
        </w:tc>
      </w:tr>
    </w:tbl>
    <w:p w:rsidR="00116B6F" w:rsidRPr="00116B6F" w:rsidRDefault="00116B6F" w:rsidP="00116B6F">
      <w:pPr>
        <w:spacing w:before="120"/>
        <w:jc w:val="both"/>
        <w:rPr>
          <w:rFonts w:ascii="Arial Narrow" w:hAnsi="Arial Narrow" w:cs="Arial"/>
          <w:color w:val="000000"/>
        </w:rPr>
      </w:pPr>
    </w:p>
    <w:p w:rsidR="00116B6F" w:rsidRPr="00116B6F" w:rsidRDefault="00116B6F" w:rsidP="00116B6F">
      <w:pPr>
        <w:spacing w:after="120"/>
        <w:jc w:val="both"/>
        <w:rPr>
          <w:rFonts w:ascii="Arial Narrow" w:hAnsi="Arial Narrow" w:cs="Arial"/>
          <w:color w:val="000000"/>
        </w:rPr>
      </w:pPr>
      <w:r w:rsidRPr="00116B6F">
        <w:rPr>
          <w:rFonts w:ascii="Arial Narrow" w:hAnsi="Arial Narrow" w:cs="Arial"/>
          <w:color w:val="000000"/>
        </w:rPr>
        <w:t>Informacja o wykonawcach, których oferty zostały odrzucone: 0</w:t>
      </w:r>
    </w:p>
    <w:p w:rsidR="00116B6F" w:rsidRPr="00116B6F" w:rsidRDefault="00116B6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bookmarkStart w:id="1" w:name="_GoBack"/>
      <w:bookmarkEnd w:id="1"/>
    </w:p>
    <w:bookmarkEnd w:id="0"/>
    <w:sectPr w:rsidR="00116B6F" w:rsidRPr="00116B6F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12D4" w:rsidRDefault="007C12D4">
      <w:r>
        <w:separator/>
      </w:r>
    </w:p>
  </w:endnote>
  <w:endnote w:type="continuationSeparator" w:id="0">
    <w:p w:rsidR="007C12D4" w:rsidRDefault="007C1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Pr="00116B6F" w:rsidRDefault="000C1E6F" w:rsidP="00116B6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12D4" w:rsidRDefault="007C12D4">
      <w:r>
        <w:separator/>
      </w:r>
    </w:p>
  </w:footnote>
  <w:footnote w:type="continuationSeparator" w:id="0">
    <w:p w:rsidR="007C12D4" w:rsidRDefault="007C12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12D4"/>
    <w:rsid w:val="00022322"/>
    <w:rsid w:val="00042497"/>
    <w:rsid w:val="000C1E6F"/>
    <w:rsid w:val="000E4E56"/>
    <w:rsid w:val="00116B6F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C7751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C12D4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459B1C"/>
  <w15:chartTrackingRefBased/>
  <w15:docId w15:val="{DA2A2245-BE9B-46D9-A343-DC230DED6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116B6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883</Words>
  <Characters>5761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2023-03-02T10:48:00Z</dcterms:created>
  <dcterms:modified xsi:type="dcterms:W3CDTF">2023-03-02T10:48:00Z</dcterms:modified>
</cp:coreProperties>
</file>