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0F3105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0F3105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0F3105">
        <w:rPr>
          <w:rFonts w:ascii="Arial Narrow" w:eastAsia="Times New Roman" w:hAnsi="Arial Narrow" w:cs="Arial"/>
          <w:bCs/>
          <w:i/>
          <w:sz w:val="24"/>
          <w:szCs w:val="24"/>
          <w:lang w:eastAsia="pl-PL"/>
        </w:rPr>
        <w:t xml:space="preserve">4 </w:t>
      </w:r>
      <w:r w:rsidRPr="000F3105">
        <w:rPr>
          <w:rFonts w:ascii="Arial Narrow" w:eastAsia="Times New Roman" w:hAnsi="Arial Narrow" w:cs="Arial"/>
          <w:bCs/>
          <w:sz w:val="24"/>
          <w:szCs w:val="24"/>
          <w:lang w:eastAsia="pl-PL"/>
        </w:rPr>
        <w:t>do SWZ</w:t>
      </w:r>
    </w:p>
    <w:p w:rsidR="00BC121E" w:rsidRPr="000F3105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0F3105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0F3105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0F3105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0F3105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0F3105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0F3105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0F3105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0F3105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0F3105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0F3105" w:rsidRDefault="00BC121E" w:rsidP="000F3105">
      <w:pPr>
        <w:spacing w:after="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0F3105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  <w:r w:rsidR="000F3105">
        <w:rPr>
          <w:rFonts w:ascii="Arial Narrow" w:hAnsi="Arial Narrow" w:cs="Arial"/>
          <w:i/>
          <w:sz w:val="16"/>
          <w:szCs w:val="16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01EFB" w:rsidRPr="000F3105" w:rsidTr="00637D8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01EFB" w:rsidRPr="000F3105" w:rsidRDefault="00101EFB" w:rsidP="00637D8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0F3105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101EFB" w:rsidRPr="000F3105" w:rsidRDefault="00101EFB" w:rsidP="00637D83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F3105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F3105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0F3105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0F3105">
              <w:rPr>
                <w:rFonts w:ascii="Arial Narrow" w:eastAsia="Times New Roman" w:hAnsi="Arial Narrow" w:cs="Arial"/>
                <w:lang w:eastAsia="pl-PL"/>
              </w:rPr>
              <w:t>. Dz. U. z 2022r. poz. 1710)</w:t>
            </w:r>
            <w:r w:rsidRPr="000F3105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0F3105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0F3105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101EFB" w:rsidRPr="000F3105" w:rsidRDefault="00101EFB" w:rsidP="00637D8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0F3105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101EFB" w:rsidRPr="000F3105" w:rsidRDefault="00101EFB" w:rsidP="00637D8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0F3105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F3105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0F3105" w:rsidRDefault="00101EFB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0F3105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rękawic chirurgicznych na okres 24 miesięcy</w:t>
      </w:r>
    </w:p>
    <w:p w:rsidR="00BC121E" w:rsidRPr="000F3105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0F31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101EFB" w:rsidRPr="000F3105">
        <w:rPr>
          <w:rFonts w:ascii="Arial Narrow" w:eastAsia="Times New Roman" w:hAnsi="Arial Narrow" w:cs="Arial"/>
          <w:b/>
          <w:sz w:val="24"/>
          <w:szCs w:val="24"/>
          <w:lang w:eastAsia="pl-PL"/>
        </w:rPr>
        <w:t>25/2023</w:t>
      </w:r>
    </w:p>
    <w:p w:rsidR="00BC121E" w:rsidRPr="000F3105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0F31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101EFB" w:rsidRPr="000F3105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0F3105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0F31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0F3105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0F3105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0F3105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0F3105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0F3105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0F3105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F3105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0F3105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0F3105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F3105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0F3105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F310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F31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F310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F31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F310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F31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0F3105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F310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F31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F310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F310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0F3105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F310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F31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F310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F310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0F3105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0F3105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0F3105" w:rsidRDefault="00BC121E" w:rsidP="000F3105">
      <w:pPr>
        <w:widowControl w:val="0"/>
        <w:adjustRightInd w:val="0"/>
        <w:spacing w:after="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0F3105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  <w:bookmarkStart w:id="0" w:name="_GoBack"/>
      <w:bookmarkEnd w:id="0"/>
    </w:p>
    <w:p w:rsidR="00067B62" w:rsidRPr="000F3105" w:rsidRDefault="00067B62" w:rsidP="000F3105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F3105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0F3105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F3105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F3105" w:rsidTr="00620E37">
        <w:tc>
          <w:tcPr>
            <w:tcW w:w="2660" w:type="dxa"/>
            <w:shd w:val="clear" w:color="auto" w:fill="auto"/>
          </w:tcPr>
          <w:p w:rsidR="00BC121E" w:rsidRPr="000F310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0F310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F3105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0F3105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F3105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0F310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0F310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F310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0F3105" w:rsidRDefault="00101EFB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F310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0F310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106AC7" w:rsidRPr="000F3105" w:rsidRDefault="00106AC7" w:rsidP="000F3105">
      <w:pPr>
        <w:tabs>
          <w:tab w:val="left" w:pos="3555"/>
        </w:tabs>
        <w:rPr>
          <w:rFonts w:ascii="Arial Narrow" w:hAnsi="Arial Narrow"/>
        </w:rPr>
      </w:pPr>
    </w:p>
    <w:sectPr w:rsidR="00106AC7" w:rsidRPr="000F3105" w:rsidSect="000F310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19" w:right="1418" w:bottom="142" w:left="1418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92C" w:rsidRDefault="0093592C">
      <w:r>
        <w:separator/>
      </w:r>
    </w:p>
  </w:endnote>
  <w:endnote w:type="continuationSeparator" w:id="0">
    <w:p w:rsidR="0093592C" w:rsidRDefault="00935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31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31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EFB" w:rsidRDefault="00101E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92C" w:rsidRDefault="0093592C">
      <w:r>
        <w:separator/>
      </w:r>
    </w:p>
  </w:footnote>
  <w:footnote w:type="continuationSeparator" w:id="0">
    <w:p w:rsidR="0093592C" w:rsidRDefault="009359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EFB" w:rsidRDefault="00101E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EFB" w:rsidRDefault="00101E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EFB" w:rsidRDefault="00101EF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592C"/>
    <w:rsid w:val="0000184A"/>
    <w:rsid w:val="00012997"/>
    <w:rsid w:val="000621A2"/>
    <w:rsid w:val="00067B62"/>
    <w:rsid w:val="000719DC"/>
    <w:rsid w:val="00075CEC"/>
    <w:rsid w:val="000E0467"/>
    <w:rsid w:val="000F3105"/>
    <w:rsid w:val="00101EFB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3592C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DF4FCE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3133A5-8F7C-40E8-B2A9-6F10029EB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234</Words>
  <Characters>1727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2023-02-28T12:25:00Z</dcterms:created>
  <dcterms:modified xsi:type="dcterms:W3CDTF">2023-02-28T12:28:00Z</dcterms:modified>
</cp:coreProperties>
</file>