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27F44" w14:textId="67644045" w:rsidR="005103B9" w:rsidRPr="00A90D0E" w:rsidRDefault="006676AE" w:rsidP="00534B8C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34B8C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A026430" w14:textId="77777777" w:rsidR="00534B8C" w:rsidRDefault="00534B8C" w:rsidP="00534B8C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14:paraId="09490263" w14:textId="4DFF663F" w:rsidR="00C4103F" w:rsidRPr="0012157F" w:rsidRDefault="007118F0" w:rsidP="00534B8C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0ED49A9" w14:textId="77777777" w:rsidR="006676AE" w:rsidRPr="0012157F" w:rsidRDefault="00787E66" w:rsidP="00534B8C">
      <w:pPr>
        <w:pStyle w:val="Tekstpodstawowy"/>
        <w:spacing w:after="0"/>
        <w:ind w:left="4111"/>
        <w:rPr>
          <w:rFonts w:ascii="Arial" w:hAnsi="Arial" w:cs="Arial"/>
        </w:rPr>
      </w:pPr>
      <w:r w:rsidRPr="00787E66">
        <w:rPr>
          <w:rFonts w:ascii="Arial" w:hAnsi="Arial" w:cs="Arial"/>
        </w:rPr>
        <w:t>SZPITAL WOJEWÓDZKI W POZNANIU</w:t>
      </w:r>
    </w:p>
    <w:p w14:paraId="3A2FB87E" w14:textId="77777777" w:rsidR="006676AE" w:rsidRPr="0012157F" w:rsidRDefault="00787E66" w:rsidP="00534B8C">
      <w:pPr>
        <w:pStyle w:val="Tekstpodstawowy"/>
        <w:spacing w:after="0"/>
        <w:ind w:left="4111"/>
        <w:rPr>
          <w:rFonts w:ascii="Arial" w:hAnsi="Arial" w:cs="Arial"/>
        </w:rPr>
      </w:pPr>
      <w:r w:rsidRPr="00787E6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87E6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3C57EB5" w14:textId="77777777" w:rsidR="00F90CD1" w:rsidRDefault="00787E66" w:rsidP="00534B8C">
      <w:pPr>
        <w:pStyle w:val="Tekstpodstawowy"/>
        <w:spacing w:after="0"/>
        <w:ind w:left="4111"/>
        <w:rPr>
          <w:rFonts w:ascii="Arial" w:hAnsi="Arial" w:cs="Arial"/>
        </w:rPr>
      </w:pPr>
      <w:r w:rsidRPr="00787E6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87E66">
        <w:rPr>
          <w:rFonts w:ascii="Arial" w:hAnsi="Arial" w:cs="Arial"/>
        </w:rPr>
        <w:t>Poznań</w:t>
      </w:r>
    </w:p>
    <w:p w14:paraId="42975D18" w14:textId="28CA7575" w:rsidR="00C4103F" w:rsidRPr="0012157F" w:rsidRDefault="00C4103F" w:rsidP="00534B8C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14:paraId="43DB4500" w14:textId="77777777" w:rsidR="00C4103F" w:rsidRPr="0012157F" w:rsidRDefault="007118F0" w:rsidP="00534B8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DF2DE53" w14:textId="77777777" w:rsidR="00757EFB" w:rsidRPr="0012157F" w:rsidRDefault="00757EFB" w:rsidP="00534B8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948015F" w14:textId="77777777" w:rsidR="007118F0" w:rsidRPr="0012157F" w:rsidRDefault="007118F0" w:rsidP="00534B8C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F743642" w14:textId="77777777" w:rsidR="00534B8C" w:rsidRDefault="00534B8C" w:rsidP="00534B8C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5A6996F1" w14:textId="7A08D22E" w:rsidR="00C4103F" w:rsidRPr="00650D6C" w:rsidRDefault="007936D6" w:rsidP="00534B8C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FD07817" w14:textId="77777777" w:rsidR="00757EFB" w:rsidRPr="0012157F" w:rsidRDefault="00757EFB" w:rsidP="00534B8C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9BCA59" w14:textId="68524C14" w:rsidR="00484F88" w:rsidRDefault="007936D6" w:rsidP="00534B8C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383D8DC2" w14:textId="77777777" w:rsidR="00534B8C" w:rsidRPr="00612283" w:rsidRDefault="00534B8C" w:rsidP="00534B8C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87E66" w:rsidRPr="0012157F" w14:paraId="0E77FBD8" w14:textId="77777777" w:rsidTr="00EC3375">
        <w:tc>
          <w:tcPr>
            <w:tcW w:w="9104" w:type="dxa"/>
            <w:shd w:val="clear" w:color="auto" w:fill="D9D9D9"/>
          </w:tcPr>
          <w:p w14:paraId="42AE7074" w14:textId="77777777" w:rsidR="00787E66" w:rsidRPr="0012157F" w:rsidRDefault="00787E66" w:rsidP="00534B8C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91CEDDB" w14:textId="77777777" w:rsidR="00787E66" w:rsidRPr="0012157F" w:rsidRDefault="00787E66" w:rsidP="00534B8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87E6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87E6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87E66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5DDAAA0" w14:textId="77777777" w:rsidR="00787E66" w:rsidRPr="00612283" w:rsidRDefault="00787E66" w:rsidP="00534B8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3E77B37" w14:textId="77777777" w:rsidR="00787E66" w:rsidRPr="00612283" w:rsidRDefault="00787E66" w:rsidP="00534B8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26EC493" w14:textId="77777777" w:rsidR="00787E66" w:rsidRPr="0012157F" w:rsidRDefault="00787E66" w:rsidP="00534B8C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C2D8419" w14:textId="77777777" w:rsidR="00534B8C" w:rsidRDefault="00534B8C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C05490A" w14:textId="2C7413EF" w:rsidR="00E50194" w:rsidRDefault="001F027E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2338F38" w14:textId="77777777" w:rsidR="00534B8C" w:rsidRDefault="00534B8C" w:rsidP="00534B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1CFC79E" w14:textId="7931AFD6" w:rsidR="00E50194" w:rsidRDefault="00787E66" w:rsidP="00534B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87E66">
        <w:rPr>
          <w:rFonts w:ascii="Arial" w:hAnsi="Arial" w:cs="Arial"/>
          <w:b/>
          <w:sz w:val="24"/>
          <w:szCs w:val="24"/>
        </w:rPr>
        <w:t>Sukcesywna dostawa artykułów spożywczych oraz obranych ziemniaków i buraków do Szpitala Wojewódzkiego w Poznaniu</w:t>
      </w:r>
    </w:p>
    <w:p w14:paraId="7B29E112" w14:textId="0F0A0F2B" w:rsidR="00A44833" w:rsidRDefault="00A44833" w:rsidP="00534B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87E66" w:rsidRPr="00787E66">
        <w:rPr>
          <w:rFonts w:ascii="Arial" w:hAnsi="Arial" w:cs="Arial"/>
          <w:b/>
          <w:sz w:val="24"/>
          <w:szCs w:val="24"/>
        </w:rPr>
        <w:t>SZW/DZP/20/2023</w:t>
      </w:r>
    </w:p>
    <w:p w14:paraId="0FF4A477" w14:textId="77777777" w:rsidR="00534B8C" w:rsidRPr="00A44833" w:rsidRDefault="00534B8C" w:rsidP="00534B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0AC663B" w14:textId="77777777" w:rsidR="00F90CD1" w:rsidRPr="0012157F" w:rsidRDefault="005434B3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87E66" w:rsidRPr="00787E6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B8B06F1" w14:textId="77777777" w:rsidTr="00650D6C">
        <w:tc>
          <w:tcPr>
            <w:tcW w:w="9104" w:type="dxa"/>
            <w:shd w:val="clear" w:color="auto" w:fill="D9D9D9"/>
          </w:tcPr>
          <w:p w14:paraId="40DA8E1F" w14:textId="77777777" w:rsidR="00E50194" w:rsidRPr="00650D6C" w:rsidRDefault="00650D6C" w:rsidP="00534B8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F96108F" w14:textId="77777777" w:rsidR="00C113BF" w:rsidRPr="0012157F" w:rsidRDefault="00C113BF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B0622F3" w14:textId="77777777" w:rsidR="002426FF" w:rsidRPr="00A44833" w:rsidRDefault="002426FF" w:rsidP="00534B8C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577BEC9" w14:textId="77777777" w:rsidR="00023477" w:rsidRPr="006B53D6" w:rsidRDefault="00023477" w:rsidP="00534B8C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DDEFE42" w14:textId="77777777" w:rsidR="00023477" w:rsidRPr="00992BD8" w:rsidRDefault="00992BD8" w:rsidP="00534B8C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ECD10A0" w14:textId="77777777" w:rsidR="00992BD8" w:rsidRPr="00992BD8" w:rsidRDefault="00992BD8" w:rsidP="00534B8C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C03C47C" w14:textId="77777777" w:rsidR="00023477" w:rsidRDefault="00C113BF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7959459" w14:textId="77777777" w:rsidR="007A2BCB" w:rsidRDefault="00992BD8" w:rsidP="00534B8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069093A" w14:textId="59E98AC1" w:rsidR="0011306C" w:rsidRDefault="007A2BCB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</w:t>
      </w:r>
      <w:r w:rsidRPr="007A2BCB">
        <w:rPr>
          <w:rFonts w:ascii="Arial" w:hAnsi="Arial" w:cs="Arial"/>
          <w:sz w:val="24"/>
          <w:szCs w:val="24"/>
        </w:rPr>
        <w:lastRenderedPageBreak/>
        <w:t>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6F7CE494" w14:textId="77777777" w:rsidR="00534B8C" w:rsidRDefault="00534B8C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89EFAB2" w14:textId="77777777" w:rsidTr="00CD4DD1">
        <w:tc>
          <w:tcPr>
            <w:tcW w:w="9104" w:type="dxa"/>
            <w:shd w:val="clear" w:color="auto" w:fill="D9D9D9"/>
          </w:tcPr>
          <w:p w14:paraId="7893C950" w14:textId="77777777" w:rsidR="0011306C" w:rsidRPr="00650D6C" w:rsidRDefault="0011306C" w:rsidP="00534B8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6046996" w14:textId="77777777" w:rsidR="00D2702A" w:rsidRPr="0012157F" w:rsidRDefault="004F23F7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7B22C5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3810C" w14:textId="77777777" w:rsidR="00D2702A" w:rsidRPr="0012157F" w:rsidRDefault="00D2702A" w:rsidP="00534B8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A963A" w14:textId="77777777" w:rsidR="00D2702A" w:rsidRPr="0012157F" w:rsidRDefault="00D2702A" w:rsidP="00534B8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87E66" w:rsidRPr="0012157F" w14:paraId="53170132" w14:textId="77777777" w:rsidTr="00EC33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C4724" w14:textId="77777777" w:rsidR="00787E66" w:rsidRPr="0012157F" w:rsidRDefault="00787E66" w:rsidP="00534B8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E6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23719" w14:textId="77777777" w:rsidR="00787E66" w:rsidRPr="0012157F" w:rsidRDefault="00787E66" w:rsidP="00534B8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7E6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FA8A036" w14:textId="77777777" w:rsidR="00787E66" w:rsidRPr="0012157F" w:rsidRDefault="00787E66" w:rsidP="00534B8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E6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87E66" w:rsidRPr="0012157F" w14:paraId="00F91339" w14:textId="77777777" w:rsidTr="00EC33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5C33E" w14:textId="77777777" w:rsidR="00787E66" w:rsidRPr="0012157F" w:rsidRDefault="00787E66" w:rsidP="00534B8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E6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FE076" w14:textId="77777777" w:rsidR="00787E66" w:rsidRPr="0012157F" w:rsidRDefault="00787E66" w:rsidP="00534B8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7E6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F02FEE3" w14:textId="77777777" w:rsidR="00787E66" w:rsidRPr="0012157F" w:rsidRDefault="00787E66" w:rsidP="00534B8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E6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87E66" w:rsidRPr="0012157F" w14:paraId="44941047" w14:textId="77777777" w:rsidTr="00EC33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3337E" w14:textId="77777777" w:rsidR="00787E66" w:rsidRPr="0012157F" w:rsidRDefault="00787E66" w:rsidP="00534B8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E6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B550B" w14:textId="77777777" w:rsidR="00787E66" w:rsidRPr="0012157F" w:rsidRDefault="00787E66" w:rsidP="00534B8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7E6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3BA7E82" w14:textId="77777777" w:rsidR="00787E66" w:rsidRPr="0012157F" w:rsidRDefault="00787E66" w:rsidP="00534B8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E6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87E66" w:rsidRPr="0012157F" w14:paraId="7C4BF94F" w14:textId="77777777" w:rsidTr="00EC33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13F78" w14:textId="77777777" w:rsidR="00787E66" w:rsidRPr="0012157F" w:rsidRDefault="00787E66" w:rsidP="00534B8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E6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CC9F8" w14:textId="77777777" w:rsidR="00787E66" w:rsidRPr="0012157F" w:rsidRDefault="00787E66" w:rsidP="00534B8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7E6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24CEDD0" w14:textId="77777777" w:rsidR="00787E66" w:rsidRPr="0012157F" w:rsidRDefault="00787E66" w:rsidP="00534B8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E6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09A8471C" w14:textId="77777777" w:rsidR="00E21BB4" w:rsidRPr="0012157F" w:rsidRDefault="00257E73" w:rsidP="00534B8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7BCB6F2" w14:textId="77777777" w:rsidR="00E21BB4" w:rsidRPr="00E21BB4" w:rsidRDefault="00E21BB4" w:rsidP="00534B8C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DC3171D" w14:textId="77777777" w:rsidR="00C62F57" w:rsidRDefault="00C62F57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05A8C08" w14:textId="77777777" w:rsidR="00C62F57" w:rsidRDefault="00C62F57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CBAAFE0" w14:textId="77777777" w:rsidR="00721D87" w:rsidRDefault="00E21BB4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0F9FB39" w14:textId="77777777" w:rsidR="00721D87" w:rsidRDefault="00E21BB4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1276936" w14:textId="77777777" w:rsidR="00721D87" w:rsidRPr="00721D87" w:rsidRDefault="00721D87" w:rsidP="00534B8C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FFC1C9A" w14:textId="77777777" w:rsidR="00721D87" w:rsidRDefault="00E21BB4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5E20D92" w14:textId="77777777" w:rsidR="00E21BB4" w:rsidRPr="00E21BB4" w:rsidRDefault="00E21BB4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C2F7AC6" w14:textId="77777777" w:rsidR="00E21BB4" w:rsidRPr="00721D87" w:rsidRDefault="00E21BB4" w:rsidP="00534B8C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F6874CB" w14:textId="77777777" w:rsidR="00534B8C" w:rsidRDefault="00534B8C" w:rsidP="00534B8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38219A6" w14:textId="77777777" w:rsidTr="00CD4DD1">
        <w:tc>
          <w:tcPr>
            <w:tcW w:w="9104" w:type="dxa"/>
            <w:shd w:val="clear" w:color="auto" w:fill="D9D9D9"/>
          </w:tcPr>
          <w:p w14:paraId="6AD0B379" w14:textId="77777777" w:rsidR="00BE6F04" w:rsidRPr="00650D6C" w:rsidRDefault="00E426EB" w:rsidP="00534B8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11ED657" w14:textId="5555586D" w:rsidR="00FE4E2B" w:rsidRDefault="00E426EB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62E2EC8" w14:textId="74C578AF" w:rsidR="00534B8C" w:rsidRDefault="00534B8C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B3BD18" w14:textId="77777777" w:rsidR="00534B8C" w:rsidRPr="00E426EB" w:rsidRDefault="00534B8C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5F6376E" w14:textId="77777777" w:rsidTr="00847232">
        <w:tc>
          <w:tcPr>
            <w:tcW w:w="9104" w:type="dxa"/>
            <w:shd w:val="clear" w:color="auto" w:fill="D9D9D9"/>
          </w:tcPr>
          <w:p w14:paraId="671183B2" w14:textId="77777777" w:rsidR="00E426EB" w:rsidRPr="00650D6C" w:rsidRDefault="00E426EB" w:rsidP="00534B8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1B942C9" w14:textId="77777777" w:rsidR="00E426EB" w:rsidRPr="0012157F" w:rsidRDefault="00E426EB" w:rsidP="00534B8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441253" w14:textId="77777777" w:rsidR="00E426EB" w:rsidRPr="00E426EB" w:rsidRDefault="00E426EB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D7FFD5A" w14:textId="77777777" w:rsidR="00E426EB" w:rsidRPr="00E426EB" w:rsidRDefault="00E426EB" w:rsidP="00534B8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22741A2" w14:textId="77777777" w:rsidR="00E426EB" w:rsidRPr="00FF0EBB" w:rsidRDefault="00E426EB" w:rsidP="00534B8C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70DB8D2" w14:textId="77777777" w:rsidR="00E426EB" w:rsidRPr="00E426EB" w:rsidRDefault="00E426EB" w:rsidP="00534B8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4782961" w14:textId="77777777" w:rsidR="00E426EB" w:rsidRPr="00FF0EBB" w:rsidRDefault="00E426EB" w:rsidP="00534B8C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0D846F4" w14:textId="77777777" w:rsidR="00E426EB" w:rsidRDefault="00E426EB" w:rsidP="00534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26DAE1" w14:textId="77777777" w:rsidR="0012157F" w:rsidRPr="0012157F" w:rsidRDefault="0012157F" w:rsidP="00534B8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A7B438" w14:textId="77777777" w:rsidR="00524951" w:rsidRDefault="00FE4E2B" w:rsidP="00534B8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9B990F4" w14:textId="77777777" w:rsidR="00524951" w:rsidRDefault="00524951" w:rsidP="00534B8C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EFA947E" w14:textId="77777777" w:rsidR="00FE4E2B" w:rsidRPr="0012157F" w:rsidRDefault="00524951" w:rsidP="00534B8C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E1F73EC" w14:textId="77777777" w:rsidR="00484F88" w:rsidRPr="0012157F" w:rsidRDefault="006D536F" w:rsidP="00534B8C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1F990" w14:textId="77777777" w:rsidR="00FA683A" w:rsidRDefault="00FA683A" w:rsidP="0038231F">
      <w:pPr>
        <w:spacing w:after="0" w:line="240" w:lineRule="auto"/>
      </w:pPr>
      <w:r>
        <w:separator/>
      </w:r>
    </w:p>
  </w:endnote>
  <w:endnote w:type="continuationSeparator" w:id="0">
    <w:p w14:paraId="779EC6B7" w14:textId="77777777" w:rsidR="00FA683A" w:rsidRDefault="00FA68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62271" w14:textId="77777777" w:rsidR="00787E66" w:rsidRDefault="00787E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07EE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1162F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9505C" w14:textId="77777777" w:rsidR="00787E66" w:rsidRDefault="00787E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8A32B" w14:textId="77777777" w:rsidR="00FA683A" w:rsidRDefault="00FA683A" w:rsidP="0038231F">
      <w:pPr>
        <w:spacing w:after="0" w:line="240" w:lineRule="auto"/>
      </w:pPr>
      <w:r>
        <w:separator/>
      </w:r>
    </w:p>
  </w:footnote>
  <w:footnote w:type="continuationSeparator" w:id="0">
    <w:p w14:paraId="546EE512" w14:textId="77777777" w:rsidR="00FA683A" w:rsidRDefault="00FA683A" w:rsidP="0038231F">
      <w:pPr>
        <w:spacing w:after="0" w:line="240" w:lineRule="auto"/>
      </w:pPr>
      <w:r>
        <w:continuationSeparator/>
      </w:r>
    </w:p>
  </w:footnote>
  <w:footnote w:id="1">
    <w:p w14:paraId="3D3E160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DF2D1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9D2519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491774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F6C65" w14:textId="77777777" w:rsidR="00787E66" w:rsidRDefault="00787E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B191A" w14:textId="77777777" w:rsidR="00787E66" w:rsidRDefault="00787E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7D7EE" w14:textId="77777777" w:rsidR="00787E66" w:rsidRDefault="00787E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9497027">
    <w:abstractNumId w:val="11"/>
  </w:num>
  <w:num w:numId="2" w16cid:durableId="1973706203">
    <w:abstractNumId w:val="0"/>
  </w:num>
  <w:num w:numId="3" w16cid:durableId="1650859159">
    <w:abstractNumId w:val="10"/>
  </w:num>
  <w:num w:numId="4" w16cid:durableId="2051489933">
    <w:abstractNumId w:val="13"/>
  </w:num>
  <w:num w:numId="5" w16cid:durableId="812984577">
    <w:abstractNumId w:val="12"/>
  </w:num>
  <w:num w:numId="6" w16cid:durableId="1337148707">
    <w:abstractNumId w:val="9"/>
  </w:num>
  <w:num w:numId="7" w16cid:durableId="91702792">
    <w:abstractNumId w:val="1"/>
  </w:num>
  <w:num w:numId="8" w16cid:durableId="1469939109">
    <w:abstractNumId w:val="6"/>
  </w:num>
  <w:num w:numId="9" w16cid:durableId="122623551">
    <w:abstractNumId w:val="4"/>
  </w:num>
  <w:num w:numId="10" w16cid:durableId="334000192">
    <w:abstractNumId w:val="7"/>
  </w:num>
  <w:num w:numId="11" w16cid:durableId="217279586">
    <w:abstractNumId w:val="5"/>
  </w:num>
  <w:num w:numId="12" w16cid:durableId="1124233680">
    <w:abstractNumId w:val="8"/>
  </w:num>
  <w:num w:numId="13" w16cid:durableId="277681554">
    <w:abstractNumId w:val="3"/>
  </w:num>
  <w:num w:numId="14" w16cid:durableId="9984656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83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B8C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87E66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683A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E316A7"/>
  <w15:docId w15:val="{EF338911-EB94-4E0A-9271-7A81998AF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717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2023-03-01T08:44:00Z</dcterms:created>
  <dcterms:modified xsi:type="dcterms:W3CDTF">2023-03-01T08:44:00Z</dcterms:modified>
</cp:coreProperties>
</file>