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0A0F59A4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sz w:val="28"/>
          <w:szCs w:val="28"/>
        </w:rPr>
        <w:t xml:space="preserve"> </w:t>
      </w:r>
      <w:r w:rsidR="003A60C7" w:rsidRPr="003A60C7">
        <w:rPr>
          <w:b/>
          <w:bCs/>
          <w:sz w:val="22"/>
          <w:szCs w:val="22"/>
        </w:rPr>
        <w:t xml:space="preserve">Wykonanie dokumentacji projektowo - kosztorysowej dla zadania pn. ,,Modernizacja instalacji elektroenergetycznej dla Szpitala Wojewódzkiego </w:t>
      </w:r>
      <w:r w:rsidR="003A60C7" w:rsidRPr="003A60C7">
        <w:rPr>
          <w:b/>
          <w:bCs/>
          <w:sz w:val="22"/>
          <w:szCs w:val="22"/>
        </w:rPr>
        <w:br/>
        <w:t>w Poznaniu przy ul. Juraszów 7/19, 60-479 Poznań"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C0D3E15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lastRenderedPageBreak/>
        <w:t>netto -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13136BC5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</w:t>
      </w:r>
      <w:r w:rsidRPr="00957208">
        <w:rPr>
          <w:rFonts w:eastAsia="MS Mincho"/>
          <w:sz w:val="22"/>
          <w:szCs w:val="22"/>
          <w:lang w:eastAsia="ar-SA"/>
        </w:rPr>
        <w:t>__%]</w:t>
      </w:r>
      <w:r w:rsidRPr="00957208">
        <w:rPr>
          <w:sz w:val="22"/>
          <w:szCs w:val="22"/>
          <w:lang w:eastAsia="ar-SA"/>
        </w:rPr>
        <w:t xml:space="preserve">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6B1A2A9F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b/>
          <w:bCs/>
          <w:sz w:val="22"/>
          <w:szCs w:val="22"/>
          <w:lang w:eastAsia="ar-SA"/>
        </w:rPr>
      </w:pPr>
      <w:r w:rsidRPr="00957208">
        <w:rPr>
          <w:b/>
          <w:bCs/>
          <w:sz w:val="22"/>
          <w:szCs w:val="22"/>
          <w:lang w:eastAsia="ar-SA"/>
        </w:rPr>
        <w:t>brutto -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zł (słownie: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)</w:t>
      </w:r>
    </w:p>
    <w:p w14:paraId="65E20F98" w14:textId="77777777" w:rsidR="00957208" w:rsidRPr="00957208" w:rsidRDefault="00957208" w:rsidP="00957208">
      <w:pPr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  <w:u w:val="single"/>
          <w:lang w:eastAsia="ar-SA"/>
        </w:rPr>
      </w:pPr>
      <w:r w:rsidRPr="00957208">
        <w:rPr>
          <w:sz w:val="22"/>
          <w:szCs w:val="22"/>
          <w:u w:val="single"/>
          <w:lang w:eastAsia="ar-SA"/>
        </w:rPr>
        <w:t>w tym:</w:t>
      </w:r>
    </w:p>
    <w:p w14:paraId="2C7D218C" w14:textId="39C246BE" w:rsidR="00957208" w:rsidRPr="00957208" w:rsidRDefault="00957208" w:rsidP="00957208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za wykonanie Dokumentacji 90% wynagrodzenia określonego powyżej tj.:</w:t>
      </w:r>
    </w:p>
    <w:p w14:paraId="577CBDD7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[________] zł (słownie: [________])</w:t>
      </w:r>
    </w:p>
    <w:p w14:paraId="678BD3F8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([__%] [________] zł (słownie: [________])</w:t>
      </w:r>
    </w:p>
    <w:p w14:paraId="7A4FBC63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brutto - [________]zł (słownie: [________])</w:t>
      </w:r>
    </w:p>
    <w:p w14:paraId="5FFB265D" w14:textId="7D0C8365" w:rsidR="00957208" w:rsidRPr="00957208" w:rsidRDefault="00957208" w:rsidP="00957208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za pełnienie nadzoru autorskie 10%  określonego powyżej tj łącznie:</w:t>
      </w:r>
    </w:p>
    <w:p w14:paraId="40FB9620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netto - [________] zł (słownie: [________])</w:t>
      </w:r>
    </w:p>
    <w:p w14:paraId="0EBB2963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podatek VAT – ([__%] [________] zł (słownie: [________])</w:t>
      </w:r>
    </w:p>
    <w:p w14:paraId="3D2F73B0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brutto - [________]zł (słownie: [________])</w:t>
      </w:r>
    </w:p>
    <w:p w14:paraId="6C91A304" w14:textId="1D325CA9" w:rsidR="00916B87" w:rsidRPr="001C009E" w:rsidRDefault="003A60C7" w:rsidP="00916B87">
      <w:pPr>
        <w:spacing w:after="120" w:line="276" w:lineRule="auto"/>
        <w:ind w:left="284"/>
        <w:contextualSpacing/>
        <w:jc w:val="both"/>
        <w:rPr>
          <w:b/>
          <w:iCs/>
          <w:sz w:val="22"/>
          <w:lang w:val="x-none"/>
        </w:rPr>
      </w:pPr>
      <w:r w:rsidRPr="001C009E">
        <w:rPr>
          <w:b/>
          <w:sz w:val="22"/>
        </w:rPr>
        <w:t xml:space="preserve">Termin wykonania umowy: </w:t>
      </w:r>
      <w:r w:rsidR="00180027">
        <w:rPr>
          <w:b/>
          <w:sz w:val="22"/>
        </w:rPr>
        <w:t xml:space="preserve">do </w:t>
      </w:r>
      <w:r w:rsidR="00180027">
        <w:rPr>
          <w:b/>
          <w:iCs/>
          <w:sz w:val="22"/>
        </w:rPr>
        <w:t>6 miesięcy od daty zawarcia umowy (Termin końcowy)</w:t>
      </w:r>
      <w:r w:rsidR="00916B87" w:rsidRPr="001C009E">
        <w:rPr>
          <w:b/>
          <w:iCs/>
          <w:sz w:val="22"/>
          <w:lang w:val="x-none"/>
        </w:rPr>
        <w:t>.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FB6C434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B978D28" w14:textId="77777777" w:rsidR="004D43D5" w:rsidRPr="00BD4660" w:rsidRDefault="004D43D5" w:rsidP="004D43D5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42C835F" w14:textId="79666B69" w:rsidR="00CA7C6C" w:rsidRDefault="00281DC6" w:rsidP="00D52747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2C140F3" w:rsidR="00D74BC1" w:rsidRDefault="00281DC6">
    <w:pPr>
      <w:pStyle w:val="Nagwek"/>
    </w:pPr>
    <w:r>
      <w:t>Znak sprawy: SZW/DZP/</w:t>
    </w:r>
    <w:r w:rsidR="00180027">
      <w:t>17</w:t>
    </w:r>
    <w:r>
      <w:t>/202</w:t>
    </w:r>
    <w:r w:rsidR="0018002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0027"/>
    <w:rsid w:val="00180314"/>
    <w:rsid w:val="0018410E"/>
    <w:rsid w:val="001C009E"/>
    <w:rsid w:val="002235C4"/>
    <w:rsid w:val="00281DC6"/>
    <w:rsid w:val="002C3230"/>
    <w:rsid w:val="0030391A"/>
    <w:rsid w:val="003A60C7"/>
    <w:rsid w:val="003A652F"/>
    <w:rsid w:val="00443C09"/>
    <w:rsid w:val="00460383"/>
    <w:rsid w:val="004A2566"/>
    <w:rsid w:val="004D43D5"/>
    <w:rsid w:val="00535E57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916B87"/>
    <w:rsid w:val="00957208"/>
    <w:rsid w:val="00B22D6B"/>
    <w:rsid w:val="00B679F6"/>
    <w:rsid w:val="00C15918"/>
    <w:rsid w:val="00C434DC"/>
    <w:rsid w:val="00CA0475"/>
    <w:rsid w:val="00CA7C6C"/>
    <w:rsid w:val="00CB2BE7"/>
    <w:rsid w:val="00D052E3"/>
    <w:rsid w:val="00D52747"/>
    <w:rsid w:val="00D74BC1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86</TotalTime>
  <Pages>3</Pages>
  <Words>611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20</cp:revision>
  <cp:lastPrinted>2007-10-05T06:59:00Z</cp:lastPrinted>
  <dcterms:created xsi:type="dcterms:W3CDTF">2021-03-05T08:11:00Z</dcterms:created>
  <dcterms:modified xsi:type="dcterms:W3CDTF">2023-02-24T09:47:00Z</dcterms:modified>
</cp:coreProperties>
</file>